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86E" w:rsidRDefault="007E0C4C">
      <w:pPr>
        <w:pStyle w:val="PartNumber"/>
      </w:pPr>
      <w:r>
        <w:t>Part Number:</w:t>
      </w:r>
      <w:r>
        <w:tab/>
      </w:r>
      <w:r w:rsidR="00AD0483">
        <w:t>PT938-4</w:t>
      </w:r>
      <w:r w:rsidR="00A351DD">
        <w:t>7160</w:t>
      </w:r>
      <w:r w:rsidR="002F786E">
        <w:t>-XX</w:t>
      </w:r>
    </w:p>
    <w:p w:rsidR="002F786E" w:rsidRDefault="002F786E">
      <w:pPr>
        <w:sectPr w:rsidR="002F786E">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br w:type="column"/>
      </w:r>
    </w:p>
    <w:p w:rsidR="002F786E" w:rsidRDefault="002F786E">
      <w:pPr>
        <w:pStyle w:val="PrepTitle"/>
      </w:pPr>
      <w:r>
        <w:lastRenderedPageBreak/>
        <w:t>Kit Contents</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F786E" w:rsidTr="006C7C43">
        <w:tc>
          <w:tcPr>
            <w:tcW w:w="792" w:type="dxa"/>
            <w:tcBorders>
              <w:top w:val="single" w:sz="12" w:space="0" w:color="auto"/>
              <w:left w:val="single" w:sz="12" w:space="0" w:color="auto"/>
              <w:bottom w:val="single" w:sz="6" w:space="0" w:color="auto"/>
            </w:tcBorders>
          </w:tcPr>
          <w:p w:rsidR="002F786E" w:rsidRDefault="002F786E">
            <w:pPr>
              <w:pStyle w:val="PrepText"/>
            </w:pPr>
            <w:r>
              <w:t>Item #</w:t>
            </w:r>
          </w:p>
        </w:tc>
        <w:tc>
          <w:tcPr>
            <w:tcW w:w="1440" w:type="dxa"/>
            <w:tcBorders>
              <w:top w:val="single" w:sz="12" w:space="0" w:color="auto"/>
              <w:bottom w:val="single" w:sz="6" w:space="0" w:color="auto"/>
            </w:tcBorders>
          </w:tcPr>
          <w:p w:rsidR="002F786E" w:rsidRDefault="002F786E">
            <w:pPr>
              <w:pStyle w:val="PrepText"/>
            </w:pPr>
            <w:r>
              <w:t>Quantity Reqd.</w:t>
            </w:r>
          </w:p>
        </w:tc>
        <w:tc>
          <w:tcPr>
            <w:tcW w:w="2736" w:type="dxa"/>
            <w:tcBorders>
              <w:top w:val="single" w:sz="12" w:space="0" w:color="auto"/>
              <w:bottom w:val="single" w:sz="6" w:space="0" w:color="auto"/>
              <w:right w:val="single" w:sz="12" w:space="0" w:color="auto"/>
            </w:tcBorders>
          </w:tcPr>
          <w:p w:rsidR="002F786E" w:rsidRDefault="002F786E">
            <w:pPr>
              <w:pStyle w:val="PrepText"/>
            </w:pPr>
            <w:r>
              <w:t>Description</w:t>
            </w:r>
          </w:p>
        </w:tc>
      </w:tr>
      <w:tr w:rsidR="002F786E" w:rsidTr="006C7C43">
        <w:tc>
          <w:tcPr>
            <w:tcW w:w="792" w:type="dxa"/>
            <w:tcBorders>
              <w:top w:val="single" w:sz="6" w:space="0" w:color="auto"/>
            </w:tcBorders>
          </w:tcPr>
          <w:p w:rsidR="002F786E" w:rsidRDefault="002F786E">
            <w:pPr>
              <w:pStyle w:val="PrepText"/>
            </w:pPr>
            <w:r>
              <w:t>1</w:t>
            </w:r>
          </w:p>
        </w:tc>
        <w:tc>
          <w:tcPr>
            <w:tcW w:w="1440" w:type="dxa"/>
            <w:tcBorders>
              <w:top w:val="single" w:sz="6" w:space="0" w:color="auto"/>
            </w:tcBorders>
          </w:tcPr>
          <w:p w:rsidR="002F786E" w:rsidRDefault="002F786E">
            <w:pPr>
              <w:pStyle w:val="PrepText"/>
            </w:pPr>
            <w:r>
              <w:t>1</w:t>
            </w:r>
          </w:p>
        </w:tc>
        <w:tc>
          <w:tcPr>
            <w:tcW w:w="2736" w:type="dxa"/>
            <w:tcBorders>
              <w:top w:val="single" w:sz="6" w:space="0" w:color="auto"/>
            </w:tcBorders>
          </w:tcPr>
          <w:p w:rsidR="002F786E" w:rsidRDefault="002F786E">
            <w:pPr>
              <w:pStyle w:val="PrepText"/>
            </w:pPr>
            <w:r>
              <w:t>Molding, LH Front Door</w:t>
            </w:r>
          </w:p>
        </w:tc>
      </w:tr>
      <w:tr w:rsidR="002F786E" w:rsidTr="006C7C43">
        <w:tc>
          <w:tcPr>
            <w:tcW w:w="792" w:type="dxa"/>
          </w:tcPr>
          <w:p w:rsidR="002F786E" w:rsidRDefault="002F786E">
            <w:pPr>
              <w:pStyle w:val="PrepText"/>
            </w:pPr>
            <w:r>
              <w:t>2</w:t>
            </w:r>
          </w:p>
        </w:tc>
        <w:tc>
          <w:tcPr>
            <w:tcW w:w="1440" w:type="dxa"/>
          </w:tcPr>
          <w:p w:rsidR="002F786E" w:rsidRDefault="002F786E">
            <w:pPr>
              <w:pStyle w:val="PrepText"/>
            </w:pPr>
            <w:r>
              <w:t>1</w:t>
            </w:r>
          </w:p>
        </w:tc>
        <w:tc>
          <w:tcPr>
            <w:tcW w:w="2736" w:type="dxa"/>
          </w:tcPr>
          <w:p w:rsidR="002F786E" w:rsidRDefault="002F786E">
            <w:pPr>
              <w:pStyle w:val="PrepText"/>
            </w:pPr>
            <w:r>
              <w:t>Molding, LH Rear Door</w:t>
            </w:r>
          </w:p>
        </w:tc>
      </w:tr>
      <w:tr w:rsidR="002F786E" w:rsidTr="006C7C43">
        <w:tc>
          <w:tcPr>
            <w:tcW w:w="792" w:type="dxa"/>
          </w:tcPr>
          <w:p w:rsidR="002F786E" w:rsidRDefault="002F786E">
            <w:pPr>
              <w:pStyle w:val="PrepText"/>
            </w:pPr>
            <w:r>
              <w:t>3</w:t>
            </w:r>
          </w:p>
        </w:tc>
        <w:tc>
          <w:tcPr>
            <w:tcW w:w="1440" w:type="dxa"/>
          </w:tcPr>
          <w:p w:rsidR="002F786E" w:rsidRDefault="002F786E">
            <w:pPr>
              <w:pStyle w:val="PrepText"/>
            </w:pPr>
            <w:r>
              <w:t>1</w:t>
            </w:r>
          </w:p>
        </w:tc>
        <w:tc>
          <w:tcPr>
            <w:tcW w:w="2736" w:type="dxa"/>
          </w:tcPr>
          <w:p w:rsidR="002F786E" w:rsidRDefault="002F786E">
            <w:pPr>
              <w:pStyle w:val="PrepText"/>
            </w:pPr>
            <w:r>
              <w:t>Molding, RH Front Door</w:t>
            </w:r>
          </w:p>
        </w:tc>
      </w:tr>
      <w:tr w:rsidR="002F786E" w:rsidTr="006C7C43">
        <w:tc>
          <w:tcPr>
            <w:tcW w:w="792" w:type="dxa"/>
          </w:tcPr>
          <w:p w:rsidR="002F786E" w:rsidRDefault="002F786E">
            <w:pPr>
              <w:pStyle w:val="PrepText"/>
            </w:pPr>
            <w:r>
              <w:t>4</w:t>
            </w:r>
          </w:p>
        </w:tc>
        <w:tc>
          <w:tcPr>
            <w:tcW w:w="1440" w:type="dxa"/>
          </w:tcPr>
          <w:p w:rsidR="002F786E" w:rsidRDefault="002F786E">
            <w:pPr>
              <w:pStyle w:val="PrepText"/>
            </w:pPr>
            <w:r>
              <w:t>1</w:t>
            </w:r>
          </w:p>
        </w:tc>
        <w:tc>
          <w:tcPr>
            <w:tcW w:w="2736" w:type="dxa"/>
          </w:tcPr>
          <w:p w:rsidR="002F786E" w:rsidRDefault="002F786E">
            <w:pPr>
              <w:pStyle w:val="PrepText"/>
            </w:pPr>
            <w:r>
              <w:t>Molding, RH Rear Door</w:t>
            </w:r>
          </w:p>
        </w:tc>
      </w:tr>
      <w:tr w:rsidR="002F786E" w:rsidTr="006C7C43">
        <w:tc>
          <w:tcPr>
            <w:tcW w:w="792" w:type="dxa"/>
          </w:tcPr>
          <w:p w:rsidR="002F786E" w:rsidRDefault="002F786E">
            <w:pPr>
              <w:pStyle w:val="PrepText"/>
            </w:pPr>
          </w:p>
        </w:tc>
        <w:tc>
          <w:tcPr>
            <w:tcW w:w="1440" w:type="dxa"/>
          </w:tcPr>
          <w:p w:rsidR="002F786E" w:rsidRDefault="002F786E">
            <w:pPr>
              <w:pStyle w:val="PrepText"/>
            </w:pPr>
          </w:p>
        </w:tc>
        <w:tc>
          <w:tcPr>
            <w:tcW w:w="2736" w:type="dxa"/>
          </w:tcPr>
          <w:p w:rsidR="002F786E" w:rsidRDefault="002F786E">
            <w:pPr>
              <w:pStyle w:val="PrepText"/>
            </w:pPr>
          </w:p>
        </w:tc>
      </w:tr>
    </w:tbl>
    <w:p w:rsidR="002F786E" w:rsidRDefault="002F786E">
      <w:pPr>
        <w:pStyle w:val="PrepTitle"/>
      </w:pPr>
      <w:r>
        <w:t>Hardware Bag Contents</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F786E" w:rsidTr="006C7C43">
        <w:tc>
          <w:tcPr>
            <w:tcW w:w="792" w:type="dxa"/>
            <w:tcBorders>
              <w:top w:val="single" w:sz="12" w:space="0" w:color="auto"/>
              <w:left w:val="single" w:sz="12" w:space="0" w:color="auto"/>
              <w:bottom w:val="single" w:sz="6" w:space="0" w:color="auto"/>
            </w:tcBorders>
          </w:tcPr>
          <w:p w:rsidR="002F786E" w:rsidRDefault="002F786E">
            <w:pPr>
              <w:pStyle w:val="PrepText"/>
            </w:pPr>
            <w:r>
              <w:t>Item #</w:t>
            </w:r>
          </w:p>
        </w:tc>
        <w:tc>
          <w:tcPr>
            <w:tcW w:w="1440" w:type="dxa"/>
            <w:tcBorders>
              <w:top w:val="single" w:sz="12" w:space="0" w:color="auto"/>
              <w:bottom w:val="single" w:sz="6" w:space="0" w:color="auto"/>
            </w:tcBorders>
          </w:tcPr>
          <w:p w:rsidR="002F786E" w:rsidRDefault="002F786E">
            <w:pPr>
              <w:pStyle w:val="PrepText"/>
            </w:pPr>
            <w:r>
              <w:t>Quantity Reqd.</w:t>
            </w:r>
          </w:p>
        </w:tc>
        <w:tc>
          <w:tcPr>
            <w:tcW w:w="2736" w:type="dxa"/>
            <w:tcBorders>
              <w:top w:val="single" w:sz="12" w:space="0" w:color="auto"/>
              <w:bottom w:val="single" w:sz="6" w:space="0" w:color="auto"/>
              <w:right w:val="single" w:sz="12" w:space="0" w:color="auto"/>
            </w:tcBorders>
          </w:tcPr>
          <w:p w:rsidR="002F786E" w:rsidRDefault="002F786E">
            <w:pPr>
              <w:pStyle w:val="PrepText"/>
            </w:pPr>
            <w:r>
              <w:t>Description</w:t>
            </w:r>
          </w:p>
        </w:tc>
      </w:tr>
      <w:tr w:rsidR="002F786E" w:rsidTr="006C7C43">
        <w:tc>
          <w:tcPr>
            <w:tcW w:w="792" w:type="dxa"/>
            <w:tcBorders>
              <w:top w:val="single" w:sz="6" w:space="0" w:color="auto"/>
            </w:tcBorders>
          </w:tcPr>
          <w:p w:rsidR="002F786E" w:rsidRDefault="002F786E">
            <w:pPr>
              <w:pStyle w:val="PrepText"/>
            </w:pPr>
            <w:r>
              <w:t>1</w:t>
            </w:r>
          </w:p>
        </w:tc>
        <w:tc>
          <w:tcPr>
            <w:tcW w:w="1440" w:type="dxa"/>
            <w:tcBorders>
              <w:top w:val="single" w:sz="6" w:space="0" w:color="auto"/>
            </w:tcBorders>
          </w:tcPr>
          <w:p w:rsidR="002F786E" w:rsidRDefault="002F786E">
            <w:pPr>
              <w:pStyle w:val="PrepText"/>
            </w:pPr>
          </w:p>
        </w:tc>
        <w:tc>
          <w:tcPr>
            <w:tcW w:w="2736" w:type="dxa"/>
            <w:tcBorders>
              <w:top w:val="single" w:sz="6" w:space="0" w:color="auto"/>
            </w:tcBorders>
          </w:tcPr>
          <w:p w:rsidR="002F786E" w:rsidRDefault="002F786E">
            <w:pPr>
              <w:pStyle w:val="PrepText"/>
            </w:pPr>
          </w:p>
        </w:tc>
      </w:tr>
      <w:tr w:rsidR="002F786E" w:rsidTr="006C7C43">
        <w:tc>
          <w:tcPr>
            <w:tcW w:w="792" w:type="dxa"/>
          </w:tcPr>
          <w:p w:rsidR="002F786E" w:rsidRDefault="002F786E">
            <w:pPr>
              <w:pStyle w:val="PrepText"/>
            </w:pPr>
            <w:r>
              <w:t>2</w:t>
            </w:r>
          </w:p>
        </w:tc>
        <w:tc>
          <w:tcPr>
            <w:tcW w:w="1440" w:type="dxa"/>
          </w:tcPr>
          <w:p w:rsidR="002F786E" w:rsidRDefault="002F786E">
            <w:pPr>
              <w:pStyle w:val="PrepText"/>
            </w:pPr>
          </w:p>
        </w:tc>
        <w:tc>
          <w:tcPr>
            <w:tcW w:w="2736" w:type="dxa"/>
          </w:tcPr>
          <w:p w:rsidR="002F786E" w:rsidRDefault="002F786E">
            <w:pPr>
              <w:pStyle w:val="PrepText"/>
            </w:pPr>
          </w:p>
        </w:tc>
      </w:tr>
    </w:tbl>
    <w:p w:rsidR="002F786E" w:rsidRDefault="002F786E">
      <w:pPr>
        <w:pStyle w:val="PrepTitle"/>
      </w:pPr>
      <w:r>
        <w:t>Additional Items Required For Installation</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F786E" w:rsidTr="006C7C43">
        <w:tc>
          <w:tcPr>
            <w:tcW w:w="792" w:type="dxa"/>
            <w:tcBorders>
              <w:top w:val="single" w:sz="12" w:space="0" w:color="auto"/>
              <w:left w:val="single" w:sz="12" w:space="0" w:color="auto"/>
              <w:bottom w:val="single" w:sz="6" w:space="0" w:color="auto"/>
            </w:tcBorders>
          </w:tcPr>
          <w:p w:rsidR="002F786E" w:rsidRDefault="002F786E">
            <w:pPr>
              <w:pStyle w:val="PrepText"/>
            </w:pPr>
            <w:r>
              <w:t>Item #</w:t>
            </w:r>
          </w:p>
        </w:tc>
        <w:tc>
          <w:tcPr>
            <w:tcW w:w="1440" w:type="dxa"/>
            <w:tcBorders>
              <w:top w:val="single" w:sz="12" w:space="0" w:color="auto"/>
              <w:bottom w:val="single" w:sz="6" w:space="0" w:color="auto"/>
            </w:tcBorders>
          </w:tcPr>
          <w:p w:rsidR="002F786E" w:rsidRDefault="002F786E">
            <w:pPr>
              <w:pStyle w:val="PrepText"/>
            </w:pPr>
            <w:r>
              <w:t>Quantity Reqd.</w:t>
            </w:r>
          </w:p>
        </w:tc>
        <w:tc>
          <w:tcPr>
            <w:tcW w:w="2736" w:type="dxa"/>
            <w:tcBorders>
              <w:top w:val="single" w:sz="12" w:space="0" w:color="auto"/>
              <w:bottom w:val="single" w:sz="6" w:space="0" w:color="auto"/>
              <w:right w:val="single" w:sz="12" w:space="0" w:color="auto"/>
            </w:tcBorders>
          </w:tcPr>
          <w:p w:rsidR="002F786E" w:rsidRDefault="002F786E">
            <w:pPr>
              <w:pStyle w:val="PrepText"/>
            </w:pPr>
            <w:r>
              <w:t>Description</w:t>
            </w:r>
          </w:p>
        </w:tc>
      </w:tr>
      <w:tr w:rsidR="002F786E" w:rsidTr="006C7C43">
        <w:tc>
          <w:tcPr>
            <w:tcW w:w="792" w:type="dxa"/>
            <w:tcBorders>
              <w:top w:val="single" w:sz="6" w:space="0" w:color="auto"/>
            </w:tcBorders>
          </w:tcPr>
          <w:p w:rsidR="002F786E" w:rsidRDefault="002F786E">
            <w:pPr>
              <w:pStyle w:val="PrepText"/>
            </w:pPr>
            <w:r>
              <w:t>1</w:t>
            </w:r>
          </w:p>
        </w:tc>
        <w:tc>
          <w:tcPr>
            <w:tcW w:w="1440" w:type="dxa"/>
            <w:tcBorders>
              <w:top w:val="single" w:sz="6" w:space="0" w:color="auto"/>
            </w:tcBorders>
          </w:tcPr>
          <w:p w:rsidR="002F786E" w:rsidRDefault="002F786E">
            <w:pPr>
              <w:pStyle w:val="PrepText"/>
            </w:pPr>
          </w:p>
        </w:tc>
        <w:tc>
          <w:tcPr>
            <w:tcW w:w="2736" w:type="dxa"/>
            <w:tcBorders>
              <w:top w:val="single" w:sz="6" w:space="0" w:color="auto"/>
            </w:tcBorders>
          </w:tcPr>
          <w:p w:rsidR="002F786E" w:rsidRDefault="002F786E">
            <w:pPr>
              <w:pStyle w:val="PrepText"/>
            </w:pPr>
          </w:p>
        </w:tc>
      </w:tr>
      <w:tr w:rsidR="002F786E" w:rsidTr="006C7C43">
        <w:tc>
          <w:tcPr>
            <w:tcW w:w="792" w:type="dxa"/>
          </w:tcPr>
          <w:p w:rsidR="002F786E" w:rsidRDefault="002F786E">
            <w:pPr>
              <w:pStyle w:val="PrepText"/>
            </w:pPr>
            <w:r>
              <w:t>2</w:t>
            </w:r>
          </w:p>
        </w:tc>
        <w:tc>
          <w:tcPr>
            <w:tcW w:w="1440" w:type="dxa"/>
          </w:tcPr>
          <w:p w:rsidR="002F786E" w:rsidRDefault="002F786E">
            <w:pPr>
              <w:pStyle w:val="PrepText"/>
            </w:pPr>
          </w:p>
        </w:tc>
        <w:tc>
          <w:tcPr>
            <w:tcW w:w="2736" w:type="dxa"/>
          </w:tcPr>
          <w:p w:rsidR="002F786E" w:rsidRDefault="002F786E">
            <w:pPr>
              <w:pStyle w:val="PrepText"/>
            </w:pPr>
          </w:p>
        </w:tc>
      </w:tr>
    </w:tbl>
    <w:p w:rsidR="002F786E" w:rsidRDefault="002F786E">
      <w:pPr>
        <w:pStyle w:val="PrepTitle"/>
      </w:pPr>
      <w:r>
        <w:t>Conflicts</w:t>
      </w:r>
    </w:p>
    <w:tbl>
      <w:tblPr>
        <w:tblW w:w="4968" w:type="dxa"/>
        <w:tblInd w:w="-15"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2F786E" w:rsidTr="006C7C43">
        <w:tc>
          <w:tcPr>
            <w:tcW w:w="4968" w:type="dxa"/>
          </w:tcPr>
          <w:p w:rsidR="002F786E" w:rsidRDefault="002F786E">
            <w:pPr>
              <w:pStyle w:val="PrepText"/>
            </w:pPr>
          </w:p>
        </w:tc>
      </w:tr>
    </w:tbl>
    <w:p w:rsidR="002F786E" w:rsidRDefault="002F786E">
      <w:pPr>
        <w:pStyle w:val="PrepTitle"/>
      </w:pPr>
      <w:r>
        <w:t>Recommended Tools</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2F786E" w:rsidTr="006C7C43">
        <w:tc>
          <w:tcPr>
            <w:tcW w:w="2484" w:type="dxa"/>
            <w:tcBorders>
              <w:top w:val="single" w:sz="12" w:space="0" w:color="auto"/>
              <w:left w:val="single" w:sz="12" w:space="0" w:color="auto"/>
              <w:bottom w:val="single" w:sz="6" w:space="0" w:color="auto"/>
            </w:tcBorders>
          </w:tcPr>
          <w:p w:rsidR="002F786E" w:rsidRDefault="002F786E">
            <w:pPr>
              <w:pStyle w:val="ToolsRedTitle"/>
            </w:pPr>
            <w:r>
              <w:t>Personal &amp; Vehicle Protection</w:t>
            </w:r>
          </w:p>
        </w:tc>
        <w:tc>
          <w:tcPr>
            <w:tcW w:w="2484" w:type="dxa"/>
            <w:tcBorders>
              <w:top w:val="single" w:sz="12" w:space="0" w:color="auto"/>
              <w:bottom w:val="single" w:sz="6" w:space="0" w:color="auto"/>
            </w:tcBorders>
          </w:tcPr>
          <w:p w:rsidR="002F786E" w:rsidRDefault="002F786E">
            <w:pPr>
              <w:pStyle w:val="ToolsRedTitle"/>
            </w:pPr>
            <w:r>
              <w:t>Notes</w:t>
            </w:r>
          </w:p>
        </w:tc>
      </w:tr>
      <w:tr w:rsidR="002F786E" w:rsidTr="006C7C43">
        <w:tc>
          <w:tcPr>
            <w:tcW w:w="2484" w:type="dxa"/>
            <w:tcBorders>
              <w:top w:val="single" w:sz="6" w:space="0" w:color="auto"/>
            </w:tcBorders>
          </w:tcPr>
          <w:p w:rsidR="002F786E" w:rsidRDefault="002F786E">
            <w:pPr>
              <w:pStyle w:val="ToolsRedtext"/>
            </w:pPr>
            <w:r>
              <w:t>Safety Glasses</w:t>
            </w:r>
          </w:p>
        </w:tc>
        <w:tc>
          <w:tcPr>
            <w:tcW w:w="2484" w:type="dxa"/>
            <w:tcBorders>
              <w:top w:val="single" w:sz="6" w:space="0" w:color="auto"/>
            </w:tcBorders>
          </w:tcPr>
          <w:p w:rsidR="002F786E" w:rsidRDefault="002F786E">
            <w:pPr>
              <w:pStyle w:val="ToolsRedtext"/>
            </w:pPr>
          </w:p>
        </w:tc>
      </w:tr>
      <w:tr w:rsidR="002F786E" w:rsidTr="006C7C43">
        <w:tc>
          <w:tcPr>
            <w:tcW w:w="2484" w:type="dxa"/>
          </w:tcPr>
          <w:p w:rsidR="002F786E" w:rsidRDefault="002F786E">
            <w:pPr>
              <w:pStyle w:val="ToolsRedtext"/>
            </w:pPr>
            <w:r>
              <w:t>Vehicle Protection</w:t>
            </w:r>
          </w:p>
        </w:tc>
        <w:tc>
          <w:tcPr>
            <w:tcW w:w="2484" w:type="dxa"/>
          </w:tcPr>
          <w:p w:rsidR="002F786E" w:rsidRDefault="002F786E">
            <w:pPr>
              <w:pStyle w:val="ToolsRedtext"/>
            </w:pPr>
          </w:p>
        </w:tc>
      </w:tr>
      <w:tr w:rsidR="002F786E" w:rsidTr="006C7C43">
        <w:tc>
          <w:tcPr>
            <w:tcW w:w="2484" w:type="dxa"/>
          </w:tcPr>
          <w:p w:rsidR="002F786E" w:rsidRDefault="002F786E">
            <w:pPr>
              <w:pStyle w:val="ToolsRedtext"/>
            </w:pPr>
          </w:p>
        </w:tc>
        <w:tc>
          <w:tcPr>
            <w:tcW w:w="2484" w:type="dxa"/>
          </w:tcPr>
          <w:p w:rsidR="002F786E" w:rsidRDefault="002F786E">
            <w:pPr>
              <w:pStyle w:val="ToolsRedtext"/>
            </w:pPr>
          </w:p>
        </w:tc>
      </w:tr>
      <w:tr w:rsidR="002F786E" w:rsidTr="006C7C43">
        <w:tc>
          <w:tcPr>
            <w:tcW w:w="2484" w:type="dxa"/>
          </w:tcPr>
          <w:p w:rsidR="002F786E" w:rsidRDefault="002F786E">
            <w:pPr>
              <w:pStyle w:val="ToolsBlackTitle"/>
            </w:pPr>
            <w:r>
              <w:t>Special Tools</w:t>
            </w:r>
          </w:p>
        </w:tc>
        <w:tc>
          <w:tcPr>
            <w:tcW w:w="2484" w:type="dxa"/>
          </w:tcPr>
          <w:p w:rsidR="002F786E" w:rsidRDefault="002F786E">
            <w:pPr>
              <w:pStyle w:val="ToolsBlackTitle"/>
            </w:pPr>
            <w:r>
              <w:t>Notes</w:t>
            </w:r>
          </w:p>
        </w:tc>
      </w:tr>
      <w:tr w:rsidR="002F786E" w:rsidTr="006C7C43">
        <w:tc>
          <w:tcPr>
            <w:tcW w:w="2484" w:type="dxa"/>
          </w:tcPr>
          <w:p w:rsidR="002F786E" w:rsidRDefault="002F786E">
            <w:pPr>
              <w:pStyle w:val="ToolBlackText"/>
            </w:pPr>
            <w:r>
              <w:t>Roller</w:t>
            </w:r>
          </w:p>
        </w:tc>
        <w:tc>
          <w:tcPr>
            <w:tcW w:w="2484" w:type="dxa"/>
          </w:tcPr>
          <w:p w:rsidR="002F786E" w:rsidRDefault="002F786E">
            <w:pPr>
              <w:pStyle w:val="ToolBlackText"/>
            </w:pPr>
            <w:r>
              <w:t>Hard Rubber Hand Roller, 1</w:t>
            </w:r>
            <w:r w:rsidR="00A63C68">
              <w:t>in</w:t>
            </w:r>
            <w:r>
              <w:t xml:space="preserve"> to 3</w:t>
            </w:r>
            <w:r w:rsidR="00A63C68">
              <w:t>in</w:t>
            </w:r>
            <w:r>
              <w:t xml:space="preserve"> wide.</w:t>
            </w:r>
          </w:p>
        </w:tc>
      </w:tr>
      <w:tr w:rsidR="002F786E" w:rsidTr="006C7C43">
        <w:tc>
          <w:tcPr>
            <w:tcW w:w="2484" w:type="dxa"/>
          </w:tcPr>
          <w:p w:rsidR="002F786E" w:rsidRDefault="002F786E">
            <w:pPr>
              <w:pStyle w:val="ToolsBlueTitle"/>
            </w:pPr>
            <w:r>
              <w:t>Installation Tools</w:t>
            </w:r>
          </w:p>
        </w:tc>
        <w:tc>
          <w:tcPr>
            <w:tcW w:w="2484" w:type="dxa"/>
          </w:tcPr>
          <w:p w:rsidR="002F786E" w:rsidRDefault="002F786E">
            <w:pPr>
              <w:pStyle w:val="ToolsBlueTitle"/>
            </w:pPr>
            <w:r>
              <w:t>Notes</w:t>
            </w:r>
          </w:p>
        </w:tc>
      </w:tr>
      <w:tr w:rsidR="002F786E" w:rsidTr="006C7C43">
        <w:tc>
          <w:tcPr>
            <w:tcW w:w="2484" w:type="dxa"/>
          </w:tcPr>
          <w:p w:rsidR="002F786E" w:rsidRDefault="002F786E">
            <w:pPr>
              <w:pStyle w:val="ToolBlueText"/>
            </w:pPr>
            <w:r>
              <w:t>Flexible Scale or Tape Measure</w:t>
            </w:r>
          </w:p>
        </w:tc>
        <w:tc>
          <w:tcPr>
            <w:tcW w:w="2484" w:type="dxa"/>
          </w:tcPr>
          <w:p w:rsidR="002F786E" w:rsidRDefault="002F786E">
            <w:pPr>
              <w:pStyle w:val="ToolBlueText"/>
            </w:pPr>
          </w:p>
        </w:tc>
      </w:tr>
      <w:tr w:rsidR="002F786E" w:rsidTr="006C7C43">
        <w:tc>
          <w:tcPr>
            <w:tcW w:w="2484" w:type="dxa"/>
          </w:tcPr>
          <w:p w:rsidR="002F786E" w:rsidRDefault="002F786E">
            <w:pPr>
              <w:pStyle w:val="ToolBlueText"/>
            </w:pPr>
            <w:r>
              <w:t>Masking Tape</w:t>
            </w:r>
          </w:p>
        </w:tc>
        <w:tc>
          <w:tcPr>
            <w:tcW w:w="2484" w:type="dxa"/>
          </w:tcPr>
          <w:p w:rsidR="002F786E" w:rsidRDefault="002F786E">
            <w:pPr>
              <w:pStyle w:val="ToolBlueText"/>
            </w:pPr>
            <w:r>
              <w:t>1</w:t>
            </w:r>
            <w:r w:rsidR="00A63C68">
              <w:t>in</w:t>
            </w:r>
            <w:r>
              <w:t xml:space="preserve"> wide</w:t>
            </w:r>
          </w:p>
        </w:tc>
      </w:tr>
      <w:tr w:rsidR="002F786E" w:rsidTr="006C7C43">
        <w:tc>
          <w:tcPr>
            <w:tcW w:w="2484" w:type="dxa"/>
          </w:tcPr>
          <w:p w:rsidR="002F786E" w:rsidRDefault="002F786E">
            <w:pPr>
              <w:pStyle w:val="ToolBlueText"/>
            </w:pPr>
            <w:r>
              <w:t>Clean Lint-free Cloths</w:t>
            </w:r>
          </w:p>
        </w:tc>
        <w:tc>
          <w:tcPr>
            <w:tcW w:w="2484" w:type="dxa"/>
          </w:tcPr>
          <w:p w:rsidR="002F786E" w:rsidRDefault="002F786E">
            <w:pPr>
              <w:pStyle w:val="ToolBlueText"/>
            </w:pPr>
          </w:p>
        </w:tc>
      </w:tr>
      <w:tr w:rsidR="002F786E" w:rsidTr="006C7C43">
        <w:tc>
          <w:tcPr>
            <w:tcW w:w="2484" w:type="dxa"/>
          </w:tcPr>
          <w:p w:rsidR="002F786E" w:rsidRDefault="009309D6" w:rsidP="006C7C43">
            <w:pPr>
              <w:pStyle w:val="ToolBlueText"/>
            </w:pPr>
            <w:r>
              <w:t>Non-marring straight edge</w:t>
            </w:r>
          </w:p>
        </w:tc>
        <w:tc>
          <w:tcPr>
            <w:tcW w:w="2484" w:type="dxa"/>
          </w:tcPr>
          <w:p w:rsidR="002F786E" w:rsidRDefault="002F786E">
            <w:pPr>
              <w:pStyle w:val="ToolBlueText"/>
            </w:pPr>
          </w:p>
        </w:tc>
      </w:tr>
      <w:tr w:rsidR="002F786E" w:rsidTr="006C7C43">
        <w:tc>
          <w:tcPr>
            <w:tcW w:w="2484" w:type="dxa"/>
          </w:tcPr>
          <w:p w:rsidR="002F786E" w:rsidRDefault="002F786E">
            <w:pPr>
              <w:pStyle w:val="ToolBlueText"/>
            </w:pPr>
          </w:p>
        </w:tc>
        <w:tc>
          <w:tcPr>
            <w:tcW w:w="2484" w:type="dxa"/>
          </w:tcPr>
          <w:p w:rsidR="002F786E" w:rsidRDefault="002F786E">
            <w:pPr>
              <w:pStyle w:val="ToolBlueText"/>
            </w:pPr>
          </w:p>
        </w:tc>
      </w:tr>
      <w:tr w:rsidR="002F786E" w:rsidTr="006C7C43">
        <w:tc>
          <w:tcPr>
            <w:tcW w:w="2484" w:type="dxa"/>
          </w:tcPr>
          <w:p w:rsidR="002F786E" w:rsidRDefault="002F786E">
            <w:pPr>
              <w:pStyle w:val="ToolsGreenTitle"/>
            </w:pPr>
            <w:r>
              <w:t>Special Chemicals</w:t>
            </w:r>
          </w:p>
        </w:tc>
        <w:tc>
          <w:tcPr>
            <w:tcW w:w="2484" w:type="dxa"/>
          </w:tcPr>
          <w:p w:rsidR="002F786E" w:rsidRDefault="002F786E">
            <w:pPr>
              <w:pStyle w:val="ToolsGreenTitle"/>
            </w:pPr>
            <w:r>
              <w:t>Notes</w:t>
            </w:r>
          </w:p>
        </w:tc>
      </w:tr>
      <w:tr w:rsidR="002F786E" w:rsidTr="006C7C43">
        <w:tc>
          <w:tcPr>
            <w:tcW w:w="2484" w:type="dxa"/>
          </w:tcPr>
          <w:p w:rsidR="002F786E" w:rsidRDefault="006B0E4A">
            <w:pPr>
              <w:pStyle w:val="ToolGreenText"/>
            </w:pPr>
            <w:r>
              <w:t xml:space="preserve">VDC Approved </w:t>
            </w:r>
            <w:r w:rsidR="002F786E">
              <w:t>Cleaner</w:t>
            </w:r>
          </w:p>
        </w:tc>
        <w:tc>
          <w:tcPr>
            <w:tcW w:w="2484" w:type="dxa"/>
          </w:tcPr>
          <w:p w:rsidR="002F786E" w:rsidRDefault="002F786E">
            <w:pPr>
              <w:pStyle w:val="ToolGreenText"/>
            </w:pPr>
          </w:p>
        </w:tc>
      </w:tr>
    </w:tbl>
    <w:p w:rsidR="002F786E" w:rsidRDefault="002F786E">
      <w:pPr>
        <w:pStyle w:val="PrepTitle"/>
      </w:pPr>
    </w:p>
    <w:p w:rsidR="002F786E" w:rsidRDefault="002F786E">
      <w:pPr>
        <w:pStyle w:val="PrepTitle"/>
      </w:pPr>
      <w:r>
        <w:br w:type="column"/>
      </w:r>
      <w:r>
        <w:lastRenderedPageBreak/>
        <w:t>General Applicability</w:t>
      </w:r>
    </w:p>
    <w:tbl>
      <w:tblPr>
        <w:tblW w:w="4968" w:type="dxa"/>
        <w:tblInd w:w="-15"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2F786E" w:rsidTr="006C7C43">
        <w:tc>
          <w:tcPr>
            <w:tcW w:w="4968" w:type="dxa"/>
          </w:tcPr>
          <w:p w:rsidR="002F786E" w:rsidRDefault="002F786E" w:rsidP="00A351DD">
            <w:pPr>
              <w:pStyle w:val="PrepText"/>
            </w:pPr>
            <w:r>
              <w:t>Body Side Moldin</w:t>
            </w:r>
            <w:r w:rsidR="007E0C4C">
              <w:t>g can be installed on all</w:t>
            </w:r>
            <w:r w:rsidR="0086619C">
              <w:t xml:space="preserve"> </w:t>
            </w:r>
            <w:r w:rsidR="00A351DD">
              <w:t>PRIUS</w:t>
            </w:r>
            <w:r w:rsidR="007E0C4C">
              <w:t xml:space="preserve"> </w:t>
            </w:r>
            <w:r w:rsidR="00417CD1">
              <w:t>m</w:t>
            </w:r>
            <w:r>
              <w:t xml:space="preserve">odels </w:t>
            </w:r>
          </w:p>
        </w:tc>
      </w:tr>
    </w:tbl>
    <w:p w:rsidR="002F786E" w:rsidRDefault="002F786E">
      <w:pPr>
        <w:pStyle w:val="PrepTitle"/>
      </w:pPr>
      <w:r>
        <w:t>Recommended Sequence of Application</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2F786E" w:rsidTr="006C7C43">
        <w:tc>
          <w:tcPr>
            <w:tcW w:w="792" w:type="dxa"/>
            <w:tcBorders>
              <w:top w:val="single" w:sz="12" w:space="0" w:color="auto"/>
              <w:left w:val="single" w:sz="12" w:space="0" w:color="auto"/>
              <w:bottom w:val="single" w:sz="6" w:space="0" w:color="auto"/>
            </w:tcBorders>
          </w:tcPr>
          <w:p w:rsidR="002F786E" w:rsidRDefault="002F786E">
            <w:pPr>
              <w:pStyle w:val="PrepText"/>
            </w:pPr>
            <w:r>
              <w:t>Item #</w:t>
            </w:r>
          </w:p>
        </w:tc>
        <w:tc>
          <w:tcPr>
            <w:tcW w:w="4176" w:type="dxa"/>
            <w:tcBorders>
              <w:top w:val="single" w:sz="12" w:space="0" w:color="auto"/>
              <w:bottom w:val="single" w:sz="6" w:space="0" w:color="auto"/>
            </w:tcBorders>
          </w:tcPr>
          <w:p w:rsidR="002F786E" w:rsidRDefault="002F786E">
            <w:pPr>
              <w:pStyle w:val="PrepText"/>
            </w:pPr>
            <w:r>
              <w:t>Accessory</w:t>
            </w:r>
          </w:p>
        </w:tc>
      </w:tr>
      <w:tr w:rsidR="002F786E" w:rsidTr="006C7C43">
        <w:tc>
          <w:tcPr>
            <w:tcW w:w="792" w:type="dxa"/>
            <w:tcBorders>
              <w:top w:val="single" w:sz="6" w:space="0" w:color="auto"/>
              <w:bottom w:val="single" w:sz="6" w:space="0" w:color="auto"/>
            </w:tcBorders>
          </w:tcPr>
          <w:p w:rsidR="002F786E" w:rsidRPr="007E626A" w:rsidRDefault="007E626A">
            <w:pPr>
              <w:pStyle w:val="PrepText"/>
            </w:pPr>
            <w:r w:rsidRPr="007E626A">
              <w:t>1</w:t>
            </w:r>
          </w:p>
        </w:tc>
        <w:tc>
          <w:tcPr>
            <w:tcW w:w="4176" w:type="dxa"/>
            <w:tcBorders>
              <w:top w:val="single" w:sz="6" w:space="0" w:color="auto"/>
              <w:bottom w:val="single" w:sz="6" w:space="0" w:color="auto"/>
            </w:tcBorders>
          </w:tcPr>
          <w:p w:rsidR="002F786E" w:rsidRPr="007E626A" w:rsidRDefault="007E626A" w:rsidP="00542595">
            <w:pPr>
              <w:pStyle w:val="PrepText"/>
            </w:pPr>
            <w:r w:rsidRPr="007E626A">
              <w:t>Body Side Molding</w:t>
            </w:r>
          </w:p>
        </w:tc>
      </w:tr>
      <w:tr w:rsidR="00542595" w:rsidTr="006C7C43">
        <w:tc>
          <w:tcPr>
            <w:tcW w:w="792" w:type="dxa"/>
            <w:tcBorders>
              <w:top w:val="single" w:sz="6" w:space="0" w:color="auto"/>
              <w:bottom w:val="single" w:sz="12" w:space="0" w:color="auto"/>
            </w:tcBorders>
          </w:tcPr>
          <w:p w:rsidR="00542595" w:rsidRPr="007E626A" w:rsidRDefault="007E626A">
            <w:pPr>
              <w:pStyle w:val="PrepText"/>
            </w:pPr>
            <w:r w:rsidRPr="007E626A">
              <w:t>2</w:t>
            </w:r>
          </w:p>
        </w:tc>
        <w:tc>
          <w:tcPr>
            <w:tcW w:w="4176" w:type="dxa"/>
            <w:tcBorders>
              <w:top w:val="single" w:sz="6" w:space="0" w:color="auto"/>
              <w:bottom w:val="single" w:sz="12" w:space="0" w:color="auto"/>
            </w:tcBorders>
          </w:tcPr>
          <w:p w:rsidR="00542595" w:rsidRPr="007E626A" w:rsidRDefault="007E626A" w:rsidP="00542595">
            <w:pPr>
              <w:pStyle w:val="PrepText"/>
            </w:pPr>
            <w:r w:rsidRPr="007E626A">
              <w:t>Door Edge Guard</w:t>
            </w:r>
          </w:p>
        </w:tc>
      </w:tr>
    </w:tbl>
    <w:p w:rsidR="002F786E" w:rsidRDefault="002F786E">
      <w:pPr>
        <w:jc w:val="right"/>
        <w:rPr>
          <w:sz w:val="16"/>
        </w:rPr>
      </w:pPr>
      <w:r>
        <w:rPr>
          <w:snapToGrid w:val="0"/>
          <w:sz w:val="16"/>
        </w:rPr>
        <w:t>*</w:t>
      </w:r>
      <w:r>
        <w:rPr>
          <w:sz w:val="16"/>
        </w:rPr>
        <w:t>Mandatory</w:t>
      </w:r>
    </w:p>
    <w:p w:rsidR="002F786E" w:rsidRDefault="002F786E">
      <w:pPr>
        <w:rPr>
          <w:rStyle w:val="PrepTitleChar"/>
          <w:b w:val="0"/>
          <w:sz w:val="20"/>
        </w:rPr>
      </w:pPr>
      <w:r>
        <w:rPr>
          <w:rStyle w:val="PrepTitleChar"/>
        </w:rPr>
        <w:t>Vehicle Service Parts</w:t>
      </w:r>
      <w:r>
        <w:t xml:space="preserve"> </w:t>
      </w:r>
      <w:r>
        <w:rPr>
          <w:rStyle w:val="PrepTitleChar"/>
          <w:b w:val="0"/>
          <w:sz w:val="20"/>
        </w:rPr>
        <w:t>(may be required for reassembly)</w:t>
      </w:r>
    </w:p>
    <w:tbl>
      <w:tblPr>
        <w:tblW w:w="496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F786E" w:rsidTr="006C7C43">
        <w:tc>
          <w:tcPr>
            <w:tcW w:w="792" w:type="dxa"/>
            <w:tcBorders>
              <w:top w:val="single" w:sz="12" w:space="0" w:color="auto"/>
              <w:left w:val="single" w:sz="12" w:space="0" w:color="auto"/>
              <w:bottom w:val="single" w:sz="6" w:space="0" w:color="auto"/>
            </w:tcBorders>
          </w:tcPr>
          <w:p w:rsidR="002F786E" w:rsidRDefault="002F786E">
            <w:pPr>
              <w:pStyle w:val="PrepText"/>
            </w:pPr>
            <w:r>
              <w:t>Item #</w:t>
            </w:r>
          </w:p>
        </w:tc>
        <w:tc>
          <w:tcPr>
            <w:tcW w:w="1440" w:type="dxa"/>
            <w:tcBorders>
              <w:top w:val="single" w:sz="12" w:space="0" w:color="auto"/>
              <w:bottom w:val="single" w:sz="6" w:space="0" w:color="auto"/>
            </w:tcBorders>
          </w:tcPr>
          <w:p w:rsidR="002F786E" w:rsidRDefault="002F786E">
            <w:pPr>
              <w:pStyle w:val="PrepText"/>
            </w:pPr>
            <w:r>
              <w:t>Quantity Reqd.</w:t>
            </w:r>
          </w:p>
        </w:tc>
        <w:tc>
          <w:tcPr>
            <w:tcW w:w="2736" w:type="dxa"/>
            <w:tcBorders>
              <w:top w:val="single" w:sz="12" w:space="0" w:color="auto"/>
              <w:bottom w:val="single" w:sz="6" w:space="0" w:color="auto"/>
              <w:right w:val="single" w:sz="12" w:space="0" w:color="auto"/>
            </w:tcBorders>
          </w:tcPr>
          <w:p w:rsidR="002F786E" w:rsidRDefault="002F786E">
            <w:pPr>
              <w:pStyle w:val="PrepText"/>
            </w:pPr>
            <w:r>
              <w:t>Description</w:t>
            </w:r>
          </w:p>
        </w:tc>
      </w:tr>
      <w:tr w:rsidR="002F786E" w:rsidTr="006C7C43">
        <w:tc>
          <w:tcPr>
            <w:tcW w:w="792" w:type="dxa"/>
            <w:tcBorders>
              <w:top w:val="single" w:sz="6" w:space="0" w:color="auto"/>
            </w:tcBorders>
          </w:tcPr>
          <w:p w:rsidR="002F786E" w:rsidRDefault="002F786E">
            <w:pPr>
              <w:pStyle w:val="PrepText"/>
            </w:pPr>
          </w:p>
        </w:tc>
        <w:tc>
          <w:tcPr>
            <w:tcW w:w="1440" w:type="dxa"/>
            <w:tcBorders>
              <w:top w:val="single" w:sz="6" w:space="0" w:color="auto"/>
            </w:tcBorders>
          </w:tcPr>
          <w:p w:rsidR="002F786E" w:rsidRDefault="002F786E">
            <w:pPr>
              <w:pStyle w:val="PrepText"/>
            </w:pPr>
          </w:p>
        </w:tc>
        <w:tc>
          <w:tcPr>
            <w:tcW w:w="2736" w:type="dxa"/>
            <w:tcBorders>
              <w:top w:val="single" w:sz="6" w:space="0" w:color="auto"/>
            </w:tcBorders>
          </w:tcPr>
          <w:p w:rsidR="002F786E" w:rsidRDefault="002F786E">
            <w:pPr>
              <w:pStyle w:val="PrepText"/>
            </w:pPr>
          </w:p>
        </w:tc>
      </w:tr>
      <w:tr w:rsidR="002F786E" w:rsidTr="006C7C43">
        <w:tc>
          <w:tcPr>
            <w:tcW w:w="792" w:type="dxa"/>
          </w:tcPr>
          <w:p w:rsidR="002F786E" w:rsidRDefault="002F786E">
            <w:pPr>
              <w:pStyle w:val="PrepText"/>
            </w:pPr>
          </w:p>
        </w:tc>
        <w:tc>
          <w:tcPr>
            <w:tcW w:w="1440" w:type="dxa"/>
          </w:tcPr>
          <w:p w:rsidR="002F786E" w:rsidRDefault="002F786E">
            <w:pPr>
              <w:pStyle w:val="PrepText"/>
            </w:pPr>
          </w:p>
        </w:tc>
        <w:tc>
          <w:tcPr>
            <w:tcW w:w="2736" w:type="dxa"/>
          </w:tcPr>
          <w:p w:rsidR="002F786E" w:rsidRDefault="002F786E">
            <w:pPr>
              <w:pStyle w:val="PrepText"/>
            </w:pPr>
          </w:p>
        </w:tc>
      </w:tr>
    </w:tbl>
    <w:p w:rsidR="002F786E" w:rsidRDefault="002F786E">
      <w:pPr>
        <w:pStyle w:val="PrepTitle"/>
      </w:pPr>
      <w:r>
        <w:t>Legend</w:t>
      </w:r>
    </w:p>
    <w:p w:rsidR="002F786E" w:rsidRDefault="00BD57DC">
      <w:r>
        <w:rPr>
          <w:noProof/>
        </w:rPr>
        <mc:AlternateContent>
          <mc:Choice Requires="wpg">
            <w:drawing>
              <wp:anchor distT="0" distB="0" distL="114300" distR="114300" simplePos="0" relativeHeight="251633664" behindDoc="0" locked="0" layoutInCell="1" allowOverlap="1" wp14:anchorId="3BE1A20E" wp14:editId="5A12D28B">
                <wp:simplePos x="0" y="0"/>
                <wp:positionH relativeFrom="column">
                  <wp:posOffset>-17780</wp:posOffset>
                </wp:positionH>
                <wp:positionV relativeFrom="paragraph">
                  <wp:posOffset>85090</wp:posOffset>
                </wp:positionV>
                <wp:extent cx="3169920" cy="2568575"/>
                <wp:effectExtent l="0" t="0" r="11430" b="3175"/>
                <wp:wrapNone/>
                <wp:docPr id="59"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60" name="Picture 1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1269"/>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5189" w:rsidRDefault="00E75189" w:rsidP="00B411F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E75189" w:rsidRDefault="00E75189" w:rsidP="00B411F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E75189" w:rsidRDefault="00E75189" w:rsidP="00B411F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E75189" w:rsidRDefault="00E75189" w:rsidP="00B411F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E75189" w:rsidRDefault="00E75189" w:rsidP="00B411F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62" name="Picture 1270" descr="stop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271" descr="safety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Picture 1272" descr="caution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 name="Picture 1273"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274"/>
                        <wpg:cNvGrpSpPr>
                          <a:grpSpLocks noChangeAspect="1"/>
                        </wpg:cNvGrpSpPr>
                        <wpg:grpSpPr bwMode="auto">
                          <a:xfrm>
                            <a:off x="6500" y="6325"/>
                            <a:ext cx="74" cy="360"/>
                            <a:chOff x="6981" y="12325"/>
                            <a:chExt cx="95" cy="464"/>
                          </a:xfrm>
                        </wpg:grpSpPr>
                        <wps:wsp>
                          <wps:cNvPr id="33" name="Line 1275"/>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76"/>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Rectangle 1277"/>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1A20E" id="Group 1267" o:spid="_x0000_s1026" style="position:absolute;margin-left:-1.4pt;margin-top:6.7pt;width:249.6pt;height:202.25pt;z-index:251633664"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L+BzkHAABMLQAADgAAAGRycy9lMm9Eb2MueG1s7Fpb&#10;b9s2FH4fsP8g6F21LtTNqFMkvhQDui1YN+xxoCXZEiqJGkXHyYb9951DUrJ8aZu2SdZmTpGUFEWK&#10;58rD852Xr26r0rjJeFuwemI6L2zTyOqEpUW9npi//bqwItNoBa1TWrI6m5h3WWu+uvj+u5fbZpy5&#10;LGdlmnEDFqnb8baZmLkQzXg0apM8q2j7gjVZDYMrxisqoMvXo5TTLaxelSPXtoPRlvG04SzJ2hae&#10;ztSgeSHXX62yRPy8WrWZMMqJCXsT8i+Xf5f4d3Txko7XnDZ5keht0M/YRUWLGj7aLzWjghobXhwt&#10;VRUJZy1biRcJq0ZstSqSTNIA1Dj2ATWvOds0kpb1eLtuejYBaw/49NnLJj/dXHOjSCemH5tGTSuQ&#10;kfys4bhBiOzZNusxvPWaN2+ba65ohOYblrxrYXh0OI79tXrZWG5/ZCmsSDeCSfbcrniFSwDhxq2U&#10;wl0vhexWGAk89Jwgjl0QVgJjrh9EfugrOSU5CBPnBa4XmAYMe1HQj831fAKz1WRiEzk6omP1YblZ&#10;vbmLl02RjOFXsxVaR2z9uPrBLLHhmakXqe61RkX5u01jgQY0VBTLoizEndRm4BFuqr65LhLkNXZ2&#10;EgqAJ0pCMIxfRRlFyJruPTWLIlVSPkbNpjmt19ll24ApgIHCCt0jztk2z2ja4mOU5P4qsru3k2VZ&#10;NIuiLFGA2NY0gzUdaOMJtilNn7FkU2W1UKbLsxLIZ3WbF01rGnycVcsMNJH/kDpSW0Aj3rQCP4e6&#10;Ic3pbze6tO3YvbKmvj21iB3OrcuYhFZoz0OQd+RMnek/ONsh402bARtoOWsKvVd4erTbk7ajvYyy&#10;Smndxg2VPgQ5JTfU/S+3CI+QJbjXlie/ALPhPWgLnokkx+YKOKefw8v9gGTzjrMogxbs7KOm05tA&#10;CEQr8+gMyA/BONB4fHtf/UExeCteZ6wysAGchn1KTtMboEJR1r2Ce64ZyltSUtZ7D4AE9eSUjGI7&#10;nkfziFjEDeYgo9nMulxMiRUsnNCfebPpdOZ0MsqLNM1q/MyXi0hynJVF2mlpy9fLacmV6BbyR2o6&#10;8H/32ghVZbeNTqy42E7tYscl9pUbW4sgCi2yIL4Vh3Zk2U58FQc2iclssU/Sm6LOvpwkYzsxY9/1&#10;pZQGm0Y1G9Bmy59j2ui4KgQcsGVRTcyof4mO0fDndSpFK2hRqvaAFbj9HSuUxitN71QURrEJv3hI&#10;wPHddh4BevezMjy8Tx18b3PaZEAyLjvwf+i95AmFdgRurZQeMEay9ZvdEdWq8+kDzm5vAnbuZ3Vh&#10;SNTBE4NMJPc6qyMeCZXZeXH0BHYngxtltVJRpXD2VPZshVn9cFboxLZv/8dmOBTv5cK3Q+JFVhj6&#10;nkW8uW1dRYupdTl1giCcX02v5gdOdi5Vpv1ypyRd40D/Bm5Df+O05+jMTJmruF3eastdsvQOzjzO&#10;4EyCIAfuE9DIGf/LNLYQm0/M9s8NxSir/KHGcMUNbQzmhx0+7CyHHVonsNTEFKahmlOhLgCbhhfr&#10;HL6koo2aXUKYuirkOYhbVbsCUrAD3u0bjBghED6MGEPgXJq1CfCgFaz5w0U3ho4cHe2zCSBdaamn&#10;gpNzAKnvUF6gjjJie2T/KPOIDiA9P8AROP27i1sXHZ4DyHMA+ZABpI4k9dkEvaMA8sSl8iAVBLOe&#10;7i7unfCsEJ92npWuMnH3TH2rd/atH8lrBZ4PdwG4gRPflR5UBW4yu4VZHLyce9A4+9bz5fzxL+ff&#10;mm91COStjuNWiGW1d00gnwx5w2fqXsnZvd7Xvfq2ynCe3etHEhPn3Ofj5T6/QfcK17ujtAAEtNq9&#10;CsbKZ5kUgFMlATBaACIJqZ9aQR/nHMH78dnAI3DqIpIUeDLNPnC0cRfHQuMcx57j2MePY/vKAswf&#10;y6IEXbrg9WnOrnQBUBrQycPSBCzP6EoXdtBQD42jFh9O6b95H0gWwhFpLYF3CA4hajS49NHxrpQh&#10;jiBtACbmuP2sJJ/rWoYYXRbeIyFXNzSy/UIGnZ/WyRPoHSVPTmLcn4a+eX3GQ2IqkIOXIBd+GzLH&#10;0/qaS47fF0g7QXaHpGnHckjzEXpdAkQp4577oNcIpLqylOTDKPH7kVQoxtGA6fvA068UEu9R/AFO&#10;oxByBet2YI2Cd1GgiIUqkEZhIMoyNAjyNNoGBqNClE7bZB7lM7UttLEkYt/IztoGhrBX+fAwwOAD&#10;a9vO0ymFfPQqAwh0tOYNqwxCXQsnnd2jVxm4mCQEdd2Vt3XaSmKo+FJHSfSg1T3oH58U4u6c5QBH&#10;ltHl/6GO4WvB7vEoZBsoEHqbp1sjLbAmzPNjF4GMAgBixNnhB4Dzcg3lvYngUKbHxO+FyGWJDqL1&#10;8jgd1iJFNv7T4Uq/ujpkOmFjr/c9n1Az8ImFArFDCOxeFQoQP8SqUlUooEdUoYAeecBCAem1oGRX&#10;Uq3Li7EmeNiH9rAI+uJfAAAA//8DAFBLAwQUAAYACAAAACEAoBkUHt4AAAA1AwAAGQAAAGRycy9f&#10;cmVscy9lMm9Eb2MueG1sLnJlbHO8ksFKAzEQhu+C7xDm7mZ324qUZnsRoVepDzAks9noZhKSKPbt&#10;DQhiodbbHmeG+f6PYXb7Tz+LD0rZBVbQNS0IYh2MY6vg5fh09wAiF2SDc2BScKIM++H2ZvdMM5a6&#10;lCcXs6gUzgqmUuJWyqwn8pibEInrZAzJY6llsjKifkNLsm/be5l+M2A4Y4qDUZAOZgXieIo1+X92&#10;GEen6THod09cLkRI52t2BWKyVBR4Mg6/m6vmNZIFeVmiX0aivyrRLSPRNZH/PMRmGYfN1UOsl5FY&#10;/0jIs2cfvgAAAP//AwBQSwMEFAAGAAgAAAAhAMuotYvgAAAACQEAAA8AAABkcnMvZG93bnJldi54&#10;bWxMj0FPwkAQhe8m/ofNmHiDbQFRareEEPVETAQT421oh7ahO9t0l7b8e8eT3t7Mm7z5XroebaN6&#10;6nzt2EA8jUAR566ouTTweXidPIHyAbnAxjEZuJKHdXZ7k2JSuIE/qN+HUkkI+wQNVCG0idY+r8ii&#10;n7qWWLyT6ywGGbtSFx0OEm4bPYuipbZYs3yosKVtRfl5f7EG3gYcNvP4pd+dT9vr9+Hh/WsXkzH3&#10;d+PmGVSgMfwdwy++oEMmTEd34cKrxsBkJuRB9vMFKPEXq6WIo4j4cQU6S/X/BtkPAAAA//8DAFBL&#10;AwQKAAAAAAAAACEAab929MgFAADIBQAAFQAAAGRycy9tZWRpYS9pbWFnZTQuanBlZ//Y/+AAEEpG&#10;SUYAAQEBAMgAyAAA/9sAQwAKBwcIBwYKCAgICwoKCw4YEA4NDQ4dFRYRGCMfJSQiHyIhJis3LyYp&#10;NCkhIjBBMTQ5Oz4+PiUuRElDPEg3PT47/9sAQwEKCwsODQ4cEBAcOygiKDs7Ozs7Ozs7Ozs7Ozs7&#10;Ozs7Ozs7Ozs7Ozs7Ozs7Ozs7Ozs7Ozs7Ozs7Ozs7Ozs7Ozs7/8AAEQgAMg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ooA5rx/4oXwl&#10;4Tur9WH2qQeTaj1kYHB/AZb8K574OeLX1zw++k30rPf6aduXOWeI/dP1HK/gPWub8S3B+IfxQi0m&#10;M79I0XPnf3XYEb/zbC/QE1H4m83wH49sfF1nGfsV03lXkaDg5+8PxA3D/aUmuGWOpRxSwz3av/wC&#10;1BuPMe3UVHbzxXVvHcQSLJFKgdHU5DKRkEfhUldxAUUUUAFcp8SPFQ8J+Eri6ifbeXH7i1HcOR97&#10;/gIyfrj1rq68T1e4/wCFjfFMQKfM0bQ8g91kYHn/AL6YAe6rWVetGjTlUnshxTk7Ih06O6+H/wAN&#10;n1aK3R9SvXR5DKCRGG+6D3OB29WqTw1q158SfD2r6Vq8UIaNU8qeNSNrHJUkexXt2yK7TxNpY1rw&#10;3f6fjLTQts/3xyv6gVz/AMKtL+weD0uGGJL2VpTnqFHygfoT+NfE/WadTDVMRJfveZWfbqvyaO3l&#10;ako9LFz4N+IppLG68J6kSl9pLERqx5MecEf8Bbj6EelenV4n43iuPCXi3TvG2nISvmCO7RejcY5/&#10;3lyPYgHrXslhe2+pWEF9aSCSC4jWSNh3UjIr7DB4mOKoRqrrv69TknHllYsUUUV1kHG/FDxX/wAI&#10;t4RmaB9t9e5gtsHlSR8z/gP1IrD+H3hz/hHvDUSzJi7usTT5HIJHC/gP1zXEeNfE7az8Ro76bTrm&#10;80vS38u3hRSBJtOS2cEYLc+4AFbX/C2m/wChYvf++/8A7GvAzqlisRGNKjG63e3yRvRcYu7Z13ij&#10;XT4b0GfVBbNcmIqAgOBknGSewrH+H3itfEljPAumLYrZbVURHMZBzwOOCMdPeshvivvUo/ha8ZWG&#10;CC+QR/3zTIPilFax+Vb+ErmFM52xkKPyC14kcsxKw7puh7ze/Mvyv6/ebupHmvzaHeaxpdvrWkXO&#10;m3I/dXCFSe6nsR7g4P4Vzvwe1y4sZr7wTqjbbqwdnt8nqmfmUe2TuHqGPpWT/wALab/oWL3/AL7/&#10;APsa5bWPFdzdeLbDxLpWjXVleWpHmBssJgPXAHVSVPtivUyXD4zCzcKsLRfmtH9/UyrShJXT1PpS&#10;isez8U6PeWUF0LxIhNGsmyThlyM4I7EUV9McxsUUUUAFFFFABRRRQAUUUUAf/9lQSwMECgAAAAAA&#10;AAAhAHfi1lOFBAAAhQQAABUAAABkcnMvbWVkaWEvaW1hZ2UzLmpwZWf/2P/gABBKRklGAAEBAQDI&#10;AMgAAP/bAEMACgcHCAcGCggICAsKCgsOGBAODQ0OHRUWERgjHyUkIh8iISYrNy8mKTQpISIwQTE0&#10;OTs+Pj4lLkRJQzxINz0+O//bAEMBCgsLDg0OHBAQHDsoIig7Ozs7Ozs7Ozs7Ozs7Ozs7Ozs7Ozs7&#10;Ozs7Ozs7Ozs7Ozs7Ozs7Ozs7Ozs7Ozs7Ozs7O//AABEIADI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PHviF/yOFz/uR/8AoIrm&#10;q6X4hf8AI4XP+5H/AOgiuarhn8TP0rAf7pT/AMK/I9g+Hv8AyJ1r/vyf+hmumrmfh7/yJ1r/AL8n&#10;/oZrpq7IfCj4HH/73V/xP8woooqjjPF/+E48S/8AQVf/AL9J/wDE0f8ACceJf+gq/wD36T/4msGi&#10;uDml3P036nhv+fcfuRYv9QutTu2u72YzTOAC5AGcDA6VXooqTojFRSUVZGrYeKNb0y0W0sr9oYUJ&#10;KoEU4ycnqKs/8Jx4l/6Cr/8AfpP/AImsGiq5pdzCWEw8m3Kmm/RG9/wnHiX/AKCr/wDfpP8A4mis&#10;Gijml3F9Tw3/AD7j9yPaP+EI8N/9AtP++3/xo/4Qjw3/ANAtP+/j/wCNb1FdvLHsfnn1zE/8/Jfe&#10;zxbxnYWumeJZ7WzhEUKKhCAk4yoJ61hV0vxC/wCRwuf9yP8A9BFc1XFP4mfoWCk5Yam27uy/I9K8&#10;F+F9F1PwzBdXlis0zs4LlmGcMQOhre/4Qjw3/wBAtP8Avt/8ar/D3/kTrX/fk/8AQzXTV1wiuVaH&#10;w+NxWIjiqijNpXfV9zB/4Qjw3/0C0/77f/Git6iq5Y9jl+uYn/n5L72FFFFUcp498Qv+Rwuf9yP/&#10;ANBFc1RRXDP4mfpWA/3Sn/hX5HsHw9/5E61/35P/AEM101FFdkPhR8Dj/wDe6v8Aif5hRRRVHGf/&#10;2VBLAwQKAAAAAAAAACEAPNvzJAkGAAAJBgAAFQAAAGRycy9tZWRpYS9pbWFnZTIuanBlZ//Y/+AA&#10;EEpGSUYAAQEBAMgAyAAA/9sAQwAKBwcIBwYKCAgICwoKCw4YEA4NDQ4dFRYRGCMfJSQiHyIhJis3&#10;LyYpNCkhIjBBMTQ5Oz4+PiUuRElDPEg3PT47/9sAQwEKCwsODQ4cEBAcOygiKDs7Ozs7Ozs7Ozs7&#10;Ozs7Ozs7Ozs7Ozs7Ozs7Ozs7Ozs7Ozs7Ozs7Ozs7Ozs7Ozs7Ozs7/8AAEQgAMQA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1DULTS7Ca+&#10;vp0gtoF3SSOeFH+e1eFeLfFV346vMuslvosLZt7UnDTH/no+O/oO36lPFPiy68dXwkbdDosDk21q&#10;TzKRx5j+/oO355zq8/E4m3uQPr8lyVVEsRiFp0Xfzfl5dSj/AGJp3/PsP++m/wAaP7E07/n2H/fT&#10;f41eorh9rU/mf3n1f1DCf8+o/wDgK/yLPhvXL3wRqH2zTFaWzfAu7IscSL/eXPRhXu+ia3p/iHSo&#10;dS02cTW8o4PdT3Vh2I9K+f6taH4lvfBGotqVnmSxlYfbbMnCuOm5fRhXbhsS78kz5jOsliovEYdW&#10;tuv1X6ob4T0OTUvD812gkMVlErOkSb3YsT0HpwST2xVs2WlqgkOoylWRWVFgBcMWYFSN2BgLnOe4&#10;qLwXe3Om6Yl5YaklreKEVYpCAsyHduznjjA646+taXifULXVtRtLiGKCK6aFftZhOIzJk9D9Mc/q&#10;cZrnqKOr63/U9jCTrWhD7PKtunurR3Wz7r0F13w3baLfTaeL+Sa7REeNfIAWQsQNoO4nPOenakuv&#10;Dltp2rW+k31+yXcoXzDHEGSFm6AnIJ6jJH61a8Y6tbzeMItUsJ47iOMRMrKeCV7H8qfrU+n614rh&#10;1iG+ijtJTG83mtteHaAGG3qx442560SjC7t3/AKVXEunTdRvWLbdlfm0stvV+b08iraeEJX1XUtN&#10;vZzbzafA05KJvDqMHjkdQQaxPF+hnTvDFvqMVx51tfoTGWTYylWAIIyfzBrtrbxNZX3ifW9SeWO3&#10;hnsWt7cS4y5wAMj3wTzxXnvifULu+0pxdTmQQoEjUYCoMjhQOAPpVRVNSVu/6nPVni6lGp7R2Shq&#10;vWDul8/PTYua34dvvBOoLpmofPaSE/Y7wDCyj+6fRh6VXr6C1nRrDX9Mm07UrdZ7eUcqeoPYg9iP&#10;WvC/Evhq/wDBF+Le9drjTJmxa3xH/jj+jD17/njbE4b7cDz8lztJLD4h+Sf6P/Mo0VB9vs/+fqH/&#10;AL7FH2+z/wCfqH/vsVwckux9Z9Yo/wA6+9E9S6XoF74y1Q6Lp42xLhry6IysCZ/Vjjgf/XIbpGnX&#10;3irVU0nRSCzDdPddUt09T6n0Fe7+G/Dmn+FtHj03To9qL80kjfflfuzHuT/9au7DYd355Hy2eZzF&#10;ReGoO7e7/Rfr/VtauR+KX/JPdS/7Z/8AoxaKK9I+JPnaiiigD2j4Hf8AIF1P/r5X/wBBr0+iigD/&#10;2VBLAwQKAAAAAAAAACEApM1cArsNAAC7DQAAFAAAAGRycy9tZWRpYS9pbWFnZTEucG5niVBORw0K&#10;GgoAAAANSUhEUgAAAFAAAABGCAYAAABbnhMrAAAAAXNSR0IArs4c6QAAAAlwSFlzAAAOxAAADsQB&#10;lSsOGwAAABl0RVh0U29mdHdhcmUATWljcm9zb2Z0IE9mZmljZX/tNXEAAA07SURBVHhe7VsJdI3X&#10;Fv4ySUIixoTSBnn0UTHWWDEU0bBUiFdjo0GMQdT0qIRGkxIiSw1VqokoilJUkbamR6X1tCpqfImg&#10;QqIxRCQi4/u/k/y3N5K4/x1yc7NW9lrWkv+eYZ/v3+fsb+99fst8SVApOiNgqXPPyo4CgUoA9TSE&#10;SgCNCeClS5fQrl07VKtWTc9pK1b3nJwcdOnSBZGRkahXr14R5bWywBYtWmDw4MH46quvKhYCempr&#10;aWkJDw+PYuDpdAaGhYVh3759ePr0qZ5qVZzu3HXvvfdeiQprZYEcwdHRER988AEWLlyoGrB+/fro&#10;3Lkznj17VnFQKUXT3Nxc/Prrr0hJSSnwspL1vf/++3BwcDAMgBxw5MiR2LVrF86fPy8Gffnll7Fj&#10;xw5YWVlVeADv3LmDDh06qNbRp08fDBs2rNR1aW2BHKlx48bCpOfNm4esrCycO3cOS5cuRUBAgIEB&#10;fIYd04djR5INrC3+Hjo31wYdPCbAz6cLbA0848yZM0EQKRYWFlizZs0LZ9AJQI44fvx4fPHFF7hw&#10;4QKys7Oxbds2eHl5gY5Gb0k5Ae+xC/Bbwj0kXozDo2Kxkhm+OxKNDSFWaOL3PaJnvKr3lBzghx9+&#10;wM6dO1VjLV68GC4uLmUDoJ2dHRYsWIDRo0eD58aVK1ewe/duNGvWTJwbukk+kmJ34d03h+HH+2bS&#10;EKVFmfnIeHAXcQ+AuDmucAqdiGOJq6Hvq5s4caJKbe4yX19fjcvQdaVi4OHDh2P9+vU4ceKE+HvZ&#10;smXw9vaGs7OzxolLapCb/gjLRxE8/loAnpWtvbR9nwcyH9lZmXiWlQvJ/HHvznp49amD/T8uQlOd&#10;ZgZCQ0Nx48YNVe/AwEA4OTlpHE0vADk6ySXfFiU9PV146C+//FLjxCU1SFztjpV/FP5SpTaavVID&#10;43bHYW6r51unIvqz+ZizMAqX7qcjNz8HV2K2ICJqCEK8XbWe+9atW/j0008h51W6deuGfv36KRpH&#10;bwAbNWqE+fPn4+OPPxYTbt26FVOmTEHXrl0VKfB3o8v4MPhs4Z82aOq7Br+HvwPbEh27A/pNXId+&#10;bm54592p2PXbQyAjHl9Hf4fxXq5oomWgREchW1/VqlUxduxYkJopEb0B5CTTpk0TtCYuLk7MOXXq&#10;VOGZtZLMc4h9UtjDZSA2zRgggWf+4iFajMDObVfQ6J9BuCm1/F/sZTxIyZAArKp4ajpBUjBZ2rdv&#10;jzFjxijubxAAeVaQbNLyKLGxsVi+fDnmzJmjWBEkJyGpsHW1l5xgb6/QjF4dgV6WQYjMkTpfi8eN&#10;R4/R3rkq6II0CSnYhg0bwC0syyeffAJzcw0vTm1ggwDICYcOHSqozKlTp5CXl4eNGzeKZ/L5qGkx&#10;cPbAgPqz8Nld6Sy9cBk3/7qP1vXqKgDiH1gRdw3zs6QZzG1Qr2EdBX0KtLl48WIRnufn54c2bdpo&#10;VFW9gUEA5IB169bFqFGjcPbsWWRmZortvGnTJnz00UcKFWoOn5GN8FnYDeDREXi28sTWtCMYaWej&#10;ob8lajs3RW2Fs6g3k3cMn9nY2CAkJETrUQwGIGeeNGkS1q1bJ8g1PRotklSnZcuWihRruyQMvcO8&#10;cES0Po1R9rYYZVUdAwP24+tZbfEkk/vUAtVqOsBayR59wazU7eeff1a1WLFiBchttRWDAsjJ6dF6&#10;9eoltnFCQoKgNLRCJeS6iq0nIn/fjAl9/SUu+BDZedKA2Y/xbWBPWAcWLM3MrA7mHDyJ0Y6PkW5e&#10;B21aNoKNpfIzi2Mwk8SQTZaOHTuKKMrMTPu3YnAAu3fvLrxYRESE0I/kesSIEWjdurWCl2uOhq29&#10;seNHB6yIPIA/jm7DnvMZRfrl56cg1KM5QsXTFpi1agpa12yPwe92hlL7IUm+f1+wdVhbWwvn93yi&#10;VIGyoonBAeSgtLi9e/fi4UOJn0nCt3306FGlOsG+1SB8uHIQci/0xYro27CRFpl4bCvWfxuDNO5i&#10;lVxC2Aw/WFZpjONpAfj3GB801eC8maoi5WL4SenUqZNIEusqZQIg3yZBJB+kHDt2THCtF6WFSlqA&#10;hes7mFcYWDwb+iYG+v2JzFwzWGQkY0+4P9aeKLCinKwERMycjrtJdohY8C84leJ3mPRgNv3mTbJG&#10;wNbWFrNmzUL16tV1xa9sLJC0hm+V519MTIxQjpxw0KBBwtvpItb1m8NN+ickPxcdu7tjscVfCH/j&#10;DYT8kYr8rCc4tGYTTg/vBc8WJVOZa9euFaEt7u7uePvtt3VRR9WnTCyQozMUGjdunMjukrAyx7Zk&#10;yRIEBwfrpbDobGYBu5qO0pnniOALj9DYwwy+h6XnD6OxbGccBgbWwfN+hU6Nu4IUSxaSaH2lzACk&#10;YtyydCY//fSTOHOY7mI2+7XXXiuqd/oB9HAZgf8kS7FcvTYI33kK/m4KIxFppOFLA7HgcBD+kv5/&#10;7dpV5OV3IspF5uBOUC+G8WWyPKGvlCmA5FX+/v6CXLNecvXqVWzZsqU4ranWHF3srQsATL2Pm/FX&#10;Abd2itdm3rAhmHgigBIXKdaPnFQ9t9ekSZMiNEbxRCU0LFMAOR/DOWauDx06JKb//PPPS6A1LujZ&#10;oyaWxUlO4emf2Bq5Gd4eLdHWqYqitd3aHoWLhS3t7GoWC+VYbrh8+XLB7pcADgoKEg7EEFLmAFJJ&#10;kmtuW54/5F8Mmbid1Ilrv0BfuGyah3ha0onNmORdAxv2B6C19YtVzDuzFt4fnipMv9qgl7uzlAz4&#10;2woZUq5evVqFFfN8rPFqkzB4EdBGAZBbhm997ty5QhfWHSZMmIDevXurdDN7ZTaWewVhyO506Vkq&#10;znwfisFuh/FKjbrwl0i150vPLePGEcycH4xjp2JwvqACCTQdgjFtXWChtotXrlyJpKSCPA9Lk3Rs&#10;tWrVMoTxiTGMAiAn8vHxEduXVIJCAOPjaW+ymKP/xquYdqkhVovdlomE/55Bgpk5zrZ0QjXL/KIV&#10;kpxMPHqchuwCPiztzfoYO9kXXdWyqXQc33zzjSrT/Prrr4sjxZBiNABr164tivGsmVCuX78OBvCz&#10;Z89Wrce6ZgMs2XsSiR5u2HO98HF+HtIf3gPtslSxsEXXCWuwbqYUMxc24nERFRWlsj6WKFn3MLQY&#10;DUCedyxSM9HAyITC5CWzNQ0lLyqLQ7Nu2B0fi3mDJuLr2LtIT7mJ5CclVeesUMvJEVXNsuC99x6C&#10;yVzUhBehWPCShS+OVzQMLUYDkIqTXHMrnzlzRhSgEhMTxQHPhENRccWyfafBpwkR3hgZkQh7G7XK&#10;umSVT62bIyAkAO6tinM50hZ1y+aZx7OwLMSoAHIBzMywksfkAqMDOUYuzToa+0Qhxke7pdPDy1bO&#10;nnxBNWrU0G4Qha2NDiDzgjyLeP+ElsLAnun/8PBwneNk9bU+ePBA5e35vEePHhgyZIhCOLRvZnQA&#10;qSIrX5MnTxbZawpjUpYS1S/1aL+Ugh68n8OjgUKyPGPGDIPSluf1KhcAqQTryMzWPH78WGxlLvT0&#10;6dO64ib6MWTcv3+/irbQYb311lt6jampc7kByBwcD3ZeUqLIwT69si7CZAWLWLdv3xbdSZpZrzZU&#10;yFaaTuUGIBViLo71CHplCsuKPK+qVFEWA6svii9AvUDO0kJZWx/nL1cAWQplQZ4cjTlDlgB4t4ZF&#10;eW2EmR46IbmEwCwQ77oYQ8oVQC6wf//+gmAfPHhQnIWMk1lf1qbAffz4cezZs0eF16JFi9CgQQNj&#10;4Fe+FsgV2tvbY/r06Th58iTS0tLENQuGYMzeKL0yrF4gd3V1FfVpY0m5WyAXyhRT3759VVZEWsNt&#10;rcQKWaJkXC0LSwbG/I7FJADk4pl0lbchwzySbUYsL3IovJK2du1aFXgsZNF56FIg19ViTQZA0g6C&#10;JucMt2/fLsi2m3QHsDRhXUN2HAzVePG9tM8RdAVIUz+TAZCK8iykRcl1W+YMmVUpyaJ4C+zw4cOC&#10;NPP3nj17YsCAAZrWa/DfTQpAOg2m++mFKby4TkojW6W8+oyMDLG95c8ReKuUF96Z8zO2mBSArFOQ&#10;/JLakNZQuK2ZRWZZgEKL++WXX1R3b/iMaXpDxNG6gG9SAHIBzN0xscBacmpqqjjjCKKcHCWAtDZy&#10;RgpruwYp1uuCntTH5ADkOnjVjCmu6OhoAdSBAwdErMxPTnmJXf1eH7Pautzr0xGvYt1MEkBqyWsY&#10;/P6EtQ2mpzZv3iwuatKxyELHwe1enmKyALKCxrNN5nm80cCbDfLdFiZmWaRiJFOeYrIAEhR+m8yr&#10;uDwH6XkZ88rCrA0/sS1vMWkAeXt01apVqlKoDBZLpNzKxgzZSntRJg0glfb09BQkWd36SJjVbzWU&#10;pxWaPIA845gzZNKV25gZ5rIqUeryIkweQC6KN0lJsJlsIHjcwqYiFQJAnoW835ecnGzUXJ+Sl1Qh&#10;AORCaIHKPpVQsmzDtakwAHLJSj9BNRw8mkeqUABqXo7xW1QCqCfmlQBWAqgnAnp2r7TASgD1REDP&#10;7pUWWAmgngjo2f3/sLbOlJ+VBTAAAAAASUVORK5CYIJQSwMECgAAAAAAAAAhAKWE3O0bCgAAGwoA&#10;ABUAAABkcnMvbWVkaWEvaW1hZ2U1LmpwZWf/2P/gABBKRklGAAEBAQDcANwAAP/bAEMAAgEBAgEB&#10;AgICAgICAgIDBQMDAwMDBgQEAwUHBgcHBwYHBwgJCwkICAoIBwcKDQoKCwwMDAwHCQ4PDQwOCwwM&#10;DP/bAEMBAgICAwMDBgMDBgwIBwgMDAwMDAwMDAwMDAwMDAwMDAwMDAwMDAwMDAwMDAwMDAwMDAwM&#10;DAwMDAwMDAwMDAwMDP/AABEIADsA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lu9fs7ma40+3v7Q6kImxCJV8xTjgletfzkeBP2KvC/wAf&#10;P+ChHxS+G/7Unirx34D+N/iDVpbvwp4mN7H/AGbene3kgBo8lWXZ5eJFG1Qo2MMVX/Ym/Zq+KX7V&#10;nwh8XftFfDX4i+IJv2oPh14nuJ9d0a5nKzajZ+WhXCdSzMJkKH5GEezAI+btP2s/2u/FH/Bdi9+D&#10;/wAM/DHwgutK+Muh3Xma7r00bwxaSEYLL5bDDLCWXc285UqACTzX9ocE8EYrhHHYzCYHGqUXHkr1&#10;o2p1MLOCdSMrTfv0Z26aVFpZNJHzuIxUa8YucbdUnqmnpbTZ/kfXX/BPH9tP4vfsC/tpWv7Kv7R+&#10;uP4nsdaQf8IR4unLu12vRImkbLOGwFG4lkbAJwa/WNWr8X/+Cy8F38Mf20f2L9I8dXEeneH/AAyY&#10;I9Q8WYdlkuEMKyDc5LBcru+YljnOTg1+yuiapb65ptteWc8V1a3EayRTROGSRSMggjqD61+F+KGC&#10;w9bD5fn9GnGEsVTk6nIrU3OE3DmilonNJSlFbPpqengZSTlSbuovS+9mr/h3NAHIoozRur8jO8KK&#10;KKAPyn/bx/4JmfGD9k39q/VP2lf2T5I5NW1sGXxX4OZR5WrMX3SPGnAbefmK8MGyQfmIrzG//wCC&#10;wn7TXgfWW8b2f7H0PhvQdAhJ8WXIsmW6uQX3OUlCKwUNluQ2SSTjrX7RSIcVV1LSrfVbGa2ureO4&#10;t7hDHJG6hkkU8EEdMGv1jL/E+lPD06GfYCni3TSgqknOM/Zr7MnCSU7LSLkm46bnBLBWbdKTjfW2&#10;jV/nt5nxXaav8Dv+Dgn9iCSD93MsykmFmA1Hw5egYBwDkYPfowr5J/Yn/bU+If8AwRm/aEt/2df2&#10;ibi61D4e30wh8IeLmUmGGMnCIzn+DoCDyh9qtft0fsI+Pv8Agkb+0FN+0l+zdb3U3g66mEni/wAH&#10;26lohEWzI6IP4Op45XqOK+rx/wAKP/4L/fsPDK29wJ4sgEgah4dvQPzGD+DCvuVLLcDl2nNicixT&#10;1W9XCVX+Ul/4DUj5nN70p9qsfukv6+4+z9H1i11/T7e8s7iG6tLpFlimiYMkqkZBBHBHvVwj+dfj&#10;X+xR+2r8Qv8AgjN+0Jb/ALO37RE11f8Aw8vZhD4R8WupaGGNjhVZz/B0BB5Q+1fsRo2rWuv6db3l&#10;ncQ3VrdRrLDNEwdJFIyCCOCMV+QcZcG4jIcRH3lUw9Rc1KrH4ake67NbSi9Uz0MPiFVj2a3XVM0K&#10;KN1G6vjToDrQ3SihjgUAUdT0uDWLGa1u4Iri2uEMckUihlkU8EEHsa/H/wDbm/Y18ff8Ed/2g5f2&#10;jf2dbS6u/Aeozb/GXhKBS0McZbLyIg/h6nIHyn2r9is5FU9Y0a313TLizvbeK6tbqMxTRSpuSRSM&#10;EEHgg19fwdxfiMixUm4qrh6i5atKXw1I9n2a3jLdPU58Rh1Vj2a2fVM+M/8Aix//AAX+/Yfyfs9w&#10;txFkAlRqPhy92/mMH8GFfEvwJ/by+MX/AAQg8Q6t8H/jZ4Z8R/EHwBZg/wDCHa7p8TSGRf4Id5z8&#10;pHG08qemRUf/AAUL/Z91b/gg5+1Bovx7+DWrrY/D/wAZatHZa/4PLfJKWO5xEnRlIyRjlTjsa+u/&#10;+CrH/BW7wz+yX8K/Dmj6H4etfG3xc8cWsM/h/wAPPbC4a0MqgpNKmCerYCjliPTmv2vBYFU1Qy3K&#10;6P1/K8e5Sp0pycJ0Zwtz+/ryOF/ekvdlHVnnVJ7zm+Wcd337etzjvgL/AMHJHgHxX8U9N8K/FDwL&#10;4v8AhDNrjiOwvtbgItZCfu72KqVBJ+9ggZ5x1r9ILDUodWsobq1mhuLe4QSRSxtuSRSMhgRwQRyC&#10;K/FnRv2uNN/4KEy+Jv2Z/wBs3wJo/wAMvibfK9x4R1j7OtrFBKy/uVSTJAYHOGDlXHyn5uD8T/Cb&#10;/gu98f8A9jbwFZ/Cux1bTdSs/AbzaPDcXBad2SKZwBvz8yr91f8AZUV6VT6P9XiSpKlw9RWGxFOz&#10;nCVT2lKdOV+SpRq295NpproyFmior94+ZPys0+zR/UdRRRX8pnuBQelFB6UAfnL/AMHH37M3iz4v&#10;fsqeHfHXg6zbVtU+EutR+IJtPC7zcW6FS5C/xbdoJA/hJ9K+Z/2jNLP/AAVe+FfgH9qP9nDxS1n8&#10;cvhLp6Jf+EpLkPPGsQJeJIj/ABHc+ONsitjrX7T6hbR3du0csayRyAqysMqwPUEV/M5/wcGfCDw7&#10;+x3+3e03ws09vALavam7uholzLaK0j/fKqrAIDk5VABz0r+pvAOtW4ixFDhulJU69D2k6U3HmhKn&#10;NJVaVWF1eM1s07o8XNY+xTrbqVk15rZo/Sb4JeGfhP8A8HKv7GthqHxC0W/8J/ELwDf/ANmand6O&#10;6QX2nXQjRnMLur5hkBB2uGwV9VzXdeAP+DaL9mLwX4QstLvfDur+Jrq0Vll1PU7vdd3hLFt0hjCJ&#10;nnHyqBgCof8Ag2b8CaT4d/4Js6XrVnYww6r4o1S4v9VugS0l9ONsYdySediKOMDjPUkn9DnOGNfA&#10;8ccZ5zw7nmNyHh/GVcPhaNWajCM3aOuqT35b3sr7WvqdWFw8K1ONWrFOTS1sf//ZUEsBAi0AFAAG&#10;AAgAAAAhAD38rmgUAQAARwIAABMAAAAAAAAAAAAAAAAAAAAAAFtDb250ZW50X1R5cGVzXS54bWxQ&#10;SwECLQAUAAYACAAAACEAOP0h/9YAAACUAQAACwAAAAAAAAAAAAAAAABFAQAAX3JlbHMvLnJlbHNQ&#10;SwECLQAUAAYACAAAACEAbCL+BzkHAABMLQAADgAAAAAAAAAAAAAAAABEAgAAZHJzL2Uyb0RvYy54&#10;bWxQSwECLQAUAAYACAAAACEAoBkUHt4AAAA1AwAAGQAAAAAAAAAAAAAAAACpCQAAZHJzL19yZWxz&#10;L2Uyb0RvYy54bWwucmVsc1BLAQItABQABgAIAAAAIQDLqLWL4AAAAAkBAAAPAAAAAAAAAAAAAAAA&#10;AL4KAABkcnMvZG93bnJldi54bWxQSwECLQAKAAAAAAAAACEAab929MgFAADIBQAAFQAAAAAAAAAA&#10;AAAAAADLCwAAZHJzL21lZGlhL2ltYWdlNC5qcGVnUEsBAi0ACgAAAAAAAAAhAHfi1lOFBAAAhQQA&#10;ABUAAAAAAAAAAAAAAAAAxhEAAGRycy9tZWRpYS9pbWFnZTMuanBlZ1BLAQItAAoAAAAAAAAAIQA8&#10;2/MkCQYAAAkGAAAVAAAAAAAAAAAAAAAAAH4WAABkcnMvbWVkaWEvaW1hZ2UyLmpwZWdQSwECLQAK&#10;AAAAAAAAACEApM1cArsNAAC7DQAAFAAAAAAAAAAAAAAAAAC6HAAAZHJzL21lZGlhL2ltYWdlMS5w&#10;bmdQSwECLQAKAAAAAAAAACEApYTc7RsKAAAbCgAAFQAAAAAAAAAAAAAAAACnKgAAZHJzL21lZGlh&#10;L2ltYWdlNS5qcGVnUEsFBgAAAAAKAAoAiAIAAPU0AAAAAA==&#10;">
                <v:shape id="Picture 126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VmjCAAAA2wAAAA8AAABkcnMvZG93bnJldi54bWxET01rwkAQvQv9D8sUejObRg2aukoRLBW0&#10;tFF7HrLTJDQ7G7LbGP+9exB6fLzv5Xowjeipc7VlBc9RDIK4sLrmUsHpuB3PQTiPrLGxTAqu5GC9&#10;ehgtMdP2wl/U574UIYRdhgoq79tMSldUZNBFtiUO3I/tDPoAu1LqDi8h3DQyieNUGqw5NFTY0qai&#10;4jf/Mwrepvw5+f7YLPpzfk5n+0OyT3eJUk+Pw+sLCE+D/xff3e9aQRrWhy/hB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lZowgAAANsAAAAPAAAAAAAAAAAAAAAAAJ8C&#10;AABkcnMvZG93bnJldi54bWxQSwUGAAAAAAQABAD3AAAAjgMAAAAA&#10;">
                  <v:imagedata r:id="rId19" o:title=""/>
                </v:shape>
                <v:rect id="Rectangle 1269"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i74A&#10;AADbAAAADwAAAGRycy9kb3ducmV2LnhtbESPzQrCMBCE74LvEFbwZlMFf6hGEUHwJv48wNqsbbHZ&#10;1CRqfXsjCB6HmfmGWaxaU4snOV9ZVjBMUhDEudUVFwrOp+1gBsIHZI21ZVLwJg+rZbezwEzbFx/o&#10;eQyFiBD2GSooQ2gyKX1ekkGf2IY4elfrDIYoXSG1w1eEm1qO0nQiDVYcF0psaFNSfjs+jIJ9IdeX&#10;1IfcXM19O36f3IabqVL9XruegwjUhn/4195pBZMh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CA4u+AAAA2wAAAA8AAAAAAAAAAAAAAAAAmAIAAGRycy9kb3ducmV2&#10;LnhtbFBLBQYAAAAABAAEAPUAAACDAwAAAAA=&#10;" filled="f" stroked="f" strokeweight="1.5pt">
                  <v:textbox inset="1pt,1pt,1pt,1pt">
                    <w:txbxContent>
                      <w:p w:rsidR="00E75189" w:rsidRDefault="00E75189" w:rsidP="00B411F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E75189" w:rsidRDefault="00E75189" w:rsidP="00B411F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E75189" w:rsidRDefault="00E75189" w:rsidP="00B411F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E75189" w:rsidRDefault="00E75189" w:rsidP="00B411F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E75189" w:rsidRDefault="00E75189" w:rsidP="00B411F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1270"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q6DEAAAA2wAAAA8AAABkcnMvZG93bnJldi54bWxEj0trwzAQhO+F/gexhdxq2TmE1rFi8qAh&#10;xzYJIcfF2tjG1spYqh//vioUehxm5hsmyyfTioF6V1tWkEQxCOLC6ppLBdfLx+sbCOeRNbaWScFM&#10;DvLN81OGqbYjf9Fw9qUIEHYpKqi871IpXVGRQRfZjjh4D9sb9EH2pdQ9jgFuWrmM45U0WHNYqLCj&#10;fUVFc/42Cnbvt2R3u4/zMDf6kZjy2H4ejkotXqbtGoSnyf+H/9onrWC1hN8v4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Rq6DEAAAA2wAAAA8AAAAAAAAAAAAAAAAA&#10;nwIAAGRycy9kb3ducmV2LnhtbFBLBQYAAAAABAAEAPcAAACQAwAAAAA=&#10;">
                  <v:imagedata r:id="rId20" o:title="stop_2"/>
                </v:shape>
                <v:shape id="Picture 1271"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k3PDAAAA2wAAAA8AAABkcnMvZG93bnJldi54bWxEj91qAjEUhO8LvkM4gjelZq0gsjWKWori&#10;RcGfBzhsTjdbk5MlSXV9eyMIvRxm5htmtuicFRcKsfGsYDQsQBBXXjdcKzgdv96mIGJC1mg9k4Ib&#10;RVjMey8zLLW/8p4uh1SLDOFYogKTUltKGStDDuPQt8TZ+/HBYcoy1FIHvGa4s/K9KCbSYcN5wWBL&#10;a0PV+fDnFBy/X29LmeTOhrixhf1c1b8no9Sg3y0/QCTq0n/42d5qBZMxPL7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OTc8MAAADbAAAADwAAAAAAAAAAAAAAAACf&#10;AgAAZHJzL2Rvd25yZXYueG1sUEsFBgAAAAAEAAQA9wAAAI8DAAAAAA==&#10;">
                  <v:imagedata r:id="rId21" o:title="safety_2"/>
                </v:shape>
                <v:shape id="Picture 1272"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ibIDGAAAA3QAAAA8AAABkcnMvZG93bnJldi54bWxEj0uLwkAQhO8L/oehBS+LTpRVJDqKLiwI&#10;sgcfB49tpk2CmZ6QmTzcX78jCN76o6qrq5frzhSiocrllhWMRxEI4sTqnFMF59PPcA7CeWSNhWVS&#10;8CAH61XvY4mxti0fqDn6VIQQdjEqyLwvYyldkpFBN7IlcdButjLoA1ap1BW2IdwUchJFM2kw53Ah&#10;w5K+M0rux9ooqMvm8fe7LwLUW3lt95fN7tMqNeh3mwUIT51/m1/bOx3qf0VTeH4TRp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JsgMYAAADdAAAADwAAAAAAAAAAAAAA&#10;AACfAgAAZHJzL2Rvd25yZXYueG1sUEsFBgAAAAAEAAQA9wAAAJIDAAAAAA==&#10;">
                  <v:imagedata r:id="rId22" o:title="caution_2"/>
                </v:shape>
                <v:shape id="Picture 1273"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4HrEAAAA3QAAAA8AAABkcnMvZG93bnJldi54bWxET0trwkAQvgv9D8sI3nRjEC3RVVpLIZda&#10;a1vPQ3ZMQrOzMbt59N+7hYK3+fies9kNphIdNa60rGA+i0AQZ1aXnCv4+nydPoJwHlljZZkU/JKD&#10;3fZhtMFE254/qDv5XIQQdgkqKLyvEyldVpBBN7M1ceAutjHoA2xyqRvsQ7ipZBxFS2mw5NBQYE37&#10;grKfU2sUHGKD3+l59WzS9/NL3b4d86s/KjUZD09rEJ4Gfxf/u1Md5i+iJfx9E06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e4HrEAAAA3QAAAA8AAAAAAAAAAAAAAAAA&#10;nwIAAGRycy9kb3ducmV2LnhtbFBLBQYAAAAABAAEAPcAAACQAwAAAAA=&#10;">
                  <v:imagedata r:id="rId23" o:title="tool"/>
                </v:shape>
                <v:group id="Group 1274"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line id="Line 1275"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XMQAAADbAAAADwAAAGRycy9kb3ducmV2LnhtbESPwWrDMBBE74H+g9hCb7HcJoTiRgkl&#10;UPDBPdgJ7XWxNpaJtXIs1Xb/PgoUehxm5g2z3c+2EyMNvnWs4DlJQRDXTrfcKDgdP5avIHxA1tg5&#10;JgW/5GG/e1hsMdNu4pLGKjQiQthnqMCE0GdS+tqQRZ+4njh6ZzdYDFEOjdQDThFuO/mSphtpseW4&#10;YLCng6H6Uv1YBevP3OjvufBFmeZf1F7Xh2vllHp6nN/fQASaw3/4r51rBasV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FxcxAAAANsAAAAPAAAAAAAAAAAA&#10;AAAAAKECAABkcnMvZG93bnJldi54bWxQSwUGAAAAAAQABAD5AAAAkgMAAAAA&#10;" strokeweight="2.25pt"/>
                  <v:line id="Line 1276"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group>
                <v:rect id="Rectangle 1277"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IysUA&#10;AADbAAAADwAAAGRycy9kb3ducmV2LnhtbESPQWsCMRSE74L/ITzBi2i2tohujSKFQqFCcVvB3h7J&#10;c3dx87JNUl3/vSkUPA4z8w2zXHe2EWfyoXas4GGSgSDWztRcKvj6fB3PQYSIbLBxTAquFGC96veW&#10;mBt34R2di1iKBOGQo4IqxjaXMuiKLIaJa4mTd3TeYkzSl9J4vCS4beQ0y2bSYs1pocKWXirSp+LX&#10;Khg9zazZH36u/rt4P+w/5nqzDVqp4aDbPIOI1MV7+L/9ZhQ8Lu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jKxQAAANsAAAAPAAAAAAAAAAAAAAAAAJgCAABkcnMv&#10;ZG93bnJldi54bWxQSwUGAAAAAAQABAD1AAAAigMAAAAA&#10;" filled="f" strokeweight="1.5pt"/>
              </v:group>
            </w:pict>
          </mc:Fallback>
        </mc:AlternateContent>
      </w:r>
    </w:p>
    <w:p w:rsidR="002F786E" w:rsidRDefault="002F786E"/>
    <w:p w:rsidR="002F786E" w:rsidRDefault="002F786E">
      <w:pPr>
        <w:pStyle w:val="Header"/>
        <w:tabs>
          <w:tab w:val="clear" w:pos="4320"/>
          <w:tab w:val="clear" w:pos="8640"/>
        </w:tabs>
        <w:sectPr w:rsidR="002F786E">
          <w:type w:val="continuous"/>
          <w:pgSz w:w="12240" w:h="15840"/>
          <w:pgMar w:top="1296" w:right="1008" w:bottom="936" w:left="1008" w:header="576" w:footer="720" w:gutter="0"/>
          <w:cols w:num="2" w:space="288"/>
          <w:docGrid w:linePitch="360"/>
        </w:sectPr>
      </w:pPr>
    </w:p>
    <w:p w:rsidR="002F786E" w:rsidRDefault="002F786E">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2F786E" w:rsidRDefault="002F786E">
      <w:pPr>
        <w:ind w:left="-5112" w:right="-36"/>
        <w:rPr>
          <w:sz w:val="20"/>
        </w:rPr>
      </w:pPr>
    </w:p>
    <w:p w:rsidR="002F786E" w:rsidRDefault="002F786E">
      <w:pPr>
        <w:ind w:left="-5112" w:right="-36"/>
        <w:rPr>
          <w:sz w:val="20"/>
        </w:rPr>
      </w:pPr>
      <w:r>
        <w:rPr>
          <w:sz w:val="20"/>
        </w:rPr>
        <w:t xml:space="preserve">These guidelines can be found in the </w:t>
      </w:r>
      <w:r w:rsidR="00A63C68">
        <w:rPr>
          <w:sz w:val="20"/>
        </w:rPr>
        <w:t xml:space="preserve">in </w:t>
      </w:r>
      <w:r>
        <w:rPr>
          <w:sz w:val="20"/>
        </w:rPr>
        <w:t>Accessory Installation Practice document.</w:t>
      </w:r>
    </w:p>
    <w:p w:rsidR="002F786E" w:rsidRDefault="002F786E">
      <w:pPr>
        <w:ind w:left="-5112" w:right="-36"/>
        <w:rPr>
          <w:sz w:val="20"/>
        </w:rPr>
      </w:pPr>
      <w:bookmarkStart w:id="0" w:name="_GoBack"/>
      <w:bookmarkEnd w:id="0"/>
    </w:p>
    <w:p w:rsidR="002F786E" w:rsidRDefault="002F786E">
      <w:pPr>
        <w:ind w:left="-5112" w:right="-36"/>
        <w:rPr>
          <w:sz w:val="20"/>
        </w:rPr>
      </w:pPr>
      <w:r>
        <w:rPr>
          <w:sz w:val="20"/>
        </w:rPr>
        <w:t>This</w:t>
      </w:r>
      <w:r w:rsidR="004227D9">
        <w:rPr>
          <w:sz w:val="20"/>
        </w:rPr>
        <w:t xml:space="preserve"> document covers such items as:</w:t>
      </w:r>
    </w:p>
    <w:p w:rsidR="002F786E" w:rsidRDefault="002F786E">
      <w:pPr>
        <w:numPr>
          <w:ilvl w:val="0"/>
          <w:numId w:val="7"/>
        </w:numPr>
        <w:ind w:left="-4392" w:right="-43"/>
        <w:rPr>
          <w:sz w:val="20"/>
        </w:rPr>
      </w:pPr>
      <w:r>
        <w:rPr>
          <w:sz w:val="20"/>
        </w:rPr>
        <w:t>Vehicle Protection (use of covers and blankets, cleaning chemicals, etc.).</w:t>
      </w:r>
    </w:p>
    <w:p w:rsidR="002F786E" w:rsidRDefault="002F786E">
      <w:pPr>
        <w:numPr>
          <w:ilvl w:val="0"/>
          <w:numId w:val="7"/>
        </w:numPr>
        <w:ind w:left="-4392" w:right="-43"/>
        <w:rPr>
          <w:sz w:val="20"/>
        </w:rPr>
      </w:pPr>
      <w:r>
        <w:rPr>
          <w:sz w:val="20"/>
        </w:rPr>
        <w:t>Safety (eye protection, rechecking torque procedure, etc.).</w:t>
      </w:r>
    </w:p>
    <w:p w:rsidR="002F786E" w:rsidRDefault="002F786E">
      <w:pPr>
        <w:numPr>
          <w:ilvl w:val="0"/>
          <w:numId w:val="7"/>
        </w:numPr>
        <w:ind w:left="-4392" w:right="-43"/>
        <w:rPr>
          <w:sz w:val="20"/>
        </w:rPr>
      </w:pPr>
      <w:r>
        <w:rPr>
          <w:sz w:val="20"/>
        </w:rPr>
        <w:t>Vehicle Disassembly/Reassembly (panel removal, part storage, etc.).</w:t>
      </w:r>
    </w:p>
    <w:p w:rsidR="002F786E" w:rsidRDefault="002F786E">
      <w:pPr>
        <w:numPr>
          <w:ilvl w:val="0"/>
          <w:numId w:val="7"/>
        </w:numPr>
        <w:ind w:left="-4392" w:right="-43"/>
        <w:rPr>
          <w:sz w:val="20"/>
        </w:rPr>
      </w:pPr>
      <w:r>
        <w:rPr>
          <w:sz w:val="20"/>
        </w:rPr>
        <w:t>Electrical Component Disassembly/Reassembly (battery disconnection, connector removal, etc.).</w:t>
      </w:r>
    </w:p>
    <w:p w:rsidR="002F786E" w:rsidRDefault="002F786E">
      <w:pPr>
        <w:ind w:left="-5112" w:right="-36"/>
        <w:rPr>
          <w:sz w:val="20"/>
        </w:rPr>
      </w:pPr>
    </w:p>
    <w:p w:rsidR="002F786E" w:rsidRDefault="00A76BC7" w:rsidP="00121503">
      <w:pPr>
        <w:ind w:left="-5112" w:right="-36"/>
      </w:pPr>
      <w:r>
        <w:rPr>
          <w:noProof/>
          <w:sz w:val="20"/>
        </w:rPr>
        <mc:AlternateContent>
          <mc:Choice Requires="wpg">
            <w:drawing>
              <wp:anchor distT="0" distB="0" distL="114300" distR="114300" simplePos="0" relativeHeight="251736064" behindDoc="0" locked="0" layoutInCell="1" allowOverlap="1" wp14:anchorId="763BEDC7" wp14:editId="741DF528">
                <wp:simplePos x="0" y="0"/>
                <wp:positionH relativeFrom="column">
                  <wp:posOffset>-3298825</wp:posOffset>
                </wp:positionH>
                <wp:positionV relativeFrom="paragraph">
                  <wp:posOffset>358775</wp:posOffset>
                </wp:positionV>
                <wp:extent cx="2969573" cy="1571625"/>
                <wp:effectExtent l="0" t="19050" r="21590" b="9525"/>
                <wp:wrapNone/>
                <wp:docPr id="201" name="Group 201"/>
                <wp:cNvGraphicFramePr/>
                <a:graphic xmlns:a="http://schemas.openxmlformats.org/drawingml/2006/main">
                  <a:graphicData uri="http://schemas.microsoft.com/office/word/2010/wordprocessingGroup">
                    <wpg:wgp>
                      <wpg:cNvGrpSpPr/>
                      <wpg:grpSpPr>
                        <a:xfrm>
                          <a:off x="0" y="0"/>
                          <a:ext cx="2969573" cy="1571625"/>
                          <a:chOff x="-13648" y="0"/>
                          <a:chExt cx="2969573" cy="1571625"/>
                        </a:xfrm>
                      </wpg:grpSpPr>
                      <wpg:grpSp>
                        <wpg:cNvPr id="53" name="Group 53"/>
                        <wpg:cNvGrpSpPr/>
                        <wpg:grpSpPr>
                          <a:xfrm>
                            <a:off x="76200" y="0"/>
                            <a:ext cx="2879725" cy="1322070"/>
                            <a:chOff x="0" y="0"/>
                            <a:chExt cx="2879725" cy="1322070"/>
                          </a:xfrm>
                        </wpg:grpSpPr>
                        <pic:pic xmlns:pic="http://schemas.openxmlformats.org/drawingml/2006/picture">
                          <pic:nvPicPr>
                            <pic:cNvPr id="50" name="Picture 50"/>
                            <pic:cNvPicPr>
                              <a:picLocks noChangeAspect="1"/>
                            </pic:cNvPicPr>
                          </pic:nvPicPr>
                          <pic:blipFill rotWithShape="1">
                            <a:blip r:embed="rId24" cstate="print">
                              <a:extLst>
                                <a:ext uri="{28A0092B-C50C-407E-A947-70E740481C1C}">
                                  <a14:useLocalDpi xmlns:a14="http://schemas.microsoft.com/office/drawing/2010/main" val="0"/>
                                </a:ext>
                              </a:extLst>
                            </a:blip>
                            <a:srcRect l="10043" r="2745"/>
                            <a:stretch/>
                          </pic:blipFill>
                          <pic:spPr bwMode="auto">
                            <a:xfrm>
                              <a:off x="0" y="0"/>
                              <a:ext cx="2879725" cy="1322070"/>
                            </a:xfrm>
                            <a:prstGeom prst="rect">
                              <a:avLst/>
                            </a:prstGeom>
                            <a:ln w="12700">
                              <a:solidFill>
                                <a:schemeClr val="tx1"/>
                              </a:solidFill>
                            </a:ln>
                            <a:extLst>
                              <a:ext uri="{53640926-AAD7-44D8-BBD7-CCE9431645EC}">
                                <a14:shadowObscured xmlns:a14="http://schemas.microsoft.com/office/drawing/2010/main"/>
                              </a:ext>
                            </a:extLst>
                          </pic:spPr>
                        </pic:pic>
                        <wps:wsp>
                          <wps:cNvPr id="52" name="Rounded Rectangle 52"/>
                          <wps:cNvSpPr/>
                          <wps:spPr>
                            <a:xfrm>
                              <a:off x="143123" y="540688"/>
                              <a:ext cx="2631330" cy="302150"/>
                            </a:xfrm>
                            <a:prstGeom prst="roundRect">
                              <a:avLst/>
                            </a:prstGeom>
                            <a:solidFill>
                              <a:schemeClr val="accent1">
                                <a:alpha val="35000"/>
                              </a:schemeClr>
                            </a:solidFill>
                            <a:ln w="12700">
                              <a:solidFill>
                                <a:schemeClr val="accent1">
                                  <a:shade val="50000"/>
                                  <a:alpha val="3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Text Box 1334"/>
                        <wps:cNvSpPr txBox="1">
                          <a:spLocks noChangeArrowheads="1"/>
                        </wps:cNvSpPr>
                        <wps:spPr bwMode="auto">
                          <a:xfrm>
                            <a:off x="-13648" y="1285875"/>
                            <a:ext cx="11626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C7" w:rsidRPr="006410BB" w:rsidRDefault="00A76BC7" w:rsidP="00A76BC7">
                              <w:pPr>
                                <w:rPr>
                                  <w:sz w:val="20"/>
                                  <w:lang w:val="en-CA"/>
                                </w:rPr>
                              </w:pPr>
                              <w:r>
                                <w:rPr>
                                  <w:sz w:val="20"/>
                                  <w:lang w:val="en-CA"/>
                                </w:rPr>
                                <w:t>Fig. 1-1</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3BEDC7" id="Group 201" o:spid="_x0000_s1037" style="position:absolute;left:0;text-align:left;margin-left:-259.75pt;margin-top:28.25pt;width:233.8pt;height:123.75pt;z-index:251736064;mso-width-relative:margin;mso-height-relative:margin" coordorigin="-136" coordsize="29695,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ioAEgYAAMMQAAAOAAAAZHJzL2Uyb0RvYy54bWy8WFtvm0gUfl9p/wPi&#10;nRowNmDVqRxfqkrZNmq76vMYxgYVGHYYx05X+9/3OzOA7cRp0na1kUJmmMs537l855DXbw5lYd1x&#10;2eSimtreK9e2eJWINK+2U/vPzysnsq1GsSplhaj41L7njf3m6vffXu/rCfdFJoqUSwuXVM1kX0/t&#10;TKl6Mhg0ScZL1rwSNa+wuBGyZApTuR2kku1xe1kMfNcdD/ZCprUUCW8avF2YRftK37/Z8ER92Gwa&#10;rqxiakM3pZ9SP9f0HFy9ZpOtZHWWJ60a7Ce0KFleQWh/1YIpZu1k/uiqMk+kaMRGvUpEORCbTZ5w&#10;jQFoPPcBmrdS7GqNZTvZb+veTDDtAzv99LXJ+7tbaeXp1IZ826pYCSdpuRa9gHn29XaCXW9l/am+&#10;le2LrZkR4sNGlvQXWKyDNux9b1h+UFaCl348jkfh0LYSrHmj0Bv7I2P6JIN/6JzjDccBguV4OMmW&#10;zxwfdNIHpGSvUz/plW8hjqDBKULMfxxgOEbcnerZg4zCOAQuA3Lo+27YxlcP8uzcCb4nTj6Br86T&#10;CX7bcMDoUTg8nzY4pXaS2+0l5YvuKJn8uqsdRG7NVL7Oi1zd6yxEjJJS1d1tntxKMzlG1giwjdmx&#10;TFItvIHh6QjtMmcYYboRydfGqsQ8Y9WWz5oaCYyIod2D8+16eiZwXeT1Ki8KSwr1JVfZp4zVCGZP&#10;5yUttliR/Q+y54K5TGYuRLIreaUM1UheALaomiyvG9uSE16uOTJHvkuROgloTkFeLfNKaZkIjJtG&#10;UW5QiGg2+NuPZq4b+9fOfOTOncANl84sDkIndJdh4AaRN/fm/9BpL5jsGg57sGJR563qePtI+Yup&#10;35KkIRVNTtYd0xRIltQKdX+1inhFFiJdG5l8hNWJMD3XDZAyMJgfBm3CNkpylWSdQzqjG282YAhr&#10;vf9DpDAE2ymh7fAihnguBRAeslFvuSgtGsDqUFJfz+4AwcDqthCOorL2gOCHyFaNSxR5SvGhJ1Rf&#10;+LyQxizqYEIM6I+7YJOios2X/DgCW8GPY2c2W4ROECwi5/oao/l8GQdDbxyMlr0fm4ylYv9h3SSI&#10;/fTXXfmECyk/yAFtqmBK/Iey2nSRj9nLwoeK6qWCpFMK1qRrT/Lb7/L7o9hVKSBSACGBC2S6byhW&#10;7+8LSNMq2vF3Xz082M5HyKEKjAJ3HEV02uSPriPjoTccgk6ojgxd3zNE0vPk4yAhhUib70XKic8R&#10;AOeRwZIE+W84hBV1xkzADEcuwso4oj+hM+rssh+JwVNJFDHcSCJBbRk5lR+8QH4bwCiOnb31SN0X&#10;nIxaVB/5BqWf6rPJkKehX1II159D1xfSzRtkWX+3sV2/06DqwBoLtvu1p3XP1h9uU/eyYm0edCe0&#10;ZFGp/nCZV0JeQlbAoa1ksx+eOzENDdcivQeXoZTolqapk1UO2rlhjbplEi0ighBtr/qAx6YQYBrR&#10;jmwrE/Lbpfe0H/mHVdvao+Wc2s1fO0ZFuHhXITNjLwhwrdKTYBT6mMjTlfXpSrUr54JIGg12negh&#10;7VdFN9xIUX5BIs9IKpZYlUD21E6U7CZzhTmW0F8nfDbTY1Pdb6pPNXoC4zyi1c+HL0zWLfcqUOJ7&#10;0bEBmzygYLOX/FGJGarAJtf8fLRra28wkx61vdv/RFe6fTP9yGcqzNfiYIFVggdEZakDVjoTNPWD&#10;1kRKsc84S+E3E0yEDpxIHGeAvKgYnrS9nh+NorAts6QYMZ6HVnkctU0lNoTPMt4zZFcJqoGI/q66&#10;9S++W+9iN15GyyhwAn+8RN+yWDiz1TxwxisvHC2Gi/l84XV9S5anKa9IzK/XOtLzjFIbuV33dXul&#10;fzoePi3daJ+OamhihkXpMjKsacVizw/caz92VuMIJXwVjJw4dCPH9eLreOwGcbBYnUO6ySv+65Co&#10;LYlH+FD4Pjbi/WONOWJjkzJX+GYu8nJqR/0mNqFoXFapdq1ieWHGA+okjSlI/aMp4G7YwnR/mvz6&#10;wFWH9UF/EurAPmZtz4b/LZF1vKQestIOrfQ2A3kZFnopl+BLWaNsv+rpU/x0jvHp/x6u/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ajAqHgAAAACwEAAA8AAABkcnMvZG93bnJl&#10;di54bWxMj8FOwzAMhu9IvENkJG5bUkYnKHWnaQJOExIbEuLmNV5brUmqJmu7tyc7wcmy/en353w1&#10;mVYM3PvGWYRkrkCwLZ1ubIXwtX+bPYHwgaym1llGuLCHVXF7k1Om3Wg/ediFSsQQ6zNCqEPoMil9&#10;WbMhP3cd27g7ut5QiG1fSd3TGMNNKx+UWkpDjY0Xaup4U3N52p0NwvtI43qRvA7b03Fz+dmnH9/b&#10;hBHv76b1C4jAU/iD4aof1aGITgd3ttqLFmGWJs9pZBHSZayRuE5AHBAW6lGBLHL5/4fiFwAA//8D&#10;AFBLAwQKAAAAAAAAACEAfvHEMnvbAAB72wAAFAAAAGRycy9tZWRpYS9pbWFnZTEucG5niVBORw0K&#10;GgoAAAANSUhEUgAAAxsAAAE+CAIAAAEdRaqkAAAAAXNSR0IArs4c6QAAAARnQU1BAACxjwv8YQUA&#10;AAAJcEhZcwAAIdUAACHVAQSctJ0AANsQSURBVHhe7J0FWBVNG4b9TFTsLgQDG7vBwFbAQLGwRTEw&#10;sDuwW7G7A7vzExO7sLtbROzmvz0z3/mPUgekmfvyWmd29+wuuzPPPO/u7GysQYMG+fr6iunnz5+Z&#10;hjNjx46VKQ2urq4yFUHcuXMnVapUJBwdHWvUqCFmCmLVr1+/SZMmbdu2JXPjxg0xNzwxMDCQKQ2c&#10;u2PHjslMBLFx40ampqamlCF7e/tatWqJ+bHEf365dOkS55GTeOXKleXLl5cpU2b48OGvX7+Wi0MP&#10;NitT/+Hm5vbjxw+ZiSCMjIy8vb1JnDt3TsyBXycrBKfg48ePAwYMqFmz5o4dO3x8fCibhoaGW7du&#10;lYuDw/v372VKh2rVqslUxPHt2zeRcHZ23rJlS7du3X6drEWLFom5ocjZs2eLFi3auHHjR48erV69&#10;OkuWLBTm69evy8WBgmrIVMRx4sQJppyZ/v37k6BwMP11sjhtTMOZlStXmpubL168mPN49erVo0eP&#10;MrNjx469e/du2bJlWNT34DJu3DiEaNOmTaTLlSvHNEDNiiRQynbt2tWsWbNcuXJxHu9qQOaqV6+e&#10;M2dOTq5QlrCAq7h582YS379/F3P0PVlfvnyhNslMZIVmgT8sVqxYsWPH5swiOmQnTJiAICRIkGD8&#10;+PFyPf2g7L99+/b48eMyrz1ZNJMiIcicOfOSJUssLCyqVKkiZ/n6fvr0KW7cuHv27JH5MKBXr14y&#10;FS5UrVo1a9asdnZ2nF+KqqWl5Zs3bxYuXMgiJKJevXokqIyadX/hf8kaMmSIg4PDgwcPuCxylq/v&#10;z58/hUK7uLiIOaFOsWLFZEoH/pj8+fOPGjVK5iOO/58sf1vrESNGyJSv7+nTpylWjx8/lvkwgOvB&#10;9MKFC2nTpk2pQQi/YOTIkTIVjhw4cECm/ihZfq3g+y8yEZ40atRo2bJlJDhrYo6gefPmN2/eXLVq&#10;1d69e+WssEcciUBfgQ83aEmYJk+ePGnSpPfv3xczBXhglCFjxow2NjZyVthTuXJlmfJ7skqXLi1T&#10;EcSYMWNkSsOpU6du375NYv/+/WJOOFOxYkWZ8rdk0QjKVERAwyJTkYMZM2bIVEDVUAhthJA+fXqZ&#10;ihy4u7vLVCTULCRJpiIHO3fulKlATlbJkiVlKnwxMzOTqciBrl8JrGTNmjVLpv4j00SZCDuSJEki&#10;U5EDR0dHmYqE1TBx4sQyFTnQvXj/P1nLly+XKR3EbZ3whIhXpiIHxI8y5bdk+TXxJUqUkKlw4Y+Q&#10;PsIR97ME/lfDT58+yZSG8HzqEydOHJmKHIh7pIJIp1mR7WTpou/JKl68uEyFMfHjx5epyEcwSla3&#10;bt1kKixJkyaNTEU+Il01jPIl68mTJyJRqVIlkQg7UqRIIVORj2CXrNy5c8tU2CAeOkUSDh06JFMa&#10;9D1Zf5iJsKNx48YyFQlInTq1TGkIiWZNnBiGIeK8efNkKhJgaWkpUxqCcbLu3bsnU76+pUqVkqnQ&#10;5tGjRzIVCfijH0YwTlakuuYRQvCqobOzc/PmzU+dOuXp6Wlubi7nxhiCrVk1a9b8osHKyqpFixZy&#10;bswg2CeLYrVixYq+ffteuXLl6NGjke3GZijy48cPLy8vmdEQvJOFgXB3d//69auQ4ePHj0+ZMqVs&#10;2bJiaTRj//79379///bt2+PHj1+9enX37t3gnSx+yfmuXbs26YIFC44ePbp06dKYEZxqyZIljYyM&#10;aCU5dytXrhwwYICDgwO6ZmJikjx5coKYOHHixI0bN0GCBIaGhkmTJl28eHGiRInSpUvH0mzZspUo&#10;UcLW1nbdunVdu3adPHny+vXrT548efXqVa7Khw8fxN7Dk4sXL3JgJN6+fTtkyBAxM9jVMCajTlYw&#10;iKXt1nbgwIEuXbqIdLjx8+fPBg0ayIwGap9MRRxFihSh4eLM6PYZiFWhQoUcOXKQKlOmjJgVnvTo&#10;0aNp06Yy8x+7d++WqQiiUqVKyHGjRo2aNWum7ZnyqwJWr15dZHRxc3Pj1I4YMcLDw6N37942NjZh&#10;0dvv7Nmz8+fPlxkNu3btkqmI5tq1azKleafh15nq1KmTyOuPj48PbUSbNm1ooRYtWkS7ZmFhoe0v&#10;rj/58+cXfVu1dO7c+ebNmzITQcyYMeP58+cdO3YUfxEOieMMK1Fv0qSJk5PTkSNHsGMVK1bktG7d&#10;upWmVy7+D2b67UxOIBWBvVEElHTxso54mpUzZ86Iaf7evXvXq1evLFmyYLVQdJwxHg23tWHDBrFC&#10;ZHhcSFFium3btsqVKxOf/DpTefPm1SyKYKh3MqXDrVu3qONYXArm2rVrX758SRvdtm3bZMmSoaHM&#10;keuFNkRvTIlGKE2i6+GvMzV48OBfC/1DdHGjLoTD2w26naBDBu36oEGD/vnnnwIFCpw4cYK44uDB&#10;g5Rc5hQqVChYL7SIe8fnzp3Tvo3mT+0TfYHbt2+v++ITYCO4thGuIKEFsZednR0RVaxYsTAr2AKi&#10;KNEZkwJFjOX/HT7dfmINGzak1HUZ2emPR/Pa1xD8OqCwgzgRzSpcuLDMhy9Udpnyt0xpefz2lxuQ&#10;GV/ffv36zZ49W2bCBiFVhM3YDmNjY91OkbpHEm5oAxj4/5kSr4L9wffwfQWybt26uk6ia9euMvUf&#10;OMA/HqiEG7+VKXFfJQIRFXz69OlGRkZjx47VfT6IPj58+BD/lStXLjkrfAms9oU/fpsLLh7e9dmz&#10;ZxHel/vPMxVuj0ijHP6UKayHTCl08L/2YTRkSvEfkUunIjMBnqnnz5/LlEJDYGUqe/bsMvUfqX4b&#10;0CRmIc9UQC8Ye3h4yFSM588yFRnG2oicBK3oEfJecSQkwDN19uxZmUKeNKMbxUAuX74sU/qUqZjM&#10;sGHDZEr/M+X3YUFMIFmyZDKlz5nSvoUW2d43Dgf0fZfSL7p3tmIa6kzpS7AVPUzfhvB3OLVIgr5n&#10;Slekwm58s1u3bslU5CPYZSpMCbsnnX9PCM9UGD121h1rJML5Y7ylYJypPHnyNGjQoEePHp4aVq1a&#10;JReEHqKPZSQhS5YsMqUheGXq58+fp0+fFp2Is2bNKmaGItmyZZOpSMAfd8mDXftatGixadMmGxub&#10;8+fPh3qvsAoVKshUJMDV1VX03RAE70w9ffr09evX27Zt69+/v5eXl729/aVLl0LxHlakerWUCvTj&#10;x48PHz7cv3+fPzzYZapv376ip9q4ceOoLKU1lCxZslSpUkwpFBiuMWPG9OvXr169ekhbunTpkiRJ&#10;Ei9evDhx4jA1NDRMlSoV8VTu3LmTJk1KImPGjLly5SpevDg/zJcvn4uLy8KFC/fs2XPhwgVMw6tX&#10;ryKkzwjn6NChQ0xFmmmwz1SMRZ0pffl1poYOHcqUSEIMsQ07duwQiWjPsWPH0IFAXstTt8sBw8NU&#10;9AjRdjpq0qQJ06pVq/qNQf9f/1Bhpuj11KlTad9YO2XKlAiumZnZqVOniDQmT56MRidMmLBs2bJ9&#10;+vQ5cuSIbjMaRfH29qZl8jsuvBbxqlOEvNgQqViyZAlT0VGzsgZKxZw5c8guXbqU6YgRI7BCJOD/&#10;pSpU3tHGe9DCd+jQAUdAEaTwnTlz5vnz5xwNFgNfkCJFCvyvs7NzhHfRFwwePPjKlStubm4y7x8t&#10;W7YUicOHD4tEzISmbM2aNSTSp08/d+5cEujWHz4Og020K0sVUhT+A6D5y+jRoyl8BgYGtWvX5tAf&#10;Pnz4+fPnvXv34k4pqXHjxqWw4m/v3Lnz8eNH4Qz/Bhq479+/Bz50/7Nnz5hGqmFEIpAMGTIwPX78&#10;uOiaKy7B169fxfigopDJUkWrJxJRHSqTra1t3rx5afXRoX379j1+/Pjs2bMErERZxE5Qq1Ytmnix&#10;vvAEWkM5cuRI8TKIKL5p06adPn06We1o7GE6WHjkR3vL9eDBg+fPnyfh6Og4YMAAEniJAwcOiPd6&#10;ZKniVIqVFNiFmTNn4kxr1qwZK1YsClb16tUzZcpkZGRE0aSmYkA5d5iJjh071q1blzad6L9o0aKN&#10;GjUi0KfKoq/R+3FW7NixmXbq1El0zsD2MOVEMeWcLFiw4P++ikosU8EkX758tFCvX7+mIE+aNCmy&#10;DRkbMsJiXEQvL69Xr17duHGDtsPJyYlWnitRsGBBfO6mTZvu37//7t27R48e3bp1C4FEcWnxEyVK&#10;xJpcmlatWtFMR4ZOk1Q27DIJjhC7Imb+Ee78v1RBIIadUMjBwYEgnL8zefLk8eLFw/3Y2dn5O1wo&#10;lbV+/foyE2WJqGGvQwxV2tTUFE3l0mTJkqVhw4ZoKoWYCk+0fvHiRVSE+J2inFQDckCBxk/7vXOK&#10;WyLsLV++vMhSDUS4B2i5sOpv376liWvfvv2KFSuoD2Kp4LdShclgDZnR4dOnT6LtFMK+xvnXh18g&#10;oG+3cJTUs/Xr1+Nza9SoQQnTHQk4qsC1kamYCgqKRgJhO+KdOXNmWnnCJoos5ezSpUvIx7p16+Ta&#10;OvxWqoACpPuBEl1OnjxpaWmZOnXqIfWTYYfZXEDaRhEmRihQoACtbLdu3ShV/FD3KzVRApok7Q2Y&#10;gCAa0I79CVQnGqnChQvHkK56N2/e9Hdovz9LlUCfDzUYarqwUXhxr1euXNHM+zVIIQX833//Fdmo&#10;jvYDrF26dLGxsaFeYQNy5MhBxcWrdu3a1W/bAcyklUmZMiVGfuDAgeE5pnj4o9ubWov/pQoq63wl&#10;KMbSpk0bkcCWdujQAZuCgPn4+CDG9vb2+BKx1C+ouO7r1CYmJhRKf4tgVIfmSKZ0CLBUwdatW/8Y&#10;tDem8fjxY93v2fwBvtXfoAz3SYtvZWVVp04dzKWeX3iNovjbGSewUiXwd9yqmIP4JmWQUHQ8PT3F&#10;XfgYhfZxli5Blypo167dmzdvZCaGEWPfvNITfwcr0atUCeLGjStTMQnVEyZwtM++dAlGqYImTZrE&#10;tHfi8+TJI1MK//DXdwavVAki1XctwhrxiF4RELrffdUSklIFxNVBjoUa7//v+UZhosdjzbCjQIEC&#10;MqVDrDZt2ixfvlz3BrH+1KxZU6aiL5H5u1+RAX87ZweoVTt27BCdSgOnXLlyf991LjJjaGgoUwr/&#10;+KsYsEqVKjLlH7qjWkQzkiZNKlMK/9Adb15LsH3VH++naomuX4/q2bOnTCn88OnTJ3+fo4fQrcMf&#10;XWrA09Pzjw8TRAMMDAxkSuEH0VfdLyEvVQK/74JFs1Bc+apAKF26tEz9zt+WKhDdlnUpX758CL7B&#10;EjmJFy+eTCn88Md3XbWEQqkS+G1fu3fvLlNRGXW/KhDGjvV/+NxQK1XQrFkzmfoPbcfnqEumTJlk&#10;SvE73t7eMuWH0CxV0L59e5n6jyFDhgSy+0gO7Xg0qBhhhParpH4J5VIFft8r/Pnzp42NjcxEKby8&#10;vMTwEwq/GBkZyZQfQr9UBUQg/XEjLadPnz516pTMKH4nkEcvYVKqAgoN3NzcolZ327Nnz0abYDZ0&#10;+fTpUyAjAoWVVr169Sqgd0v++ecfmYr05M6dW6YUvxP4eCdh2AL++PHjyJEjJDp27FilSpUJEybU&#10;qFHD0NAwa9asf/+pzfAhyr2+HG4EfnM4bH0VzcfNmzd37dr14sULsmKgARrBY8eOubu7h+kg5KFC&#10;iRIlZErxOwMHDpQp/whzt/7169eLFy8ePXr06tWr79+/X7169YcPH+7evYsLPnjw4NatWwMJJSKc&#10;3r17y5RCh0GDBllYWBDsayGsEUqxc+fOjRs3hmGpunDhwqxZs0h8/PhxwYIFWPhatWoVL168vIbv&#10;379TwsSa4p0yFxeXdOnStWvXzu+zxYhCz9e2YhS4Au2j3vv372/fvp0E11rMEYS5Vin0hKjq9evX&#10;XCeqPvUe24AjXrFixcyZM0eOHOns7NyiRYu6detWrFiR65ovX77s2bNnzJgxVapUyZMnx+UkTJgw&#10;adKk8ePHj6chbty4cTTE1kCWICmWBgMDgwQJEiRLlix9+vR43Fy5cpmZmdHWY0ioReyFfQ0bNmza&#10;tGlLly7dvHkzR3LlypWnT5/mzZtXOyhcypQp2anYPhthm8bGxmyqUKFCjo6OqlQpQh9VqhShT6xH&#10;jx6hZqQOHDggZsGkSZOYRu8O6dCmTRv+fCIGmfeDeKzp4+NjZWUl5sRARMcEMR08eDDTxRpoggMa&#10;j+SXVvXt25epdkjxhw8fYua146tGY0R31kBKFXDicCExvJ/xjRs38Eyurq4UjAYNGjDn27dv+/bt&#10;a9y48ZgxY8Q6usQiKOMHhPf29vbi5iRuiwAteo9kokvgpers2bMPHjyIPGFpBGJtbc1UvPny9evX&#10;z58/3759Gw3C5gf4XTJxx+/w4cOUrVq1ahFN5M+f38bGBukjJCESadiwYdq0afNovk42b948Nid+&#10;GHW5ePEiU0pVIIWG6ih0XgyGGZMpW7YsU9wR7dibN2+0n3A8ePAgZkn362uyVBHTUvpEOhCuXr26&#10;bdu2li1b0igQ3BKFrl+/ntq8f/9+wtFMmTJh0Qh9aX3/uIEROREDlyHs9+7dE3P8IgZa4iT6K/Ux&#10;By73p0+fSKxdu1Z38Nj58+fLlK/vnj17KA8kZKnKkSPH33vzZ8+enT59ukePHmnSpMmSJQvFi13S&#10;JF++fHnZsmWVK1fOkCEDTS3XadWqVZFnXMOBAwcG9K6IFg47Zn6VW4u4XuK2MGoi1J3Er2X/8erV&#10;K7zTr3HqRb5OnToiEXZQajkU1NLCwgKpy5YtGxYY8cMy37lzh3AsTpw4zC9SpMjw4cMDEY9Qp1u3&#10;bhMnTpQZ/6COBv6IPuZQo0YNphs2bEAymjZtKmaCGHi9dOnS06dPJ6yWpapdu3YiEeGI79gA3vDQ&#10;oUMURMIN4ljULlGiRBQ7c3Pz7du3i8G+5W/+DmNjY+FDA6J3795iSHB/x2qKOZQqVUpI1IgRI7Da&#10;YqYYWF8bI4uRVGWp8nccvkjI7NmzCxcunD59eoKGqVOnYrdxhLi6Ro0aEcxS7KpUqTJgwAAPDw+i&#10;En0+NIcTxw5q76r4i3j+zQnFO4o5MZOXL18yFSPv29nZaYfT7dKli0gsWbJE+ChZqmgRRSJKs27d&#10;OgJVfGXq1KkpZ7t27SKSQNVoTwlsK1SokDRpUhbpViEa3z59+og5CFLbtm1JoI7FihVLmDAhdpNi&#10;J0onGhnTRoTzFzH0Aca8devWJLQ3Qi0tLdEwkZalilouEtEbzkWvXr2IkIsWLYo+kUiePDmijcJR&#10;YiiIrCDWpHTmzZuXAie+uQWqVwyMHDlS2IClS5eKm+ciMHz69Onx48epluJulixVavRLgbizRzyB&#10;eg0ePBgblzVrVmph7NixUS9OWYECBZo0aYJdnaOB1hNjQeTh4OBA8EsDfe7cORplubloh/ZtLVtb&#10;W0J7EkKfiGbExwDFIxlZqkLlQ6bRhvXr14u+0UFy8+bN3bt309Q6OjrSYmL4MBnoHA3uyZMnKV7Y&#10;O0zev//+S5kzMTFJnDgxRZY4t0GDBnPnzmUd3cH+Iz/ie8FYzEGDBnl6epIWN8OzZ8/+a/F/yFIF&#10;2q+GBItNmzbZ29tTvzm/bm5ubD0afG0LChYsKFOhh/iMG3Tu3BnLQZybK1cuGl+qO8Xr48eP3t7e&#10;WEBa4YEDB2bOnBkhTJEiBWJJiDpmzBhCk0jyvJ8jOXjwoPbDRH4/HPz/UiV6LgQLGlfd5zbijhS1&#10;MywuSTgTsYNTciYBm+Li4oIqxIoV659//iHsongRZ929e1cshcWLFxOZGhgYiHXSpEnToUMHpNHv&#10;OFChgtCqvXv3nj9/XtxEoO3TGnYt/y9VBEcy5R/INbFVkiRJcBhx4sThb8idO7e/9yOwJrp38aMo&#10;f9w1jvxwaSdNmmRkZET8kSFDhu7duw8fPlx8Sp2qTvnbsWNH3bp1UcdUqVLF03zekVZl1apVfzwY&#10;FvTv31/7iTYiYgIXkfby8mK6efNmhMrU1JRFlHvtnQUt/y9VX79+FbGiXzp27Lhw4UJ0G60j9sap&#10;mZmZcVgBDaCAccNAGBoaUm+ilm/Q0qpVK3HHL/qBki1atKh8+fLGxsZYvUKFCjVt2hSZQC8oczY2&#10;NgTIiAiljWbX1dVV3E8h9COk4yeNGzdevXq19kvV/vL/UgUBeXbcpfimGZEO0+cacUWxfv3nH8RB&#10;b968mTZt2syZMzEQqJqIF6IQVErtZ9xiJrdu3RJfnaTYoW1oRNmyZcuVK1e8eHGcNFqIu/Lb9gl+&#10;K1XPnj3DccuMDmgVjTqmsm/fvojWgeMXOOmBDG147Ngx3ZGN3r59i5zqc6c7UqHP64qfPn2aNWtW&#10;6dKlqcQlSpSoXLmyv9/Li65QvGTqd34rVYAGytTvUOBo+9KlS0eUt9UxWZ8+fTibWDa5+HfEs0ZK&#10;oZWVFXZNvLYhFkUhAhlJR3Dnzp0/RlbCZyDPGzRf348J0G7K1O/8ORdFCWgAtT849fC7v+MWYwxx&#10;XY0aNdq+ffuDBw+ibgcS4imZ0jw9zZEjBy44adKkiDRTQuZatWrJxb+DL961a5fMRGtw2DL1O/6U&#10;NdHbIUhevP+l/+3atSPOlLN8fYkpmjRpIjNRnAULFqA9JPAQFJSKFSvitKhIlKe4ceMSVwd0A+XG&#10;jRu/Ol0kS4YfxRfLudGRKVOmyNTv+K9gwpUHTqwhvu91nJK40xqdoEiJIZrwTETs2kZcdJuZPn26&#10;6KDslydPnmzdujVFihT16tUT/WOrVKkSkLGN0gTUDc7/UsV5mT17tswECmUrGuPo6MiUwGfUqFG1&#10;a9e+evXqixcvKGoUkerVqyNgYrU/ePr0qXgopoXw5fTp0zITjQjo263+lyrANIRWt7ioS926dUXi&#10;5MmTlC0aPswWiWXLlhHVBjQuCjWYU9egQYMzZ844OTmlT5+e8DC63v3ylwBLFQR+tz0m4HdUZl0C&#10;GjNtwIABLEqcODEhy+DBg6NxF4aACKxUgXilMMYS0Ed7BLSDyBUG682bN+LJHTEv7aOe/R2iB/7W&#10;mSBK1YQJE2JyB8hOnTrpYwOwF9euXbt161Y0eEcyuFCXZEqHIEoVFC1aVKZiHpcuXfr48aPMKPxD&#10;9GL4g6BLFQTyyC96c/fu3RMnTsiMwj/8fZVSr1Ll4+NTuXJlmYlh6L6nq/CLv7dX9CpV0KdPn5B9&#10;mzmqE8N7LgSJv/fh9C1VkC8Kftzh7xk6dKhMKfzDb5c9CEapghjygpcuVQL94LTC33GagleqXr16&#10;FQ16DwcLmn6ZUviHv/2Hg1eqoHnz5v4Gk9EV3WGZFH4RL8j/QbBLFejzHY6V0aUHQwx/uhAkw4cP&#10;lykdQlKqIKBOgLp8jxZj1QbUNU8hmDZtmkzpEMJSBUH2RxsWxEhjUQP1gaTA8Xd0u1go2PHjx0Pw&#10;qkLu3Lm/a0Z1it7o2TNWoctvWnX+/PlOnTq9efNG5oMiJnySKmbepdMTfx8tg/8tICLUrl27gH6j&#10;5efPn+Ew9GPEUrt2bZlS+OHRo0cy9TtB+KotW7YE/oX3tWvXRu8vE3ft2lWmFH4Qn4rwi15ufffu&#10;3TLlH4ULF5ap6EhMu+sbLAL6ZEYwYsDMmTPLlB+yZcsmU9GOfv36yZTCD/HixZOp3wlGqRIE1Iut&#10;efPmMhW9mDNnjkwp/BA7dmyZ+p1glyrwtzWtVKmSGCIyOoGnjDmvt4eAgALkkJQqMDY2likdTExM&#10;ZCq68ODBg4MHD8qMwg8BvbsWwlIF/j7K0Oel5yjEtWvXLl26JDMKP4iv1vgl5KUKqlatKlP/sXjx&#10;4vv378tM1GfHjh0x8G0+/RFD7/nlr0oViM+761KkSBGZivrMmjVLvWMTCMG7tx4sxLfndRHjkEYD&#10;unfvHsM/tRUIjx49CsNSBX8MeHL27Nno8SlUbGL0C2xDi0DeEwmdUjV58mSZ+g/tqLdRmpo1a6oh&#10;TAKiePHiMuWH0ClVsHbtWpn6jwIFCshUlIW6EeQj9hhLkiRJZMoPoVaq/HL69OnVq1fLTNREfMNN&#10;4S+JEyeWKT+EZqnSjvakxW+EGLWwsLCQKYUfAhlBOAy1StCwYUOZioIkTZpUphR+0H7O1C+hXKrm&#10;zZsnU//x6tWrSZMmyUxUI378+DKl8IO/nyoRhHKp8rf/+x+f+YpCJEiQQKYUfghk/NwwbwEFLi4u&#10;MhWlCCTMieEE3gE49EuVvw7327dvkecz9PqjtCogOnfuLFP+Efql6saNGzL1O3ny5JGpqEMg3+qJ&#10;4ZiamsqUf4RTCygoX768TEURFixYIFOK3wnkZhWESakK6EOaHz58qFevnsxEBQI/dzEZ8YGMgAiT&#10;UmVjY/P27Vt/32zu0aNHFOpbkixZMplS/M6mTZtkyj/CpFQRc3p5eQ0aNGjmzJkVKlRYsWKFpw5R&#10;6NZizpw5ZUrxO1evXpUp/whDX3XkyJFVq1ZdunTJxcXF3t7+1atXefPmHT169Llz56LKK4RR+sFA&#10;mBLIzSoIw1K1b9++CRMmfPnyZfHixUgUczp27Lhhw4bDhw+vX7/+wIEDYrVIi4+Pz8SJE2VGoUOQ&#10;32sNw1LFvnfv3j158uRp06YNGzZs5MiRlDCyp0+fRsYqV64cyC3/yAAiv2XLFplR6BDkl2nDsFRR&#10;etDJPXv20Op169ZNDHQ0fvz4W7dunThxwt3dHcfn7+hHkQSK/s2bN2VGoUOuXLmePHlCRB/QUFNh&#10;WKo8PDx69epFjUe0Fi5cyHH8+PGDYv7ixYuLFy8eO3Zs7969bm5ut2/flj+IZEyfPj2Sq2lEQRN0&#10;Xgeu78mTJzE2XNCtW7euXbs2DEvVkiVLDh065ODggGJh1XFXXbt2pWChTw8fPhw7dmzz5s1xV1iu&#10;yDmeHfoa0JtJMZm2bdsiDVxHwdevX58/f37v3r3Xr1+jF1zZy5cvh2GpohSLBE3JiBEjrK2tW7Zs&#10;aWNjQyTI7u/cuSOWcmRMHzx4QBhftGjRwMefCU9q164dgiEIozc0ebqv3Yq39MQV1CUMS5W4Uda/&#10;f//s2bOfO3dOzPz06ZOrq+u///5rZ2dXWgfkSouFhQXTMmXKFC9evFy5cvh63NisWbOw/O3bt+/b&#10;t2/Tpk0rVKjACnny5MmcOXOqVKkSJUqUMGHCBAkSxIsXL66GOHHikE6cOLGhhiRJkiRNmrROnTor&#10;V66k+DI/TZo0/DB58uRZsmThCPPly8dOCxYsWLFiRbbM9idNmmRvb9+7d28XFxcCDrSWvwg7yGm9&#10;cOHC9evXqaDPnj1DhmPOezjig4kIhPgiqbhrlTZtWt3xgjhRYViqFMECXaQRuX//vtZ0bt68edmy&#10;ZVTCoUOHOjk5UZdq1apFlStRooS5ubmJiUmGDBmoGNQWKpWBgUF8Dbr1KraGfzSQiKWBdZIlS5Y+&#10;fXrqkrGxMVPqUrFixSpVqlSvXr3WrVvTwA0fPpxofenSpRwDNQfPdOXKFX4iDrVhw4Zsn+rNNjke&#10;plRO7BQ1k2NjI6pUKUIfVaoUoY8qVYrQR5UqRegTq3Hjxi9fvnz37h2BmJyniRj9jttELNaxY0cS&#10;X79+JSITMxVRl0ePHt29e/f9+/eE0lu3brW0tJQL9IbYQnzH5tu3b+JJfEwYgl/hFzSE6I2Eh4dH&#10;4sSJtR9rb9u2LRHn/v37SX/48IG4c+bMmZQWpiVLlixXrpz+H8CPNWTIkA4a5AzNh4Y7d+68Y8cO&#10;tihn+fqOGTOmSZMmP378+P79e48ePeRcRVTm58+f4qPSiRIlQqpC9nlNa2trHx8fEvb29hSY69ev&#10;v3jxQixSxDQqVarE1Nvbm8avadOmpJGL2bNn16pVSzzwf/36db169RYvXmxmZkbJefz4MYWHBJp1&#10;+PDhIHpXsS1cEhu6devWrl27unbtiipdvHgxQYIEadKkoRCbmJg4ODi0adOG0tyoUaNhw4bdu3cP&#10;h8Wa69atu3PnDgX0/PnzmTNnrl69+rRp086cOROjPkoZpREv0xkaGnJxu3Xr5vfJS5AcPXpUfJKF&#10;YuDi4kJps7KyEosUMZD27dszPXjwIJGZKE7nzp1DT/BW+Hdzc/NRo0Z5eXkhHb169dL8wvfmzZuo&#10;FcLCmilSpBB9BcQiXfy5rUDxFYZNf+bMmTNp0qQMGTLY2tomTZq0e/fupIsVKzZ48ODNmzfT0uIP&#10;3759++DBgw0bNiCFhAnIX/LkyRMmTBgnTpxkyZJVrVqVP5JG/sKFCzTLrPzp06cQ1ByF/nA5nj17&#10;RsLGxobLRDMT+AeLAoJrJ9pMOzs7MYeSJxKKmAa+B8dDgjYMZyNmOjo61q1bt379+p6enoRrFBjd&#10;oa9Zc+PGjTKjgWYPn9SiRQvdvh1/StXEiRPDecCp5cuXL1iwgOiybNmyBBFGRkZp06YtXLgwWoZy&#10;bd++/erVq48ePXrz5s2+ffvc3NwwloQqOExjY2PRTSFLliwYOkLl1atXX758GWVk5Y8fPyqlCxwM&#10;9bZt20hQtmhpaPdo/cSiYHHq1Ckx9N27d+/Et5JOnDihRhOPsRDKiR48ZcqUoT6SoCXDtmOX/ngF&#10;Cns1fvx4mfGPtm3bog9Fixa9ffv2n1JVqlSpQIaljWycPXsWm8YpaNmyJUeOp0uZMmWdOnVo1ZG/&#10;mTNnYg8JSFE6Kg/iPXz48M6dOzdr1qx06dKNGzdOnDgx6+fLl48fYgDnzZvHWcaFouUxpLeU+LaH&#10;j48P9puGbs2aNWJ+cKlWrZpI0N6ggCRat24t5ihiINqrX7FiReEY8BxYDaoh0iMWIUN+zQSt3dSp&#10;U3v37v3vv/+OHTuWei2+FE+0+JtUYc/Kly9PDZd5/7j60jfWEJmO6iBke/fuRaTQNf5wxBuDRtw6&#10;YMAAYljOEXaDgPTJkyfnz58/duwYIi7ErnLlyqampni61KlT58+fv3bt2j169KB9QDe5GIRRUaVT&#10;shhhmkYPr75lyxYnJycxP7gsXbpUPAokoly8eDGJgwcPxpzOsYo/oPxTs0hs2rRJdBsAwkDiIUIl&#10;ioruuyDEjEOGDJk1a5aoNTdv3uzSpcuDBw/EUoqlsOq/SRVVkSr68uVLmVcEzIcPH/BfVEto0KAB&#10;obihoWHu3LmLFCnSqVMnrsqYMWM2b95848aNu3fvYl+putgWDw8Prhzrp0+f3sDAIGPGjESylpaW&#10;bdq0IYBFMbF+T58+5eLJ3YQx4huPNG7p0qWjTGhvLoQArcwVLFhQJDgJIqGIgeDQhfTUq1dPfCrt&#10;1atX165dmzFjhm4x034j6urVq1iEP8b0IcrRvtL5m1SNGDGiRo0aMqMIM37+/Hnv3r1bt24dOnTo&#10;9OnTuFwCKKLRtGnT5s2bl+B05MiRtDOErlxalAurgrnDr2FeBg0a1L9//8yZM1tZWfETXDRihzgi&#10;f9i61atXs2X9v+TEMYibSlWrVkVYtXFcCJgzZ87ChQtJULbE54TXrl2r299FEdNo1aqVSNSpU0ck&#10;mjdvTmmnJIOYIxrLfv366RaV69ev29ra1q9fv0OHDlrx+k2qJkyYQKGXGUVk5f379z4+Po8fP370&#10;6BFahhFu2rRp0qRJEyZMWKhQIfza0KFDabgI5EWjhAGkfXvx4sWlS5fixo1L3ErEmiZNGlSPrR05&#10;coQpdh0/yKY0e/gFWzh16hTt4fTp0+UszfeV2dT3798rVKiAbaQYYSqfP3/OIqwZcbFYLUeOHCIR&#10;4ohSEQ2glRWd7FxcXMTDZbLEInPnztXeX+/VqxfFSbeMEaCwAoVT25tB8JtUIWY01DKjiDF8+vTJ&#10;zc3N3t4+fvz4mTJliqMhVqxYRIWmpqaIYKVKldBBnBcRa+zYsVmK5NHokWa+hYWFu7s79rBHjx6I&#10;I0aPn4hBdDBWouMebSYKe+DAgZMnT4ou8sxnJlM0DpsJ4mAU0QkKCVNCP23r1bNnz1q1au3Zs0fY&#10;eS8vr4sXL1J4xNLdu3fnz5/fyMiIMkmjaG1tTUOIF2PRb1IFBJajRo2SGYVCh7Nnz165ckV0oQqE&#10;HTt2vHv3jlDU1dWVkJCQFq+XK1eu1KlTp0qVqnHjxqgh7qxNmzZI26xZs44ePUo4cOfOHXyiGKmC&#10;XaBiRMcbN27EtdHMYuLMzMyyZMmCZ2RqYGCANyRSJvitUaOGs7PzlClTNm3axKaQSMwm2yEKFhKp&#10;RDACoRiIO1ba7xUQAcyZM4eCtHLlSjEHM669y75hwwZaRJH+gz+likYvbdq0MhNe0LRSvAgW7Ozs&#10;cIbZsmXLmTMn4tq7d2+ORzeIVUQgz549K168uLaERRQ4teUarKys0CnA+tFod+7cmaKLCFavXp0Q&#10;eMSIEYsWLdq2bdvx48c9PT2RQvQLDaWwEdju3LlzwYIFFLkhQ4awhWLFihHw4hmTJEnCRhBEtJX5&#10;bJM4d9myZejmsWPHqGA08tQr1WtPf8qUKcO0WrVqxIMkVq1a5eHhcebMmdGjR2uW/4JslSpVuKaB&#10;PFD6U6oAYxWy18GCC1EAEkuBE3+DgDaQwoQSUxooWLhEzOHw4cNpkNWjyQinTp06zZo1k5noBVZO&#10;9P1BvDppoCIgzSVLlkyWLBkqVrBgQdpOBweHwYMH4+DwC6x84cIFWllKKWbw0qVLYlQo4pIBAwYw&#10;JdKpWLEi7q9AgQKIICCpYvwlRHDSpElz585dv379wYMHHzx4QC0QcbE8oGgB3la8+jJ58mRODgnM&#10;x5s3b7DbNCSaVX45Fc4AVkv4r4DwR6pevHiBqeHHMh9SEB20hqYYuJxcyMuXL1+7du3GjRtcmFu3&#10;bhUtWlS8LhsItF2UIdoxYgQuvHYcSEWEQMkjFgv8c4AKXXBhmAggRJ2ooWHDhsQ4jo6OKGCGDBkI&#10;kNG1Bg0adOzYEZWcOXMmYS/1+f79+97e3ogXNQVLiDKKXs1Ezfb29rQZ9evXT5o0KYFV8uTJUUDM&#10;i42NTatWrfr27cte8J6HDx/mh2wkdOOSe/fu6d9VmOPnMEggymJkeaowyo7ui6CvdevW/L14YexI&#10;4EbVH6kCmgtcjMzoDXui9YgXLx4NL1eiXLlyogc5NhtNXbJkCQ0IDVfjxo27du1qbm7u7Oys530E&#10;VsO986suXbpwDbiQukZMEZ7gL8T7yYqIAgd3VQNhLPUchg0bhgISwxoZGaFcmTNnzp8/P+JlbW3d&#10;rl07pBAXg6m5efMmRoTahHW4ffu28IAoCDLav3//Pn36yB38Dl6Bfe3Zs4cqjJ0UgkI8pG2x0CN2&#10;TRBHGhnFaYr58Pjx47t375Lo1q0b1R/R3Lx5MwHTrl27li5dipPq1asXP3d3d2cXgauB/1IFLVu2&#10;xK8Gqy8iJ4uTQuMgnlBifcV8zoJIaDE0NKQZCdbGcYkrV65E4HCPnp6eNCnp06fv0KEDVovWqUWL&#10;Fni3aGaeIyeUbNoY8W6XItpA9aH5x/LAjh07iE9xG7Fixfrnn38wH9g3vEuWLFlSp05NyGViYlKt&#10;WrVBgwYVKVKkZs2aNWrUQIkwSlWqVGnevDl+gjlmZmaoJAaKTbFmmzZt8GIvX74UXc+16P8F9gCl&#10;CpAD/d/kQhGxVET4hHWYVTETvVysec1ixsw5n7/8X5j44ynuMqMfbB8zhXijcfhb0U1DgEKhymwT&#10;cWR65coVuUARNiRIkCDU32mn6Ub+tm7dSntLsK97fRVRDq6m4K2G/fv3E5aCdjR2oYBYKkJj+Zug&#10;CEyqoLTmGw36P+xAp0aOHImsYj7xk/PmzevXrx9hqlPyKfXqVylWrFj27NlTpEhBccR/Be73/gA9&#10;WrRoETUE10pV0TVQuDMaBMwkPpbgH7mUCxRhA1d24MCB+pcKf+HqP3z4cNasWaamprS0gwcPJrS/&#10;desWYQVRCU583LhxNMg04G3btiUbLA+uiPxgKfLly6e/CAQhVYCmEGT9zZ05jmnHnvmex1qP29dj&#10;2KH+p0cXzGsUH7so+knrCRspXrz4jRs3Ro0atW7dOoov9nLIkCFEnZUrV0aeKc1qSL/wAdWwt7en&#10;QZL53/n48ePz588x1MQUt2/fvnv3LleNBDJEi0IIgGO6efMmzRVKFPhDH8GnT58uXLiQKVOmffv2&#10;yVmKqA8lIWHChGeD+giulqClCmjuMmbM+ObNG5n/O8488d101ZcSTByH4ohuzYHw6tUrSnnt2rUj&#10;vEePQku9evWsra11m0SuIwF43rx5jY2NLSwsSpUqxQq4chsbGwcHh1atWrVv355EtWrVChQoUKJE&#10;CRoe/YspJlrcoGzRosWCBQsIFe/fv69uTUZ1ypYtq/+31vWSKkBZ8uTJs/H3wfpChvMu3yyTZBqu&#10;Xbvm4uLSvHnzZs2aNW3a1M3NbfHixURzo0ePtrW1nTZt2ibNJwUVkYrjx4/jZ7Vj+GO6jYyMUCha&#10;FGI6ruaIESPEIvj8+fOMGTNIbNu2DX3ZuXMnjpifi6V68uDBA6QKHy3uKlhaWpYvX75q1app06bF&#10;cDk7O9Oeqd7CUQsitj179shMUOgrVUATSuEIrdduYg2R/5pvkHMUUQsEQrycJTA0NOzQoQOtTps2&#10;bRYtWoQeyQUacGEigaY4Ojryww0bgnfhnzx50rdvXwq3qakpLZmcq3l0M3nyZPaOSqZMmTJ79uzq&#10;lnxU4fz584GPAqpLMKRKMH/+/MyZM6unbApiuho6Qwb9+PGjaNGis2fPRkd69+6NbHXs2NHOzo64&#10;D/lIkyZNYs3HrjFBnTt3NjMzwwTJX+qBuAePk7p9+3adOnX8jRqIPa9fv16wYMEmTZrof7NWEYF8&#10;/fqVhk1mgiLYUgWfPn0qU6aM/nKoiJZcvnwZbQrofhOFBHfz+PHjdevWFS9ePEuWLLly5YoTJ06C&#10;BAnixo2LrIwdO1auqgdIz8SJE8eMGUOpW7FiReXKlf/55x8DA4PWrVvb2Ng00AxtKMZ1+Mvnkopw&#10;5o/R1gMhJFIloJjSQqq7AzGWDx8+ZMuWzc3NTeaDCYqTL18+Ly+vIB3Qx48f9+3blzNnTtXvNPrR&#10;uHFjmQqKkEsVXLx4sVGjRpMm6dwkV8QkihQpQgGQmZCyevXqKVOm4NPLli3LBokIFi9e3LNnz717&#10;9xIqDh48mOnnoEaeUURR2rZtq3vnMRD+SqoEtWvXLlmypD4dZBTRjOnTp2sHJFIoQsCoUaNevXol&#10;M4ESClIF58+fNzIyWrp0qcwrYgZv3ryxsLB49+6dzCsUwYTWbu7cuTITKKEjVQJzc/OUKVPKjCIG&#10;gEhlzJjR09NT5hWKYLJ9+3bt1yICJzSlCo4fP54zZ85Vq1bJvCK6w+UO/MORCkUgEJBpv14TOKEs&#10;VfDjx49MmTKlSJFC5hXRGny0bsd0hSJY7Nq1a+3atTITKKEvVYIdO3YQGojRthTRmBo1ahD4y4xC&#10;EUwOHTrUpEkTmQmUsJIqgZWVVbt27VSvvGhMpUqVtN9NUiiCy4oVK/wOvekvYStVcPjw4Zo1a+r/&#10;/rQiatGoUaNcuXLJjEIRTHr16mVrayszgRLmUiUoWbJkqI8bqYgMZM6cuYzm60kKRQgYN26cnq9Y&#10;hZNUgZubW7Zs2bSfUQ0xJx76jgvGkHyKsCVZsmTVqlWTGYUimFhZWY0ZM0ZmAiX8pAq+ffuWJUuW&#10;6tWry3xI6bjNd/Cvb4spIp5SpUqVL19eZhSKYFKwYMFHjx7JTKCEq1QJJk6caGlpGawxQBSRFnNz&#10;cyMjI5lRKIKJiYmJTAWFlKqvX796e3vfuXNnw4YN9erVK1my5NKlS8Pu3S52R1McrGFAFJGTtm3b&#10;2tvby4xCEUwKFCggU0Ghl6v68ePH1atXs2XLNm3aNDkrNBg4cGCKFCnUCNlRGgMDg/z588uMQhEc&#10;7t+/X65cOZkJihAGgOhLz549u3bt+vbtWzkrpFhZWW3fvl1mFFGNBAkS6F/aFApdjh49GoYDFvsL&#10;YSOK8/jxY5kPJoU0qEFmoyK4Ki69zCgUwWH16tWh/8Ua/enQocOiRYtkRm8uX75ctmxZ/T+1qogk&#10;xI0bt2PHjjKjUASH8uXLHz9+XGaCIvSlSsucOXP07DKvpWLFijVr1lR3r6IQSZMmnTJliswoFMEh&#10;duzYQX4GVEsYSpWW7t27b926VWaCYseOHalSpVJDIEUJvnz5EidOHDWkoiIEeHt7J0+eXP/bPuEh&#10;VYKXL1/qf//V2Ni4QYMGMqOIrHz69ClhwoT796v+uIpgc/bsWT3f/hOEn1RpKVmypEwFSosWLdRr&#10;g5Gc69ev0zDevXtX5hUKvZkzZ47+wRZEgFQJypQpE+SHuZ49e2Zubr53716ZV0Qyjh8/jqsK8ZNf&#10;RUymVKlSX79+lRk9iDCpEujTrb5u3brqg4ORk1WrViFVhPYyr1DoTbp06YL1AC2CpQpokzt37iwz&#10;AbB79+7ChQur1wYjG5MmTUKq3rx5I/MKhd4E9yWHiJcqQffu3WUqYKysrPT/wr0iHHBwcEiUKNH7&#10;9+9lXqHQj0OHDrVo0UJm9COySBV8/vx56NChMhMA1tbWOXLkUMFgJMHGxsbU1FRdDkVwWbRo0Y4d&#10;O2RGPyKRVAmCtIWXL18uXbr04cOHZV4RcZQoUSJt2rSqy64iuBQtWvThw4cyox+RTqqgbt26MhUw&#10;NWrUyJYtm8woIghC8pQpU6qXNxXBgvgpc+bMwf0od2SUKli9enWQYzZ06dIlXbp0MqOICDj/2bNn&#10;lxmFQj+uX79epEgRmdGbSCpVMHz48CC7Xdy/f7927drbtm2TeUU4gpkyNDQsVaqUzCsU+jFr1qyF&#10;CxfKjN5EXqmCIUOGyFSgWFtbt2jRQoUh4Qw2PkGCBF27dpV5hUI/mjRp8vTpU5nRm0gtVZA+fXqZ&#10;ChQXF5dUqVKF4O9XhBgfH5948eJ16tRJ5hUK/YgfP34IBkOP7FKFV3JwcJCZQPH29i5atOikSZNk&#10;XhHGPH78OGHChOPGjZN5hUIPXr58mS9fvmgoVXDjxg39n2tmz569Xr16MqMIS65du0bzqAabVgSL&#10;+fPnN2/eXGaCQxSQKrCxsZEpPcBY5cyZU8+PiylCjLu7u6GhIYIl8wqFHlSsWDFkZSZqSNXHjx8X&#10;L14sM3rw/v37zJkz6z/CvCIE0DzGjh07uL1jFDGZHz9+JE+eXGaCSdSQKrC0tJQpvcGLxYsXTz0Z&#10;DCNoCZIlSyYzCoUeeHt7Z8yYUWaCSZSRKozSunXrZEZvzp07V7Ro0UOHDsm8IvQwNTWNHz++zCgU&#10;euDu7j548GCZCSZRRqrAwsKiVatWLi4uTKdNmzZ37typU6eOHTt26NChffr06d27d4cOHdq0adOk&#10;SZOGDRvWqVOndu3a1tbWNWvWJNusWTO5FUUokT59eqJsmVEo9ID6eOnSJZkJJlFJqmDjxo19+/Yd&#10;MGAA6WPHjg0fPnzBggWjRo3q2rVrtWrVunfvzqLOnTvb29tzUho0aGBra4uQe3p6Ojs7GxkZ3b9/&#10;X2xH8fekTZu2TJkyMqNQ6EG8ePE+fPggM8EkikmVlsaNG6NTKPSVK1e2bt1KMJIuXTq8Vfny5Q8e&#10;PCjWYdHkyZNRruXLlwuf5ejo2KVLF7FU8ZeULl06uB9PU8RkfHx8MmTI8OnTJ5kPJlFVqk6cOPHz&#10;58+1a9fOnj0beTp06NCrV686duyIJLH0+/fvLVq0+PHjB2niRGYeP3786NGjqBvzCxcufPXqVc1m&#10;FCHk3r17BQoUWL16tcwrFEExb948JycnmQk+UVWqLl++/PXrV1zVgwcPHBwccJVIlVjk6up6/vx5&#10;EkOHDuXUTJ06ddmyZayJWnl4eOC59u7dSx3LmDGjl5eX+IkiuFy4cKFcuXJnz56VeYUiKHbv3j1r&#10;1iyZCT5RVaqOHDmCaeKPf/78ORVm+/bthIFnzpxBj3r06DFhwgRhqVq3bt27d+8XL148fPgQJ3X6&#10;9Oljx45hwfbt28dP1qxZkzhxYq3GKfRn0aJFTZs2xVvJvEIRKJiJ6tWrZ82addeuXZs3byYeWrly&#10;JR5i6dKlS5YsYUp6+fLlGzZs2LNnD5X01q1bL1++5FfazkZRVaoQHaZfvnzp378/9ur169fo0dOn&#10;T/kL+cvv3r3L3/nx40cjIyNWIx4kThZLMVynTp3CXrm7u6NWbm5u1LokSZJwsoS6KfSBULpMmTKc&#10;c5lXKALm8ePHBDE4caotU12oj36RyzR4/keUlKqLFy8iwDLj63vz5k3CYKG+yE39+vVr1qyZKVOm&#10;MWPGoFZiHdSKXzGfpQsWLEDXxXwBvxKfR23cuHHatGlZGtzRVGMajo6OZmZm6gMQiiAhmsmXL1/B&#10;ggUvX74sZ4WIKClVxH1ID/pCHLd+/Xra9kmTJmGOrK2tMZldunQZPXo0zf7cuXNHjhxJeMhpWrFi&#10;RZMmTcTP79y5g/kUaQGbKl68uEg/efIEX0Zi4MCBVEg21atXr0aNGllYWOTKlSt79uzJkydPmDAh&#10;ikY6Z86caFzz5s3ZKfTp02fcuHGYW3zsxo0bt23bhnHD8e7du5f24cqVK9euXUNY4fbt20RP9+/f&#10;f6SBnTKNQh/UQ9NxVcqHKgLH1dVVjGhWu3btiRMnGhsba4d1okpisvr16yey1K/KlSsXKFBAZP+A&#10;qCiqBoCEeIRsKA5s3br16NGjJ3QQ1lGAqN+4cYPol+nnz5/l72MkRMqEzDjNDx8+cO3By8sLZ8T8&#10;T58+kYC3b98y89WrVyzFtz948ABJ5WxfunQJW0rgjPRTwjirbApvO3PmTIrjlClTKIhjx46lbXBx&#10;cSEqByS+e/funTt37tixo4ODQ6tWrZo2bYrGNWjQAG8rOuhW1VBeQ6lSpYoWLVqoUCEaYVNT02zZ&#10;smXNmjVz5swUbhqGlClT0kgkTZo0RYoUiRIlMjAwSKAhbty4ceLEiR07dvz48ePFi8d8YDWCetaE&#10;NBoyaMiiIYcGakXhwoVpooC9lytXrpoGDqxu3bo0TtBSQ3sNVDmgNYIhQ4YMHToU286fzN/OGZg9&#10;ezZN42INnJY1a9bQXGHPd+zYQcu6f/9+d3d3zt6RI0fOnDlDjEO7df369Vu3bnF6sfC0VU+fPqXR&#10;BW8N7zRwseCbBnkVowiUk1SpUmnfTOaUtm7dmpNJQ07W7+tuFDxsQSB3P6OqVCkUioAQ0ibapDca&#10;MOyIIG0P4OUBX49QYvBRTEIzT0/Pc+fO0czTDqGqQCgASO2WLVsIEVBe9NfNzQ1zgCFaqGGahvHj&#10;x0+YMIEmavLkyejywYMHX79+LQ9FDzhUmj0aS9GCirvpz549I86gjcRhoF+Iu5IqhUIRBVBSpVAo&#10;ogBKqhQKRRQgVocOHX7+/EmcqfsoMU+ePH7vQDs4OIjxCb5+/bp161YxUxFFefPmjfhCtZmZGVdz&#10;+PDhfu90Bol28MJChQoxvX379pUrV8QcRcyhRo0aYqz0bt26mZiYVKhQ4YWmw93o0aOfPHmyd+/e&#10;e/fulSpVivSHDx9y587dsmXLcuXKUQI1v9aLWFOmTKGAzpkzh82JWXfv3mUrIq3l3LlzixcvfqQZ&#10;AtjR0RGpEvMVUZemTZsyrVy58oYNG+bOnRus+6ACY2Nj0ftMDJWNSAWr8CmiDdgdcelLlChBiapd&#10;uzbpT58+HTx40MLCQrPKrz7bdevWZeatW7fMzc2rV6/eu3fv79+/i6WB8yv0e/r0ad++fUUe2rZt&#10;u2vXrj/8FAWxXbt2KBoK1UUNSxAtaN++PVMaN1qgNWvWUHrEfP0ZMGCAeFf50qVL5zVvXC5dulSz&#10;RBHjqF+/PtN3797lzJlT2zGqU6dOuC1cjsjCxo0bicxwWBcuXEDRWPnQoUNBevlYbdq0qVSpktau&#10;//jxI2/evGwatRNzALc2a9Ys0R+S3SgzFT3orxm5ZdKkSWPHjhVd0sR8/cGCaUO/Vq1aMaUxE1lF&#10;TOP9+/fi1RFMU5o0aU6cOEEax3Tx4sUqVapoVvnVm3rEiBHDhg0jJMTOI0/Hjx9HqtCcwJ14rMKF&#10;C5ctW5b1ihUrRmyZOXNmZ2fnMWPGzJs379t/Pc1OnjyJnJ06dYp0x44dxUxFVIdLzNTd3Z3LjU6t&#10;/L3Xvj7QYlF+RLpo0aJMMeYhuM+liB4Q/THFH+XPn18MVYL64IEwUCQePny4fv16Stru3btv375N&#10;dsiQIaIQIl7FixcfNWpUQB4oluhwRZTn4eGBaWrRogXhQPz48VOkSJE6deqECROWLl2a6Y0bN/Lk&#10;yUObyT4aN25sY2MzceJElOvFixdsoWLFigULFuzTpw9l/e7du3LbisiNKCJcLxo3Sk8IvjaKJGnb&#10;LcoohYyCFAJfpogeXL9+/f79+5SKUqVK0fiJmeXKlSNiw2StXr361atXOKwuXbr4+PiIcvL9+/eq&#10;Vas+fvyY9QkDkydP7m8P9T+7Jjx9+pSIT6xKmTusYerUqWxlwIABbAjblSxZMisrq6RJk2K+TE1N&#10;EcVNmzYdOXIEp7dw4ULiiJYtWyJk+fLlS5w4MWKHWbO2tub40MsNGzYIdVOtboRDK8eUq9ypUyd0&#10;imZGzA8WyJMYZPXAgQPiMYv2zUpFTINKTZtH4tOnT/gbMXP8+PHz588n1nvy5AkljUWUk0WLFhEn&#10;ihVI2Nraihvq165dw/EQEn74fRTjP3Vq165dWbNmlRn92LJlC9qEftWsWTNDhgxJkiQpUaJE7ty5&#10;MV8zZswgrHjw4IG3t/fHjx/xYugU8ok1S5s2LXqHnKFlWbJkadasGe05JZ7mXfsOmnrxNUyxt7cX&#10;idq1a6NTlCGRDRZcUwoZCYz9yJEjSTx79uz58+eahYoYhygMkDNnTuFFsD4XLlxAp/r27Uvs1aBB&#10;gzZt2qBWYjXkifjsj6d+hGXoA9ZH62b+1CkiONHM/j3v3r0T77K6aXB0dMyePTsimC1btpIlS9ar&#10;V69r167IFtHs2bNniSv37t3r6emJO6OJxqZh1hAyExMTCwsL7JiTkxMazDp4sT+0VhEy2rZtKxIU&#10;KXQqZJ/hpuQNHTpUpLUtXAhudSmiBy9fvhRdVQYOHDhlyhQSaE2/fv2I0vyOjoARQW3evn0r8zrg&#10;VDAxmDJR2f/UKWwRDkhmwh5kdcGCBdiushqoMDgy9JW4EgEmoD19+jQShuQRVG7btq1du3b8/fzB&#10;rIyKcbRp0qQhzKTKzZw5EzOI0hG00rarh5JB0qNHD5GgSUCnOO0iG1ww6qIwFf9vtJxu3bqJhCIG&#10;giNheuvWLcqVmEMTSNO1c+dOcWdAi4uLi4+Pj8z44fXr12PHji1atOjatWt/0ylquKWl5bJlyyJD&#10;JSeaffz48blz55CqPn36tG/f3sjIKFWqVKhskSJF6tevP3jw4M2bN1+9ehUVu3379p07d3Btw4cP&#10;r1y5MoFknDhxRHSZN2/eUqVKEfFix3CSIejNGF1xdXUVCcoTZ1J0+wwBHTt2FJ2nOP9cCBLiuY8i&#10;ZkJIJOK1MmXKCBlCnq5cubJmzRrdgjF+/PjAu+zhwtgOnmPFihW/6dT8+fMrVapEaZP5SA9hIzRr&#10;1gxLZWZmVq1atXTp0iG1rVu3Hjdu3KpVqwgqOUEY0aNHj5JG71DoChUqINLJkydPlChRrVq1CHUJ&#10;KidPnkxdPXz4MPbN29s7Jtwa27Nnj0gUKlRoy5YtLVq0ENng4uHhQdsm0iIGpOUUWUUM5MKFC2IM&#10;SIzV4sWLxcxWrVpVqVKlS5cuQsL279+vfQFGC4vOnDlDOVy+fDmV0d7enp+cPXuWrf2mUw0bNnR2&#10;dtb2+Yy6aMYa+4h1gr59+/bu3RtJihcvXsKECVOkSFGuXDm8AzaNU/D8+XNiT8IWtGnTpk0TJkwg&#10;iiH2/Oeffwgtxfq5c+du1KgR8s36gdjUKAfeR/w5iDV/e+fOncX84OLl5cUpEmmaUKZfvnxBvMQc&#10;RUwDuenevTuJ9+/fV61aVczs0aPHoEGDDh48iLfCCixcuFDM18JMyqHo1UT5QYswE6NHj06SJEnb&#10;tm1/06k2bdpMnDiRgEvm/SPWEJmI6hAwIurDhg0jfsR/9ezZE4eFL8NROjg4MH/dunXu7u6cuEuX&#10;LiHznGKc6siRI2vXrm1iYkIEmjhx4pIlS1pYWPBzNkLTgY+4du2av/cFIyHoC4WDRKdOnbClFCMx&#10;P7jgPcXTaMDMigZT+1aXIgYi5ImCIXr/ArYAhcIo5c+fXzv6sABf37FjR2GPvn//TlWaPXu2WEQ2&#10;e/bsxEP/1yk2SqPaoEEDmVdooAaKLhRElAkSJBAxI/aVmNnT0xMjhnHjbMLGjRsJHosXL876IqKM&#10;HTt2+fLlc+bMyYXh1J88efLFixeiywXri/ocsWzVjHuB/vLncPBiZggg4n78+DEJV1dXETKH7Omh&#10;InpAmCLsDg0/7b2YuWDBgvr16w8YMEC35GMF/v33XxLMPHfu3B83SZE20QT+X6eoPLNmzRo4cKDM&#10;KwKFc7p9+3Y8FNAaoO8IP+EPPoJ0nz591q9ff/To0Xv37t26dQvvtmXLllWrVuF+uXJ2dnYpU6ZE&#10;yzJlyoSuWVtbt2/fnuuxY8eO69evv3v3Tu4j7BGdhlevXo1I8YcQ/Ir5wWXatGk4UBK0iqJcnjhx&#10;Iqr4SkVYMGTIr8iL8KJYsWJiTokSJfDsFy9e3Ldvn5jz+fNnUWyAgObChQsirUU75MH/dQpfMHfu&#10;3CNHjsi84q/BQ4H4dkD69OkzayCuxL8sW7aMU42EPX369Nu3b8RfqJ74iE6RIkXwYhkyZMC+1atX&#10;D5/cqlUrRAQVu3nzJnHoy5cvP336FCp3+kVXzwMHDtDKrVmzJsSfM0LgxFvNkCVLFqY+Pj6in7oi&#10;ZqJ9oapJkyZidCrCNUoaYiTuXgHFnvJPYvr06X/cbqJpx1sdO3ZMZP+vUzTjTk5OtOcyrwgzEBp8&#10;1uHDhw8dOjRhwgRnZ2e8FVcla9asNjY21atXd3R0pM0gTiSYwkKjTfgU3BlaxsoIWXINKVKkMDY2&#10;LlSoEGFXhw4dZs6cyTrPnj3Tv1sJgsj0/v37rVu3phiJQVpCBkdFMEsiYcKETLHxLi4umiWKmIjW&#10;NFGwRbcVWlbaWiRJ+yLErl273r9//+bNmxkzZog5gq5du1Iya9SooX0k/X+d4gdsgqnMKyIUtAaD&#10;g1rZ2tqiXASS2bJlQ5WwYwRrhGkbNmzAVNMiEV49fPiQlgedwhZRLFgHE1eyZEkkI2/evDgyLjnh&#10;mN+IUugU7qxKlSobN27k52I+XLp0CTcnXhYVdOvWDUFEFmPHjo1K4pvIipEboVGjRqJvWqdOndBK&#10;EtpXKBQxEwowU0RKG9wRx2XPnl2rSrS+jx49Qq20r9FAv379LCwszpw506xZM+2tg9/uT1WoUEH/&#10;plgRURBSARcYevfuPXDgwHjx4qVOnTpJkiRp06bNkydPxYoVT5w4sWLFCoQDySCi53qT6NmzJ7Ek&#10;EWiqVKly586NxIi73R8+fEAKHRwc+KHYBYpWtmxZ9tKwYUNtgOnm5ib6SW3ZsqVo0aLz589ns1rT&#10;ROETzSZucdWqVSTEeAyKGAuSxBTrQxMr5tCG0XweP35c9PCkZOKYFixYoJUdwj1zc3MvLy+kSvdu&#10;6f91Cggp9+/fLzOKKA4lADBiixcv7tWr16JFiywtLfFZgwYNEqqE7UqZMmWaNGmIGbFOBQsWxAER&#10;A3758oUYsE2bNh4eHqiVVqeOHDlC6WnXrt3o0aPxaEyfPn0q7kbBhQsXCFpFGm/FFBW7ePGimKOI&#10;gWhHCkKbRGLixInbtm2jVFAgxRyUa/jw4doy5uTkRLhgZ2fn7u5OORw/fjxui/m/6RQriUBAEaNA&#10;cSgcJiYmuK348eMbGBjEihUrceLEmTJlQo8oEgUKFGAOdowpQV+cOHHSpUuHcSMBmzdv3r1794MH&#10;D5j55MkTPJ0Y2xPatm377T9QQArf5cuXnz9/TpYm9Lvmc/w/NYj1FdGJV69eYflJtGzZUkRwNJyY&#10;9wMHDpQoUUKziq/opC7SFAYKDEVR9I46d+4cxtzMzOzz58+/6RRNZd68eWVGodAM5QobN26cMmVK&#10;t27dMFlDhw6tWbMmKhY3blwxJk+hQoXKlCmDNUOnmEMRat26NepGcWIOZXTYsGEEp8uXL1+5cuXC&#10;hQudnZ1nzZpFRGlqaoqbS548OTaNaDRfvnwYutq1a1NYWY22l9D19OnTt2/fJkQlRpDHpIgi0BRt&#10;376dxPTp0w9rPm5EY+bj44O1145ONWTIEO1Y1TRXOHEjIyOEiSwX3d7eHhWjVftNp2gVaUu1Hkyh&#10;0EJZoXG7efOmzAeMq6url5cXU+jXr1+uXLmIMZmmSpWqWrVqGTJkyJ49e/ny5fFcI0eOpPhisi5d&#10;uiRupXl7e3/69InyjSph+Nlj9+7diVIJHIhSM2bMiPARKYjxZosXL16sWLGmTZuuXr0aRdu7d++1&#10;a9dwbWI7lHUCB/EIUhEhoCQi9Lt165boToWZOn78OIGe1nGzSPtiKReLsuFv55jfdIryYW1tLd6l&#10;UCh0oa3DMeF0ZP6vociienilffv2IUmoDFNEh1KLiuHLKleuTChK4IlIWVlZdezYEVM2b948fnL1&#10;6tWnT5/S3iJJNNGUbPTu33//PXPmzIABAzp37ox+1ahRI1myZGyHODRr1qy4PFwbLg9/N2HCBLYj&#10;dI2NiN49irBAPGYh6NOOGkTr1bVr1969e4ssDB48WLwXgVWfP3++mPkHv+kU4LrFqIzhBhXgzZs3&#10;FDUktn79+tmyZaM+5MyZs2rVqjSnqp9E5KFv376EbLqPkMMfGlHiRyBCRIkEOTQYGxsThJYqVcrO&#10;zo4ST6yxZs0aWu9Tp07xqydPngiThTju379/06ZNvXr1IuKoU6cOPyF0RR+JQNE10ZGNwGTBggWo&#10;HvUKBUQHz549e+fOnefPn797905Jm568evVK+J6yZcuKOQgWp/0PkSG679mzp3j1yl/+1Cl0Dn8u&#10;M2EPJQBxpc2cOnUqjeHdu3fxgUePHhUjFM+ZMwflwu0TF8gfKCIOaqyhoaEYYSoyQ4hK9QDKEqpE&#10;PZk9ezbVwMnJyUADfwVtIa4NdaP+tGnThuiSwnbw4EGcGq0mXs/Hx4c2kiiSv5cpmjV69GhWQ9FS&#10;p04dL1483FnSpElJZ86cGbPG1qh7aB9renh44PJUEwsnT54UQyBoB/MUlnbUqFEiqwXZCUT9/9Qp&#10;Gg1Offic4iVLllhaWv7xMRxiWrI02hwDZQXxmjlzJvZKO7itIqKg5mfPnn3FihUyH73YuXPn9u3b&#10;kZhOGsaNG1dcA40/NQKzhhLhBWhWx44di9PHkYn3N4XDAkwBSkeLS1lFFoGYADkjbkXRhDgWKVKk&#10;YsWKeDfM6eTJk9kO+z1x4gRS+Pr1a3H/ODpB2yASpqamImFmZoYZ4gyLLFCuUC7xNnJA/KlTSFr1&#10;6tW1HR/CDlo5rDVS5feZNHNQK1pF1IrI9sWLF7SK6dKlU9/ajXCSJElCVCUzMQ+KpeD7fwwePHjQ&#10;oEGFCxeOFSsWIv7PP//Ejh0bt0UaeWrVqhVKtG/fPgICGl1RsMXPxRSxoxlu1qxZrly5UDE2giCy&#10;EYgbNy7SRvWuVKkSu1i5ciVtNtGr3/oSmdHqFH+XSOA9CdsrVKhA2svLq3nz5ufOnQsyjv5Tp6BK&#10;lSrajf4N7Jsm4unTp0T1165dwz/jw69fv07iypUrjo6O+tyU5VrSUhG4bty4sVy5cnKuIoLADhCk&#10;y4xCD44fP45Hg4kTJ2IZmGKysAK4M2yaiYlJiRIlatasicPCf61du5bG2N3dnQqCrhF+Ej+icUSj&#10;zCcypV1v3bo1TUW+fPnSp0+fKFGixIkTo4mYFDbL/B49eowYMWLu3Lk7duzgh+Itd3kooQGxzvr1&#10;6zkqmQ8K7KdIEB2LRO7cuQnaOAOkPT09qdpYTkLvwB8l+6NT/CBjxoxE6TIfHHBJCFCDBg3Ygnja&#10;YmBgwCHGjx8/efLkeCKy5ubmXBWmnH35s0ChAUHvLly4kCdPHgRYzlVEBIsWLcqQIYPqyhSmuLq6&#10;Tpo0SXwQALJkyUJVovogTDlz5kTUqPwzZszYtWsXTuTRo0fETYia6M+BTTtw4ABSMnr0aPGaZ//+&#10;/RFEzJroxIu0sU1qH5EXG9mzZw9ypucFpRoihYhgjRo1SMu5GpCebNmyFShQ4A9Z1A4Sq9Up/BQK&#10;s2zZMta8ePEiOtWrV6+tW7dqe3v6iz86BfwltWvXlhm9OXXqVMKECTmb7LJRo0b8MaVKleJ0jxo1&#10;at68eRiiLVu2iD+SmUWLFhUfgtcHLoDoZ1G8eHFxbXTf/VGEG1wyLq72VXhFhEBQQhsP1CkB1a1h&#10;w4bUWdEPAzkjWEGnmjRp0q1btylTpuDUaOkfPnyIJD179uz+/ftYiv3792O71qxZM3bsWExNQE+r&#10;RO8N1oF7mi8QYxcIeLXqRvQ6a9YshJI1Dx06pBvEaftwYqOYT3iEJSe7YsUK2jyU4eXLlxzG7t27&#10;dW9S+8V/ncKdJk2aNPBf/gH+ixNEsG1lZYWgIJDnz59HmCjWeFEicJwe2sSWZ8+ejc0bNmwY2i9/&#10;rAecYk6l1qMRvYsnLFhQ7LFcSRHG0G5TMLjKMq+IIixevBhdwKZRa1C0XLlyZdWAA0LUypUrx8zG&#10;jRvH+g/sDyYDmjZtampqinHBB5FGHG9rXg+4c+cOW3NwcJg6dSrtFgIk9+TrS9VGelxcXLAsbB/j&#10;hniVKVPm7du379+/xw/K9Xx97969y6ZkJlD81ym2aGlpOWHCBJnXg8uXL2fKlInQDL9Dlt2v0rw0&#10;j+hq+54KiL2xiP72Og0ENogqjRkzhpCbU8OJ4yRaW1vjZo2Njd3c3IK7QUXIoHBz5mVGEV2gWuGn&#10;8BZAuAM4IAQrTpw4BEn4A0SHJqpgwYLMx3A0b9589erVFSpUsLW1JSbNnj07SoShW7duXf369StX&#10;rowUomhiVLwcOXLUqlXr+fPn+Ljhw4fLXWo+xMd+ZSZQ/NcpKF26dIoUKWRGD/CEVatWJfrVPo9Y&#10;sGCBCGKfP3tav/f/hzHavn07IXdw7zSxKWdnZ+JH7CViT3Dr4eFB9Ivk4bPQRyJwlJFzIX+gCBto&#10;LbDMoXt3VhG1INADBAgLAmJUMkDX4sePnzp1amwUvomwqUqVKpiJNGnSIHB16tQZNGjQ8uXLiVtv&#10;3rxJjX78+PEf97kCIkCdIiizsbHR/04Eysr6RK24Kq1GircNf/z4Oc11upgDo0ePxgERx8m8fhBX&#10;jh8/fsCAARioPwYdxUxyCtg7mkUVClY4qQguXIUaNWoQAMp8KPHo0aPTp0/v2LHjyJEj165di1pP&#10;3xW6EAN+1kBYJujfv39fDf/88w9aJnpd4L/q1asnfxMUAeoUYO2ILfWs9qxWrFgxZGLixIk9evSY&#10;M2eOk5MTMSq2sPmyhR16bkNBnz179u7dO1dX1+rVq4teqvrj7e1NeFy4cOGVK1fqBsNakPMPHz4k&#10;SZIEbylnKcIABKVEiRL4eZn/O44dO7Zw4UKCAi6uiYkJjVzOnDlpjQkcCB969+6Ngw6yc40iykE7&#10;hLEKvC+CLoHpFNJA0Tl+/LjMB8XWrVsnT56MSPXp04cglvD16NGjv26cz5zt6tzR3Nyc8pchQwaM&#10;YqNGjVBZ+TP9IKArUqQILS0b1/1AAPr48ePHQ4cO9ezZc9y4caiVdgguRRjRpEkTXJXMhBQam0WL&#10;FjVr1oyCMWnSJErO7t27T5w4gauikWMXo0aNypUrF40fIYYYLE0RnShXrhyNkMwERWA6BRgzQjmZ&#10;0QNUA99OOatbt26ePHkISmkh8XoX3fISphYvXnzatGmURQcHB2Ja+Rv9QHqLar5ZiBEbPnw4ga69&#10;vT1/arp06ZA/LCVtcr9+/dasWaNunYQ1bdu21X1qEzJoeMqXL3/48OGAHitTljDIly5dQsvw6WKw&#10;bUW0oWzZsjRUMhMUQegUlhtntPi/j8SHjB07dqx/NdqxT+fmjSwPjLI42ztl2rRpa9SoIRfrAS6R&#10;CJSSSjM+c+ZMwkmCgrlz5w4bNgwlFf0eaIfl2oowBvtDROZv9I24vH792svLS9wlvX37Nu2K+Ijh&#10;gwcPnj59yqL379936dIFu40Llj8LGDb44sWLKVOmuLq6/vHpJEWUpkGDBq1bt5aZoAhCp2DIkCEZ&#10;M2b8FEqjeXhrNrNs2TJsGkKjmRc0FPSRI0diwdq0aUNYh5maOnXqunXrKPfPNJ82UYQnW7Zsad68&#10;ud8zP336dEtLS+I4Y2NjfG7SpEmTJUuWLVu2JEmSpEiRgmnChAkNDQ1Jt2zZkuvor9L5hdXQu1Kl&#10;ShHyy1mKqA+xfJUqVWQmKILWKTA1NUUmZOavWen5a4qass1WrVoF+eQIo7Rz504bGxvaYTlLEaHc&#10;uHGDy+Hm5ibzGmh7nJycRKdBaNeuHWEdCVtb2xYtWnTo0IE2BhdG7F+hQoU8efLo7/kBF1a7du3l&#10;y5cjVeKB4Ltw/Gq0Iizw9vbWP6jSS6cuX75MC+nu7i7zf8GeW75p/xuLgWJHKIdaEc390d0eyN65&#10;c4ddOzo62tvbR78hL6Iu3759s7KyIpyXeV/fgwcPduzYsUSJEkRnOXLkaNu27dKlS4cOHVq3bt0C&#10;BQpkypQJJxU3btyUKVOOHTu2aNGiXPEzZ87IH+vBx48fcdM4sjRp0iRKlAibxjYtLCzYLxGlXEkR&#10;pSBEy58/v56eWi+dAmtr62bNmoVK9Bfr10DJEo5yw4YNKBFRQJcuXebMmTN79uwVK1ZMmjSJyALP&#10;RWwoXilSRCrwTZUrV5YZzVBi4pkdCoVRQozkAg0DBw4UxRF1Y2pgYIDb0v+de6DRwr7h1/bt20fD&#10;1rVr18yZM1M8RA/p+vXrs/fHAY8GqYicaD+qFiT66hTg2PHbMvMX5J3u23Kj7/svv/75BVXSv1eF&#10;IqLAKOnqFGEd8sH08OHD4kGHXKABJy7CNPHEFkNEMKhZoi9fNV+Hbt++PXpHM0Z6+vTpWbNmxaCZ&#10;m5s3atTI1NQ0Y8aMuHI922dFZABTrOfT+WDoFD4f/QuVL0fOOf3LVYl/iqjIrFmzxBBCgk6dOm3c&#10;uHHcuHFI1YIFCzDFcoGGN2/eHDhwgATeGcVJnTq1/h2RBfip3bt3E/oVK1Zs165dul15T5w4gWJi&#10;r4g6UcBlmi82K6IERkZGoRz3CczMzLTfjQgV0ClxW10Rtbhy5UrZsmW1evHp0ye8UpEiRQj9xGj3&#10;rHD79m1iMS8vrw8fPlSqVIkS6ePjQzuXIEGC4I4a9Pnz582bNxNU4pj8bYHfv3/frVu3GzduxIkT&#10;R91ijyoQ/uv5cCx4OgX58uULVs9PRXTFyclJd0QN/BR+Z968eeLLVOIOY8eOHXFAmJ1kyZIlTJgw&#10;adKkpPv27asdPk1PPn78iCPDrDk4ONjb2//w8y7XpUuX2G+vXr0SJ06s5yv4iginSpUqd+7ckZlA&#10;CbZOHTt2jOhv5cqVMq+IqeTOndvvbaYlS5a4uLgULFjQwMAgSZIkpqamNGxEiAhWv379jhw5cvPm&#10;TRIlS5YMluth5ZkzZ4q34tOnT3/9+nX82uHDh9esWWNubh4/fnz8Ws6cOdnstm3bxE8UkZ/u3buL&#10;D7sHSbB1CmgnQ2UAdUWUpkSJEnXr1pUZP6AsT548Wb9+/cSJE+vVq/dr7DUNaErKlL9eSNB/NFc4&#10;ffp0zZo1Dx48uHz58h49ehDclSpViu0gT7Vq1WrcuHHFihWnTZtGUKkGWohCYKs9PfW67xMSnQJK&#10;CeXGr/1WxBxQh9SpU8tMcEDCCNC6du2qv6acOXOmadOmCRIksLGxoeylSJGiQoUK7du3RwRdXV1f&#10;vHih5CkqsmzZspMnT8pMoIRQpz58+NCwYUNnZ2eZV8Q8sDZdunQJWT+AV69eFSpUqFmzZn907vUL&#10;AuTt7U2A4OjoKGcpogtnz54N/LN9WkKoU7BmzZpUqVLdjvRfx1WEEdu2bcPLhHi0Lx8fn+HDh9ev&#10;X3/WrFm7d+++d+8ejZ9W9UTYeO7cuVWrVjk4OIwYMUL71QBFtOHq1at6Dm4ecp2CypUr58uXT42j&#10;EjM5ceKEnZ1dQB8p0RP8lJOTE9Fc27Zty5UrN23atL59+xLNrV+/fvLkyTVr1kQN1edtoiteXl7a&#10;D/wFzl/pFAplZGSE+Zd5RUzizZs3uXPn1n/Qi8B5+vTp48ePz5w5c00DG3/27FlwB1NURC0ePHhQ&#10;tWpVmQmUv9IpuH79urGx8ZgxY2ReEZPIkiXLH6MmKBT6Q8vUsGFDmQmUv9UpwLklSpRIDboSA2ne&#10;vLn4+plCEQK+fv1qZ2cnM4ESCjoF5ubmWbNmVa+AxjSaNm2qxq5ThJiPHz8WK1ZMZgIldHTqy5cv&#10;lStX1n6jWRFD6NGjR4UKFWRGoQgmnz59SpkypcwESujoFJw7d6506dKhdVdVESVo0KCBGFJKoQgB&#10;3759K168uD5DYIaaTkH79u3jxImj3gKNObRt21bP5zUKhV9+/PhhZGSkz1Pd0NQpyJMnj4WFhcwo&#10;ojv4KXW5FSHm58+fderU0efT7aGsU1g4pEp3BDVFNGbEiBEhe8VPoQD8lKWl5YsXL2Q+YEJZp2Df&#10;vn2mpqbqcXVMYPz48RUrVpQZhSKYoFMlSpR4/vy5zAdM6OsUdOvWDVfl5eUl84poioeHR6JEiWRG&#10;oQgm6JSxsXGE6RS7L1OmjJmZmRptI3qzfPlyQ0NDmVEogglCkS1btpcvX8p8wISJTsH79++xVOrV&#10;v+jNiRMn0qZNKzMKRTD5/v17p06dvL29ZT5gwkqn4MiRI5kzZ166dKnMK6Id7u7ucePG1ed5jULh&#10;l8+fPzdp0kSfEajDUKfA3t5e9VeOxuzZs6dixYpv3ryReYUiOHz48CF//vxBjpUIYatTULJkyaZN&#10;mxKIyrwiGuHh4ZEvXz7Vs1cRMt6/f29oaKjPXeww1ykvL6969eotWrRI5hXRiBMnTiRLlkyf5zUK&#10;hV9w4np+GTvMdQp2795dtWrVs2fPyrwiunDy5MlMmTLpcx9UofCLj4/PoEGDZCZQwkOn8HWoprGx&#10;cagU6EwTZUIR4Rw8eDBp0qT69CdWKPzy5MmTcBrPU3+KFy+u59h9gTP8gG+Z+TKtiFgOHDiQMmXK&#10;hw8fyrxCERzu3LnTuHFjmQmU8NMpLy+vYsWK/f0IxfXX+FoskGlFxHLo0KEkSZKo+1OKkHHp0qVW&#10;rVrJTKCEn07B9OnTzczMbty4IfMhYtdNX+ddvo5bZVYRgVy9ejVDhgzPnj2TeYUiOJw7dy5jxowy&#10;EyjhqlNgY2OD0/vLb7Gdeex7Neiu9oowBz+VKlUqpVOKkOHm5jZp0iSZCZTw1qlPnz5VrVq1RYsW&#10;Mq+Iyhw+fNjIyEjFfYqQsWjRoiZNmshMoMTq2bPnrFmztm3bduXKlfD5XNr9+/dLly69dauK3KI8&#10;e/bsQac+fPgg8wpFcBgzZkybNm1kJlB++anv378TiNEqnjhxYtiwYcWLF2/VqtW1a9fEGmHBuHHj&#10;VL+baMD+/fsLFiyo3ptRhAxbW1vskcwESoBxn4+Pz8KFC1u3bj148OCzZ8+G+osv5ubmej6SVERa&#10;NmzYYGBgoM84/AqFXypUqLB69WqZCZSg70/9/PmTguji4lK4cOEnT57IuX8Nm82WLZuTk5PMK6Ig&#10;GzduTJgwodIpRcgwMjK6fPmyzARK8O6jP336lMDQ0dHxwYMHctZfsHv3bhMTk/Pnz8u8IqqxYMGC&#10;3Llzy4xCEUwIqvT8jnoIn/fduHEjZ86cnp6efzliZ/369QktVYMcRZkyZQpxn8woFMEkXbp0X79+&#10;lZlACaFOCXBVtra2rq6uMh98vn//bmlp2b59e5lXRClWr16txh1WhBj8lJ5G5690SkvFihXXrl2L&#10;6Mh8cHjy5EmJEiXUsJ9RkYEDB6rvOChCBnJRt25dPR/QhY5OwYsXL8qXL+/h4SHzwWHbtm158uS5&#10;deuWzCuiCH379lU6pQgZKEbhwoW/ffsm84ESajolePjwYdWqVUPwAn3NmjWRuZA5MkVE0apVq3jx&#10;4smMQhEcLl68WLRoUZkJilDWKcHmzZu7du0qM/qB/cuVK9eIESNkXhEVqF27dty4cWVGoQgOwVKJ&#10;MNEp+Pz5M8YqWG+oHjt2LG/evHv37pV5RaTH0tKSgF1mFIrgMHbsWBcXF5kJirDSKcGkSZNmz54t&#10;M3pQp06d2LFj6/moUhHhlC1btmDBgjKjUASHzp07b9iwQWaCImx1Cu7du1ekSBGZ0QNzc3M9hyJV&#10;RDhmZmYq7lOEjHr16un/EnGY65SgZMmSen49CV0rVqzY5MmTZV4RiTE1NVU6pQgZlStX9vLykpmg&#10;CCedAmLAixcvykygHDt2LEeOHPp8dV4RsTg6OhYqVEhmFIrgkDdvXv3fZgk/nYIFCxasWrVKZgLF&#10;2tra0tJS3aiK5KRLly558uQyo1Dozffv3/PkyaP/uL7hqlNw+vTpkSNHykzAfPnyhehv/nz1YZlI&#10;TapUqXDvMqNQ6A0VvEOHDpHUTwnOnTs3ZcoUmQmYQ4cO0VzrGSoqIoSECRNyjWRGodAbnFSJEiVk&#10;Rg8iQKfg1q1bQ4cOlZmAMTc3NzU1VZ3UIy2xYsUyMjKSGYVCb16+fNmzZ0+Z0YOI0SnAKI0ePVpm&#10;AiZnzpyWlpYyo4hkZM+evWLFijKjUOjNtWvXhg8fLjN6EGE6BVu3br1586bMBMClS5eMjY3nzZsn&#10;84rIBH4qX758MqNQ6M2ePXsmTJggM3oQkToF27dvD/IOVOvWrU1MTPR8r1oRnqBTzs7OMqNQ6M2K&#10;FSvWrFkjM3oQwToFdnZ2QY7nmT9/fmtra5lRRBrSpElTvXp1mVEo9KZSpUrBGnA84nUKgnyX9f79&#10;+7179546darMKyIH+KmGDRvKjEKhNzly5AjWo/xIoVM+Pj6Ojo4yEwBDhgwZNGiQ6qQeefjx4wc6&#10;RVQu8wqF3hgbG+v/0gxECp2CJ0+e/PvvvzITAHXq1Onfv/9ffjlCEVp8+vQJnerevbvMKxR6Ez9+&#10;/GD1N4osOgVdunQJ/EbV06dPWUdFf5GEt2/f/vPPP8uWLZN5hUI/vnz5kiFDBpnRj0ikU1CmTBmZ&#10;CgAPD4+sWbOqD75HBojB48aNO27cOJlXKPSD4MnQ0DBYT/Ajl07dvn17z549MhMARH81atQI9e/I&#10;K4KLKG3qQ0GK4HLlypXgdg+OXDoFdevWlakA+PjxI3/kmDFjZF4RQdy6dcvAwGD16tUyr1DoB21b&#10;p06dZEY/Ip1Offr0qVevXjITAFu3bs2ZM+fZs2dlXhERXLhwAT+1efNmmVco9GP48OFubm4yox+R&#10;Tqdg8ODBPj4+MhMA1atXx3mpTuoRyKFDh9Cpffv2ybxCoR9NmzYN7sc6I6NO/fjxo2XLljITAKxT&#10;okSJfv36ybwi3Nm2bVuiRIlC9mVZRUyGmqv/CHmCyKhToM9TpJUrV5qYmJw5c0bmFeHLmjVr0Km7&#10;d+/KvEKhHxkyZAhWJ0+IpDoFFSpUkKmAyZQpkxpXJKJYsGBBggQJbt++LfMKhX4YGBgEd0jxyKtT&#10;CxcufPv2rcwETPHixStVqiQzinBk7ty5SZMmffLkicwrFPqRPXt2mdKbyKtTnz9/1if6W7duXdas&#10;WVX0F/4MHTo0ceLEX758kXmFQg9+/PhRrVo1mdGbyKtTYGNjI1OBUrp06SRJksiMIrzo3r17okSJ&#10;gnwyq1Do4unp2b59e5nRm0itU+/evdu6davMBMy3b99KlizZrVs3mVeEC61atYodO3aQY4cpFLps&#10;2rQpBJ20I7VOAQIkU4GyZ88e1nz06JHMK8IeOzs7dEoNX6EIFu3atdu7d6/M6E1k1yk3Nzc9Iwtr&#10;a2s9RU0RKlSqVClOnDgyo1DoR758+Y4cOSIzehPZderjx496drH//v17ixYt+vbtq1r48KFYsWLq&#10;tqAiuPzzzz8vXryQGb2J7DoFQY5KrMXDw6N+/fru7u4yrwhLcuTIET9+fJlRKPQDnbp3757M6E0U&#10;0KlFixbp3yusffv2jRo1+vDhg8wrwowMGTIYGBjIjEKhB1++fIkVK9bDhw9lXm+igE7BjBkzZCoo&#10;ULTy5curwXDDAXTKxMREZhQKPXj8+HGiRIlCMHhc1NCpYH0U6+rVq9WqVTt37pzMK8IGQ0NDpVOK&#10;YHHy5MnChQvLTHCIGjrVp0+fYN0dd3Jyyp8/v+qCGKbEiROnaNGiMqNQ6MGqVav69+8vM8EhaujU&#10;+vXrg/viYt68eevUqSMzijCgd+/ep06dkhmFQg8GDBgwbdo0mQkOUUOnXr9+vWXLFpnRm4wZM6rR&#10;u8OO5s2bd+jQQWYUCj2ws7ML2TC8UUOnIEeOHDKlN8OHDy9WrJgaICmMoBkIWduoiLEUKFAgZF9g&#10;iTI6lSpVKpkKDhkyZEiWLJnMKEKPDx8+JE2adP/+/TKvUOhBihQpiI1kJjhEGZ3CHN2/f//Vq1dv&#10;377VfywRqlPevHmnTJki84pQ4vbt22nTpj19+rTMKxR6kDp16pC9LhJldApMTU179Ogxfvz4vn37&#10;zps3b+rUqePGjRsxYsSQIUMWLVrUpUuXtm3bNmvWrGHDhra2trVq1bKysrK2tiZdpEiRCxcuyK0o&#10;QoOLFy/icB88eCDzCoUeFCxYUKaCSVTSKdpw5Gnjxo2NGjUaOHBg7dq1d+/eXbRoURITJ07ctWuX&#10;p38cOHCgVKlS6o3Z0GXDhg14eNXvX6E/Dx8+xD1Efz8FeKXOnTuT8PHxyZMnz7Fjx7BRLi4u/P2V&#10;KlUi0bNnz/bt29erV2/OnDnVqlXDcCFVe/furVmzpr29vXpFObRwdXUNwZMNRUxm586d1FaZCSZR&#10;TKcEBHQ/fvzIkiXLt2/fPn/+TGR38OBBVGnYsGGI0b1790aOHJkvX7506dJlyJChY8eORIioFTFj&#10;kF8wVehJv379kH6ZUSj0AA+xcOFCmQkmUVKnWrZsiavavn37jRs3Xr16lTFjRmNj4z59+jRo0KBd&#10;u3baHqEolLiJXqNGjdatWzdv3jxZsmTqRlWowKlu06aNzCgUekA1DPFXaaOkTjk6OjI9ceLExo0b&#10;3717t2DBgrt374rBIlq1aqVZxXf+/PnMqVKlCqsRHqJrRIVly5bt0KGD+vTA30OZC9mLWooYC/FN&#10;iL9KGyV1qkmTJkz//fffVatW4a3OnDmDDO3duxdvtWbNGha5u7vv3r2bxOTJkzFQ6BTs2rWL2HDJ&#10;kiXOzs6/tqL4C8qUKVO6dGmZUSj0IEmSJCHrjA5RUqfs7OyYrl279vLly05OTqjP58+fly9f/vr1&#10;67dv33p7e48aNYoVLl68OGPGjMePH3t6euKq0PJDhw4RIXft2lXPMUIVAZErVy49vwakUABxT6JE&#10;iUL8gDhK6lS9evWYbtu2DVVCfRo1anTnzh2xyMfHh5Dk58+fO3fuXLp06cyZMydNmnTjxg2EHEt1&#10;5MgRrJYwVmrYz7/ByMiodevWMqNQBMWXL1969+4tM8EnSuoUwiQS79+/R4A2btxoa2u7ePFi3FOH&#10;Dh3Q7O3btx88ePDmzZtjx46lOj148ODKlSsnT55EqrBU+/btQ+PKlSs3depUsR1FcMmUKZOK+xT6&#10;Q7gzZcqUhw8fPn/+HDPx6dOnb9++6d9PKErqVMuWLZmuWbPm69evBHcHDhzYsGEDwnT16lU8VN++&#10;fTkXrIA8VapUqX///mRv37594cIFor+jR4+Ku1ebN28uVKgQK2s2qQgehoaG6nP5Cv3p3r17wYIF&#10;CWXwENRWKu+yZcuorUuWLGFKGiFbtWoVS6me58+ff/z4sbe3t/bZfZTUqebNmzMl6Lt37x5/DNJz&#10;7ty5M2fO8PdPmzaNmV5eXvhMFpUqVerUqVNv3rx59OiRiP6QKqK//fv3ExhixOrWrdukSROkXWxZ&#10;oSfEfbVq1ZIZhSJQqKpFihQ5fPiwh4cHGuQXUX+pqtr7yP/++y9mYseOHZs2bVq/fn2U1KmGDRuK&#10;hL29PYr77t27ly9fYppwlXgrT09PIcZ79uwR409hMl+9enX//n2iP07H8ePHOWUs5RSg4kR/xYoV&#10;41SKbSqCBFkn7iPWlnmFIlBat26NJ6CWEdPoIlXqd+Sy/6A6Q5TUKSKOY8eOEcoRu40cOXLhwoUE&#10;uj9+/Hj//j0KVbx48bt376LHZmZm4surLELLnj17xk9WrFgxfvz4Bg0a9OzZc+XKlTisS5cuzZw5&#10;M2/evIMGDQruqKExk48fPxoYGLRv317mFYqAwUOYmpoS8ZEQ9RRE4vv377R5hD6vX79++vQpPuPO&#10;nTvUU0yGcB5U5wcPHly7di1K6lS6dOmwSCLN34ncaAfDwyJVrlw5f/78TJEqMZOTgp9CjExMTMaN&#10;G5c0aVIxX4vozk9gyAmtUqUKCdUXNBB8fHw4h3/z+EYRc7CxsRk4cCDOQOZDRJTUqbp1606YMEHr&#10;fZCh+fPnE4aMGTOGM1KtWjVWoLWvXbt2vXr1SpUqVbp06bJlyxL3IuGs73fIPd3XjhC4IUOGJEmS&#10;JFeuXJaWlhs2bCBalMsUGmjx0qdPP2LECJlXKAJg69at5cuXf/HiBUZBztJAnXVxcWGRzPv64qdo&#10;/0iISvoHUfg++r1790aNGoWIFChQoEOHDgsWLCCBskyZMgXTNHr0aDEu1aNHj65fv47h2rZtm/h5&#10;6tSpRUILq8mUry+KJhLOzs4I39SpU1u2bCleE8mRIwdWLnHixKhYmjRpsmXLRozZokULR0fHzp07&#10;9+rVq3///uvXr1+3bh22bseOHXhd2LNnz8GDBznOq1evciQ3b94k/MTfcvwYXZwt/vbJkycY3agS&#10;daJTONaJEyfKvELhH58/fzYyMqJUE/Hs3buXKpMyZcpjx46JRRYWFp6enlRPsghZlixZDA0NWUow&#10;qPn1/0G5oqRO6cowASAxCNpsbGy8fPny9+/fI9VymUa2P378ePLkSWLAsWPHLl26tFu3bvny5eMc&#10;4cjwWYKcOXPKVOnSiFFJP7C+ubk5Dos0QsZqJUqUwKlxJMwHXBgSiTyxC6Rt5MiRCCWREfqF72Cn&#10;rVu3xvqidxUrVuS3RYoUyZs3b9asWTnszJkzI53JkyfnD0EEEyZMmEhDvHjx4saNG0eDSDAVIJQs&#10;ZR3W5+qSFVO2gJIyhUyZMrVr1w7dnD17NttPmzZtihQpmC/WBAoNcsPZYE0WsULGjBk5FUTHSHCx&#10;YsXy5MkjDrVMmTJk8af8jdWrV+dvxL3SKqDRPXv2RJ05//yZ06ZNmzFjxhINnApw18D5B3FbFKUG&#10;NBqxRu/g9evX3t7eXEdtLK+IHlA7Nm7cSGLu3Ln29vYGBgZUCm0AyOW+deuWqK24LYqfmZkZ/suv&#10;Tn358iVK6hSsXr0akQY3N7cDBw6c0OGPRwY3btygkly6dOnNmze6EhbToFmjBKDagMEGTsjbt2+Z&#10;D8ykiWPOu3fvvLy8KDf4cLwegkJhunbtGmf1zJkznF7aQKwim+LErlmzZroGvNX48eNRZ9Rq+PDh&#10;RN99+/bFYHbp0qVTp04ODg540mbNmjVt2rRhw4aUVGTOxsbG2tqaIL1KlSpC7lF/NJHCigKampqi&#10;lbSxaCjKK5QUKUde0VlKPCRIkCB+/PioNgqOEIs08xF6VkOR+QkxPs04ZNDABtkyTVHu3LnZS6FC&#10;hXDEqHC5cuVoaZBgKysr5NjOzq5Ro0bYdg67ffv2+OWuGvpowKcPHToUrw2Y98mTJ8+aNYvGAFe+&#10;ePFiCiTFcoMGTtT27dv3a/DQcPr0aU4j5hpQas4hnho424CtwFaj2sCFAHG9vmmQFzKKwEnTfh6Y&#10;AsZFHDRoEK01ouNvZLd27Vp8BonoE/cpFGEEckA7j4jj8ghJ7t+/j5RcvHgRcSEkoUXcvXs30rNl&#10;yxY0esWKFfPmzZs5cyYajUBTD52dnTt27Ii6IXN169ZF+HCgGHBsOLKIdcWSZ8+enWgI65o+fXpk&#10;FFebLFkyhBVrjEEW+ssU2RVgnIWzFmjs9S9ia2AFpv/88w+/Ygqx/IOl7IIdAfsFvDxgn/H1HFVB&#10;DTQVCHelSpVq1qxZr169Jk2aoCwoNX9Xv379aJD4S9Fl/mo8NUK8efPmffv2EawcOnSIBoyz9Pz5&#10;c5ooVIk2SZ5TDYgyjQ1/IH8COxKHLaBh4M/hT6Ydor3BxdOGiUPCzrNxskqnFIpohTBfWJj3GvDI&#10;aC5OTRhkQHzFOEg3b968evUqZhkhRmVEeH748OGDBw/u1bBz585t27bhCgnf1q1bh+XBKuJ6cI5M&#10;XV1difQJ5fDReMxhw4bhLo8cOYIlDNbjcrw5Xv7Dhw/C46N0HPCzZ8+wmagbB0lUpHRKoVBEdpRO&#10;KRSKyI7SKYVCEdlROqVQKCI7SqcUCkVkR+mUQqGI7CidUigUkZ1Yd+/eHTx48I4dO37+/Pn9+/cJ&#10;EyZky5aNrFz+Hyzq0aNHgQIF9u/f72+HUS0fP37s1q3biBEjunfvvmHDBjnX1/fYsWNt27Z98OCB&#10;zCsUioiAurx06VInJyeqKllvzXCS7dq126ph8uTJVlZWYlGYsm7dOktLSxcXF21nq2fPnpmbm3MM&#10;Iuvu7m5tbf3+/XuRVSgU0Zjbt283a9Zs1KhR2ir/5MmTFi1apE6d2sbGpnnz5hkyZNCKA9y6dcvW&#10;1vbevXvjxo2rV6+ekCxszKlTp3r27MkPZ8+ezTrI3Zs3bzA2bKRmzZqVK1euWLFi165dr1279uHD&#10;h1B/RS0Wf8a7d+9EhnTDhg1Llix5/fp1MUcL8pcoUSKOe/r06V8DfbF/4sSJDg4OM2fO5O/U6vLp&#10;06fLlClz48YNkVUoFBHI69evUSg0hTSaQr1Onz79ihUrECzMloWFxXPNNwbCFPZbokQJhOLkyZNy&#10;lq/vnDlz0qVLJzwWKyAaZ86cEYsUCkW0B/djZ2e3cuVK4XWY4rFy5cqVL18+1ABTpb0pg1XCjUyb&#10;Ng3fMnfu3M6dO3/+/FksEvz48QNHhaXJlCmTGC+JreF2Bg4ciMh06tSJDcK+ffsCtzTBItbLly/v&#10;3r2Lko4ZM6ZRo0YLFizgIOTC/7h8+XKhQoVGjBjRu3fv4cOHP336VC74Hf7CHTt28Idt2rSJkPfF&#10;ixdiPttv27ZtiD+HqlAoQhcUhHqqHfR2wIABBILz589HB6i8OKrz58+LRWEKWpYnT55Zs2Zpb1Oh&#10;d9mzZ0clRXb9+vX9+vUL1huDCoUiSvPt2zdXV9fatWtrR/tavXp1/vz5MSG5c+ceNGiQ9pPFjx49&#10;atasGWK1ePHikiVL/jEsIoYEE4InwZPxK2tr665duzZo0GD79u3v379nL7t370YGS5cujQpZWlpi&#10;gfAq/Er+PkTE6tGjR4sWLQoXLtyxY0eCVPR04cKFgwcPHjp06IwZMzZu3HjgwAE8HTtjNeY/e/aM&#10;fe/atUtuQAf+PEdHR2LcKlWqaO9yvX37lj+GMyKyCoUiMjBhwoSxY8eKNBFh8uTJhw0bhqOCunXr&#10;IjpiUZiCYnbp0gXpRFXkLF9fNze3ChUqiHjs+fPnTk5ORHRikUKhiCGcPXsWpyFGLcflYEVMTU3N&#10;zMz69++v2xNg586dNWrUePLkibOzM6ZKO0D3z58/R44cWa5cuRMnTqAz/ISN3L9/v1KlSmK4FxMT&#10;k9GjRz948ID5xGx4siJFimByMmXK1LZt24sXLzJT3CcLFrGwdSgp3q1169b16tUzNzcvXry4GGUX&#10;6tevz0zmVK1addWqVXgjdsZx2NnZnTp16tChQ9jDx48fE1l6eHggxBwlEGV269bNRzM6+/Lly/mV&#10;+Epe4PfW8Iz82WHxaFOhUPzB+vXrCe9EmlqcMGFCVEY4qnbt2s2ZM0csClN+/PiBqmCq5s+fL2dp&#10;hlCvVq0a0R1L0YSZM2eiTkoTFIqYxoYNG/BPou/Qy5cv7e3t06dPX7ly5YMHD4oVBOjD5MmT161b&#10;5+DgUL58eSSFmehb9erVMSdz587Fsezdu7dXr16HDx9+8+YN3uv48eOsg2dC+gYPHsyaCI4wavwQ&#10;/cmYMSNOxsrKau3atboGLkiCfoOGv4fDdXR0HDhwIMfaqlUrIkjMY8WKFTGAxv8RL168+PHjp0qV&#10;ivS4ceNwYwYGBrFixYodOzZHhvvbtm0bSzkjyZIlY1GOHDkwg+LDA2xKfFW9c+fOpUqVKlCgQJ48&#10;eWrWrJktW7bEiROzMnKfM2fOLFmyFC1aFEPavHlzzgJSy1nAonKacJQEsuJzhV5eXhwz7k2psELh&#10;L/fu3evQoYO7u7vIEghSMfv27SscFTWd+vVHp4QwgqiRWK5YsWIopphDtcVgEcu9fv1azKFGIxSq&#10;F6ZCEaPAyvTp0+fAgQMy7+uLE0qbNm2LFi20cgEYo6pVq2IhCBGRjgYNGhw6dOjcuXO4hQsXLnz4&#10;8MHCwsLW1hZ9Q0mwCkSMogupLu/evSOkNDIyGjp0qOj4RDi3dOlSzAl7zJ8//5o1a3AXgb+WB0E7&#10;qpMnT7Zs2ZKDa9++vfa5ZpDwR7548YIjePr06e3btz09PTUfgrmAkUSv8WeQN2/ejh07pk6dOkGC&#10;BNisrFmz4jELFSrE0WPaRowYgZNjZTzm9u3bsU1nzpy5fv36gwcP7t69i3m6cuXKpUuXPDw8XF1d&#10;8VUDBgwoU6aMqakpFg03JgbDNzQ0TJkyJX4zc+bMeDjxdSwcaKNGjbhU/JArxB/I1ry9vTlmefQK&#10;RbSGeoT6iLvIgpIlSxKoCEdFRNSlSxdxXzmsQaFGjRrVu3dvarqc5et79erV0qVLU7VlXvPN8zZt&#10;2qBxMq9QKGIAKFWVKlV0o7uxY8dicRYvXizzGmjE8ScYDBbNnj27SZMmSErDhg1Fp4LVq1cfPHhw&#10;zpw5oqe4X2VDWFAYJBH35ldkvn79ypZZysbz5MnTs2dPjE1A92uCdlTdunUjgixQoABxrZwVjvDH&#10;7Nq1a/PmzfzB/CVt27ZtpQGbaWlpif0qXLhwcQ0ZMmTInTs3hqlu3bpDhgzBYNEwzJw5kx9ymo4e&#10;PYppxXsi1uJ+2N69ezn1K1euxFo5OTkRKPNDnCy2zNjYOFWqVOnSpatcuTJWD0/GnBIlShA3N23a&#10;tHv37mx5y5Ytq1atovnBDnO6CaCfP3+OBcbqKt1XRHKI8CjJuu+gEMxQldApijTSQ3V48uSJXBbG&#10;EHSx6/79+9+/f1/MoQZhsIg7RVbAAYt79QqFIuZAG21nZ6ftMP748WMa4syZM4sPqwuwXCNGjNio&#10;gaUEaZgquUwDRsLfLudIDX6AlZE+2m45N2DQKGdn5+zZs+M3hg8ffvny5T/6MgXhqJCwrl27mpub&#10;jx49Ws6K9Hz58oXzC+/fv8eNAmeKKWe5b9++OK1+/fr9888/sWPHjhMnTo0aNeLHjy8eLJqamlpb&#10;WxOsY6Q6duw4ffr0devWcQY8PT1pXT5qPlPLNoENMsX2YqpmzJiBM+Mn4hOOeD7xcUi2hhVLkCAB&#10;W8acYW9NTExoOWxsbMRzX2wiPgyf+vr16yDvJSoUoQilFwul2x1h7ty5aAShAo5q0aJFjRs39juE&#10;StiBNtWrV2/KlCky7+t75coVjgexk3nNB5THjBmjbiQrFDGKnz9/durUSXw8XWSRglKlSpmZmYk5&#10;gps3b9Kao2zdu3eneXVycqKdlcsC4NmzZ6w8a9as4N4E4Rg+ffrUvHlzIyMjWvZixYo9fPhQ3LUK&#10;zFHhIThEHEC5cuXwYrT6f9ix6I23tzeCLmzTyJEjXf6Dc1KrVi0aJGJoQ0NDjFTp0qULFizITHxn&#10;y5YtcWPjx49ftmzZggUL1q9f7+HhQeOEczp9+vSpU6e4ikePHmUpPmzfvn1jx47t2bNns2bNCMrZ&#10;Qv78+WlI2CBbTpw4MSc/W7ZsBQoUwNS2atWKjVO2MIVTp06lhHFgO3bsOHHixPPnz9ksrjFGXSDF&#10;30BIRzAgM5oR49KkSUPxxlFRrho2bMgcuSzsIURBlag1CJOc5esrBozR9jS4c+cOlS5C7pQrFIoI&#10;xMvLq3Xr1toYj2aOFrNQoUIohpgjWLNmTd26dREue3v7Q4cONWrUaOnSpXLZ77x48YJmdNCgQY8f&#10;P5azggOiNGHCBMJOROn+/fs08V26dMmXL1+1atUCc1THjh3jNyYmJuyb5l/OVQSTCxcucOFxTtjh&#10;TJkypU6dunbt2kyTJk2aKFGiKhrwuTgzwnRnZ2dWmz59+oEDB86cOYORffDgAb4bt8QUj/v9+3cM&#10;NYuwekuWLCFq5+c4LUwYVixZsmRsFti+uFUGFSpUyJs3b65cuSwtLVu0aDFnzpz58+fv2rXr7Nmz&#10;t27devPmDd5RbJ+CIu6O4p4Dek6siB5gm9q1ayczmnEKcPMUVByVeA1QjIkXblDm//haw6NHjyjS&#10;qKTMa7pQ6N7HUigUMQHao+XLlxPvaW9Rv3r1qk+fPjgY3fGBAUe1ePHikSNH9uvXz93dHWtF+6vb&#10;ln3+/JlNoW83b96UswKF37LTp0+fLlu2jBjPysqqadOm48aNmzRpEq35li1bRMjHOlirnTt3Buio&#10;2HHPnj1xVGXLlkVn1cjF4QZX2vM/aPZWrFixevVqpjihBg0aYImY4o2SJEnCNGvWrLilokWLcrFr&#10;1qwpunnNmDGDhodyg206f/48Pvrq1avXNFy5cgUXtX379o0bN9JWDRs2jILSoUOH5s2blyxZslat&#10;WmzQ0NAwQYIEpUqVKliwIH4a612iRImBAwdiBNl+586dhwwZws85JLbPQeL5KN/qcUzU4tSpU1Rt&#10;7U3Nd+/emZub9+/ff/PmzRs2bGjTps2CBQvEovDh3r17HTt2/ONGvRgtD7svsmgWB0kMILIKhSKG&#10;QK1v2bKlbjcA0kZGRkiEdsBP8PHxsbW1PXv2LO3XunXrZs6c6eTkpO1Uc+7cuVatWrm5uX0M6itb&#10;COPp06eHDh3atm3bqVOnkuYAcFeAHCFWGDW2j15VqlSJppBtin0F6Kj4zahRo2izaUFpgPXptOUv&#10;H7/6Hn/4658i/MGtz/2PcuXK1ahRA28E7du3x19jnjBn+LBcuXKVKVOG0tClS5fRo0dT7NavX//v&#10;v//ilnBj8OjRI0oYJen27duHDx/GSG3atIniQbvLFvBw3bp1y5MnT86cOXFglHILCwsDA4P48eMn&#10;SpSILK0gO8XdOzo60k5jDWm2Dxw4wI7YIA4ST/bixQuKrBj2QvUqCwceP35coEAB7VM2Ii3iNi4Q&#10;XpnAy9nZGXclFoUPhHDDhw9HNE+cOCFn+freuHGDgzx48CBCJubg7Ik+RVqhUMQcrly5kj9/fm18&#10;RUsxYsSIzJkz79mzR8wBhGLVqlUuLi7Hjx8vUqQIYoKFGj9+PE0Y0uHq6irX88P379+9vb2PHj06&#10;b968CRMm0LpdvHhRLtN0PGVTNHMI1Nq1a3FHL1++pH2cPXs27SbWKn369O3ataMJC9BRoWL8uFev&#10;XqzHIYb4DsTVl76xhvz6p4j8UFhpYil8uJxjGmjSmI4cOZJigH9ycHBImzZtwoQJKayALcuePTte&#10;isaYUmhnZ0eTPGTIEHd3dzwTvv7q1au4JTb4/PlzmnCqxLVr1zBSJ0+epBTi/Wm/e/fuXatWLVNT&#10;08aNG+PtxMBmeTVQTI2NjVlUrFix0qVLV69evWHDhhTrhQsXLl26lCIqBpglLtG2uAo9wUJho0+d&#10;OiWyyBMXLl++fFR2HBVXvHnz5mJRuIEItmjRomzZsjKvETIiOtBeX641BU/3LUWFQhFDQPlbt24t&#10;M76+ly5dotHJmjWrduw6ePXqFS7q7NmztC8YGBI0UoSIrBxQrP7hw4ehQ4dij2j+xFM8AR5rwYIF&#10;tG7du3fHP+ku0uLh4ZEmTRptx3n/HRV+bdGiRTg7jh67p2vWFIogoXxv2LABLw+TJ09u9B9Nmzbt&#10;378/cYaZmZmJiUnRokWrVq2KW8IqUWopu8QchBHLli3DLRET4MkuX7589+5dAgIvLy/qBvZOGCnW&#10;pLZQ0KdNm8aWLSwssFw1a9bEhyVPnlz0669Ro0bq1KmpTqVKlapTp87YsWP79etHqZ47d+6aNWuw&#10;faKzGiYPz0c9fPfuHcYi5pgzdGfJkiUiTZXntGTIkGH+/Pk4KtIYXLEo3CBso4RgynV7U23bti1H&#10;jhziozQCgsjhw4dzwDKvUChiDMT2ROMy4+uLDRI9iXXf19u3b1+9evUItonQaInQ+WrVqvk7HIwY&#10;mY/AXuY1PHjwYNasWWjR9OnTSQfkwz5//kwQuGnTJpnX4L+jYtVx48Zh69io1nwpFGHHex2e63Dq&#10;1KmePXv27du3Q4cO8ePHjxMnTrx48bBHGCbRAZ/6YGNjg52ytramocVg4RL+/fffCxcufPz4EStG&#10;YEGCzfr4+GCbmHP//n2q2a5du1i5R48e5ubmuXLlwnjh8ERffnZhYGCQKlUqdoE/w2ewtHLlyhg4&#10;DoaqQZXG22HFnj59qvsUP2oxY8YMXKlI4yPxMfhRMdYappZTipcVS8ONkydPci0I57heYs7bt2+t&#10;rKwaNGggsoAyctHVEOoKRQzkypUrBF3ad/SwO0TOROZIupgDqBnrzJw5c/HixX369Ll48eLQoUOn&#10;Tp36RxiGejs5OeGKZF7TW6tLly5oIAG8nBUAz549a9u2LVL5x8gL/jsqGgnc2YoVKzgOwnc5V6GI&#10;ChCgCEaOHNlfB/yQhQbqTIoUKdKlS5c7d25bW1tqY6NGjWjFWWfUqFHUQ3d3d6rK4cOHsWV37tzB&#10;2NGuX7169fbt2zT5+/fvZ51JkyaNHj0aU0LUQTxEq1+2bNmsWbNivCwtLRMlSoTnIzAyNjYuVKhQ&#10;165dmzdv3rp1a46BXeDk5s2bt3r1aiKko0ePiptkX758wfmF5x0y3Gr9+vW1nTTPnz+Pp+zYsePm&#10;zZuxjOXKldPtBxpucEUQQe0XcoATFTduXK6FyHKiJk+ejOdT/e0UipgGDmbChAmzZs2Sec14xYUL&#10;FybKwuXIWRrHQ0yIxOG30DHCRVZ48OCBXKzh0qVLs2fP1n46AsGvW7euVmf8QoTJrlu2bIlG1axZ&#10;s2DBgrQFX/UZ4ZP2Y8CAAZi+EydOhLhPukIRpaHNHvEfGTNmxDBhkrBKkECDoaEhlapDhw54JioY&#10;CTzcjRs3qGa4k3uasVs/a8AEIARESJgA+Pfff8XLktgya2vrYsWK5c2bVwzQb2BgwF7y5cuHh4gd&#10;OzbZ1KlTJ0yYMFWqVOwLi9agQYPevXtjMtauXYvtIGK7f/8+FRZjJPYluvbr48wI0apXr45fFFm2&#10;gOdj+5s0YLZwfmKRLmwZ+HPEvvzdETMJInft2lWqVClEqnPnzi4uLq6urkLanjx5goqJA+ac/LEF&#10;TmCePHk4+SwVczh7nB+ETLsmutSiRQvtCgqFIuaAhUIttbepYOXKlbly5Vq/fr3Maxg/fjzh6/Tp&#10;01u1anXx4kXC2sW/f7uGaJYoGvEkjZFC/diyWPQHiOTChQuJigm/hw8f7ubmhlHLkiULW5Br/If/&#10;jurTp0/jxo1zcnJC+5SjUij0AZdw7tw5vNSZM2cwE/Pnz583bx7WhCnhUfv27TFPtWvXLlCggHhe&#10;Wbx4cawDngN1mDJlChaBGrdlyxYxYBg/JCSinuPMqM9UQxTk0aNHWCh2sWfPnnXr1uHJqNL4nu7d&#10;u/PbIUOG4IeyZcvWpEkTOzs7ljJn4sSJS5YsYWseHh7ICttkI1guccw2Njaenp4ijf8bNGiQmZkZ&#10;dg3DxwZRIrFIF6FNWLE2bdqgRxw/xyOX6dC3b1/sYKdOnU6fPk0sePLkycaNG+NBrays+vTpg/vE&#10;ZrGFrFmzLl26VNcb4dWcnZ0rVqzIHy5n+friQXPnzo2RElmcHOdz+/btIqtQKGIUGzZsIIiVGc2b&#10;y2isra2tzGu4efMmKoFeZciQYd++fdu2bUOsdDtpoKuonOixjugRORO8yWU6LFiwoHTp0ogqKuTl&#10;5YVqFSlShLS/1sh/R8UOxJco0DvdVxMVCkX4cODAgRk61K1bN7+GQoUKYUrSamCmsbFx5syZTU1N&#10;cSHYo7Zt2w4cOBA/R9C2fPnyMWPGTJ48WUzHjh1bvnx5nAo2q1KlShMmTMC3jR492tXVFady48YN&#10;rFWXLl1SpUqVKVMmFAS3VKJECa33Epw6dSpdunT169cXd7Zu376NQcS6/bEa7N27N378+EjP5s2b&#10;xY00rFXJkiU5hpEjR2KnMHbfv393d3fn+OfOnSt/prm/xfGzd4JCOUtD2bJlhw0bpvVeHDN+9I9b&#10;7gqFIoaAlCEUIo2SuLm5Zc+eHZERcwDHQ1y3f/9+poAK1apVi9XkYo3PmTRpEhEsRoqYltDuj45W&#10;RHfII8pDpIpC4oUsLCwWL178RjMkHkqFHP3xAqD/jgqOHDmCF0uYMOG4cePkLIVCEem5c+fO27dv&#10;NeOI3UFfiKUANWFKXZ49e3bz5s1btGjRqlUrHE/SpElxZrFixfrnn3+wSlioHDlyYHGYSdbExKRg&#10;wYLiS5ctNRAXIgs4ORRqwIABLMUb4YeIEdnFoUOHjh8/Tsz34sULbFyCBAnwW7i3YsWKVahQoVGj&#10;Rg0bNkSbqlSpQjg4bdo0xI49Jk6cuHfv3vLoNWDXmjZtymGIl6Lv3bvHltmLnZ2dbk8I1gnnYUgV&#10;CkUk4dixY0iZ9p7ThQsX2rVrV6NGDZEFHM+SJUuIJK9du1a9enWiQcwQK+CT5BqarlTM8fb27tOn&#10;DyIj5/7HuXPnHB0dEcBNmzZ169YNVZw1a5boeIpds7W1zZcvX/HixXPnzq3tFx+go0LLUEBEzdra&#10;mv3JuQqFIiZB0EZAhl6s1IBm1atXz+Y/EKNcGvLkydOhQ4dUqVLFjh0bI5UzZ05MWIoUKYgarays&#10;sFNMGzduPHDgwDJlyrAFPBnmDHdF1IjIiIHH8mpG/7e0tMTM1alTh3AQHcR7lS5dmu1gvBwcHFA9&#10;RBBfdfXq1R07drApZmKtqlat2qlTp9atWw8ePBhtxc9l1Yz+nzx58tSpU7P9LFmysJF+/fqhquza&#10;3t7eycmJ48FlEoYuXLhw9+7dODx8J7s4efLk+fPnxbsImMVXr16hgWgo8k04+0cgq1Aowh+cDXKE&#10;T5J5X1/cT7Jkye7fvy/zvr5nzpxp1qwZFRb3s3HjxhMnThQpUkQ3KsNdoUXoGzLyx3dpfvz4sW7d&#10;OnaBYSJ0RGG0b+q8f/9+ypQpCBdaQfSIU2IvwiYF6KgAVeJn6JHu8A8KhUIRCJ8/f961a5ebm9ve&#10;vXuvXLni7u4+adIk5AZwJOjd3d+ZO3du165dnZ2dsTsk4sePHytWLBMTE5yZuHmGSwMcVcKECVka&#10;L168JEmSJEqUCCHLmDEjPgyXhiyKcWjZyOTJkzF/2CPx5conT56wax8fH/bOsYlxNLCJT58+xS09&#10;fPgQheWonj9/TtS7dOnSOXPmsIVRo0Zhzrp06YLU5siRA0OGEkKbNm04Bo6NA+AwzMzMChUqlCZN&#10;GkwbCou5LFWq1PDhw9FfTGH79u2HDh06ffp01Hznzp1sH7fHIaHCul3HFApFcMEnzZgxY/bs2doI&#10;B81BKHTvW1PxGzZsSFw0ZMgQVEjcrNI+KxSsX7+e0A43xspy1n8cPHiwXLlyCE7Lli2RC913aPBb&#10;qIeIvrZt2yZuXEFgjurRo0dICZqFiIgHhwqFQhE4aA0xH8Zi/PjxixYt0g0Zw4c9e/ZgX7RMnDix&#10;mw7i/WcLCwuOEFDSpk2bYpVwRRkyZDAyMkKCixYtWr58+Vq1amHasFb9+/cfMGAACSLMefPm8dft&#10;3r17x44dhw8fFv3u8YXIKz4JUX737t2rV6/Qbvzc8ePHWedfzehoCPrYsWNdXFzEjbHOnTvjAq2s&#10;rKpVq1apUiVLS0v2mDZt2pQaOJ6sWbO2bt0aJ4cIEyKbm5tzPBwbasx2aEvwbfwttCgrVqygVcBB&#10;Yl6JwsXHo8StNeEjVW8zRbQEN9OqVSvt8L8kqL+EVdrnepitTp06bdmyhTrSu3dvqipZQiaxVAsi&#10;QF0jmtJ9IHj58mUiInt7ew8PDzlLDwJzVEDlr1y5MtEY6iBnRV9woIIvX75wbd6+fcuUYJdWYe3a&#10;tdu3b0cWCWc56bQZYk35S4VCocP58+fz58+PdCROnBgLEl1rCmZlxIgRQ3XImzevgYHBP35gZiwN&#10;SZIkwbflzJmzdu3a+LkaNWo0b968R48eeLXly5fv27cPE/b69et79+4hPmwfqdEiNOcPiL9pMNas&#10;WUM87erqOmbMGPyZmZkZPgwLmDRp0rhx44pjMDU1zZQpEwlxJGBoaFi1alWsJO4tT5484usFbdu2&#10;xfxxPDRCGEfxiijRNWYRYZSHEsDBgDw1CkW48OTJkwIFCmgf5BF7VKlShVhCZIFK0atXL+KNrl27&#10;oktDhgwZPXq0XKYDEQgxEpEM6+PD2AJlftOmTU+fPpVr6EcQjur9+/fERkRsZcqUiZaBDtKAcyKg&#10;PHLkyIIFC/r164fAESnmypWLPxzVQ1aWLVuGq2V+48aNccSErVy2woULo1Ao0dy5cwcNGqR9wqpQ&#10;KNCKkSNH0pY3bNgwkFFeFFpOnTqFl9Kyfv36ab8zfPjwBg0aWFlZYXrwYTY2NqlSpUqePDnmLHPm&#10;zCYmJvny5StRogSqRWBdp04dZApv5OzsPHXq1AkTJkyePHn+/PkYr23bth09epSmRXyh/Pnz5z4+&#10;PlglWpS7d+/euHGDRcTPeCk3NzfiycWLF+OJ9+7diz/r3Lmzg4MDSli/fv3+/fsjkgggBjFFihTJ&#10;kiWjjcBG0yZlzJiRoypUqFDFihUHDx6MZtra2jLt1KlT7969ORiUdvbs2eILkjR17BpfSAOGiXzz&#10;5g0+UvscR6EIHMIPCwsLCq3IUjiLFCmi2yOKkoyFoiQ3a9aMWoYu+euoBBTCJUuWpE+fnoKtO3qL&#10;/gThqGDt2rXGxsZUXeqGnBUt+PTp0+bNm7t3746lxRshQBs3bsSZ6vZvIOSibn/79g3FER8zobbj&#10;Mqn2V69exUUdOnQIUUDsCDeJPrNkyYJmaR+pKhQxFpptGlTqBQ5Afdg4UoHH0oL9wv1kz54dDcyT&#10;Jw+JbNmypUyZEpMEXDs8XLp06TBtOXLkKFCgQPny5XHJjpoPovNzmh/M3yXNeGPi6efDhw+fPHmC&#10;N/L29kYn3717hx6in5hscXPrzJkz+DbElkYOa9W3b99x48ZVrVqVdlEMdYs7xKVZW1sT2eLPMI7a&#10;/nNgYGDAoZqZmXGchLWod9OmTZ2cnBBhglu2iWU8fPgwe7lz5w4H8/Tp02fPnuHpOR6CZwQcJedg&#10;EHYORp4RRdSEq9mvXz/dp3iurq4UY90xFI4dO4bHogxQaCkbrD9lyhS57HcoGLh8Cl63bt10e68H&#10;i6AdFXWjS5cuhB24tgMHDsi5UZzt27e3bNmS2kvwtGPHDoxU4PerWUr1E+6K2ijclejiSkXlanFm&#10;sJ7Lly8vWrQo9Z9oTPU8U8RkqC89e/YsVKgQ0z59+si5imiBl5fX9d/Z6ocxY8Y0/g9MjzBnuCUx&#10;vC0WDfeWP3/+Nm3a1KxZ09zcvFq1avXq1bO3t+/cuTM2iy1Mnz599erVO3fu9PDwuHLlCg4JUWXX&#10;IqZFdR89enT//n3m37x5Ez93/vz5f//9d8+ePUj6rFmz8Fhsx9nZGTVG7bGD7JH9VqpUid0Jc0YY&#10;jH3EwBkbG2PUCABKlChRtmxZ1qlduzZHzm979eqFfZw8efKiRYs2bNjg7u7O7jBqwJGo22kRCOe/&#10;a9euGGiZ9/XlupcuXVq37yalgoaelnr8+PEjRoygjFE8xCKa9cePH69YsUKMMkN5Y4rd/5u3RoJ2&#10;VECZrlWrFuUP/yFG9ou64IQ4cdQcKhWm9fLly3JBcNAaLHHvijjs9evXnBmq/cGDB1EETDGtCLGa&#10;/IFCEfM4ceJEokSJypUrlytXrrvh/tFlRTSApnHZsmVL/mPatGmVf6dkyZLivhrkzJlT+9iRIkdb&#10;izeysbHBTpEWrmjTpk3iaaPoxX/27FmsGA4JrcYhIeM0vbTT4j4WjQVLjx8/vmvXrs2bN7u5ufXu&#10;3bt9+/Y9evRgihGsUKECIXTBggXFuETsPXny5IaGhgTVNJcUflwaB5YlSxb8nPZgZs+ePWrUqKlT&#10;pxKBY9HY+JEjR8TnFmhBxIAdtCYcDC0LhwHydCh+58OHD927d8cGybzm02FGRkY4Fpn/z1G9fft2&#10;3759uHbkCAuuXdSqVatt27aR4BJ4enpeuHCBk/83Ny/1clQYiKFDh4oHWxMnTgz/C8yJw/pQssWz&#10;NmrFypUr169f7+rqStEkFqGIQ7t27Vq3bl23bl0CnUaNGhFhUIKtra379+/frVu3jh07Dh48eOHC&#10;hXjYMmXKzJ8/nxBH7uAvEO4KV8s1oxpwtaixw4YNs7S0JErTfXdAoYhpWFlZ0eZlzpzZ2dlZzlIo&#10;whdvb+8XOtBk0proMmjQoH79+tFAQKdOnWrXrk1LFz9+fNwSrihp0qQpU6ZMmzYtRg1vhHlq0KAB&#10;pbpixYq0Ly1atMCuIfgrVqzYvn07zTbe6Nq1a3hB9iVCbpqGN2/e4JBevXrFfA7g1q1b169fpzlj&#10;7zRnNGSi1eAwaMVwZtjETJkysd/69etnyJBB3FHDq6VIkQLLKMZXE/fVxJFUqVLF1tZWfDIB44j7&#10;3L1795kzZziGZ8+esXeORJ6OcARvunXrVg6MQzUxMcFC8PfKZQFAe4qPxMhyJoNsoLG/OCrde1TT&#10;p09HbbC/Mq95HxA7y5nnbHNWub5aw8TB4Iy5HOPGjcOOYxtcXFwKFy6M2wlx1x29HJWAcobx54rq&#10;WsIwgtOKFxk7diymUgz3wn4p5UzxQ8LsZ9WM4Ich5VwwpWzlyJGDNCeUNJcwXbp0yZIloxpYWFg0&#10;a9aMLOvz88SJExNbcBlC1xpynXB+FF+qE3WMQs/BE1RRlIG/SK6nUMQYiP+om6geNY4mRM5VKKIX&#10;2KZdu3Zt0QGXhjcC4nlHR0caoBIlSmDRBIT0eCBxO42myszMjEaN9gL/xE+oLyL4ZzuLFy9et24d&#10;Xo1m9/jx4xcuXCBof/jwIVYJi4ZloRWjcbl48SL+ycPD48CBA6w/fvx4zMHw4cNxGHgIBweHGjVq&#10;VK5cmWqI/bK2tmanqVKlon0Uw7zRtnJ4vXr1YuMPHjz4G/v1/ft3nBDNa7du3Vq2bDlnzpynmtfl&#10;aB85mKZNm+KW/G15menu7o6nxBc6OTm5ubmNHDmyUqVKgejG8+fPObdsUOZ9fUeNGsWfhklld6LN&#10;3b9/P44KU4tzsrOz49zSKM+YMYMD4xRxhE+ePJk/fz6OomDBghgMNoiZ44KKDQaXYDgqfG6jRo2w&#10;xsmTJ9cdqDQs4GzyN7MvvBR/Nme2efPm+O569eqJx+HifWAx9F+cOHHiatD0XIyHbcI8ZcuWDadP&#10;KeEnTAk+2NTatWs7d+7Mpm7evElZlDsLPbiKXLm7d+82btyYUIY9im6VwFFRjvv27btx40aamZcv&#10;X1IflM1SRG+8vLwImqkOxYoVoxbLuQqFwg+in64WbA3tui5YJWoTXm2ABtqXWJohcAWiKaStKV68&#10;OO1g/PjxRTtIi1myZEnawS5duuBXJk6cuGLFioMHD549e/bq1av37t0T3YhpvPBSRYoUYVP8JLNm&#10;uFpTU9PSpUvXrl0bTzZs2LA1a9bQ9It7bB/++/zL58+f582bxy7YOCvgV2bPno3zY8taW6OFP8rW&#10;1rZ9+/aYJ5wWluj27dtbt27t2bMnLmrDhg2nT5/W+jl+6+npiRfETU6ZMkU8nH327BnHya9oQC9f&#10;vty6dWs2wukSP8G5FipUiIb+48ePHBib4rf8CWKb4s/UglfDtgonwCLQbOOvCIajgmPHjnFyuU4c&#10;9Llz5+Tc0AYnTplImTIlpgQ7hafmUlGAjh49yuXEfeND5aoaY7to0SKsno+PD+eIkyh6NWHhcco4&#10;booLpxuXIx6uY0W5bNrSEOpwPBQUV1dXiiDnqly5cnheykThwoWrVq1as2ZNWhcKX548eagPiRIl&#10;MjExoRBQSXbv3k3zw9Gqro6KaANVD7UlBJ88eTKKqdtjVKFQhDOiw9Dh/yC2nzBhwhgdqmnGmwVD&#10;Q0MxaJmwayINyZMnpxktU6aMkZGRsGulSpWytLSksaNdy58/f9myZWnpGjRoQK1n5qRJk9q1a9ex&#10;Y0dmkm3atCkt48yZM+vXr29lZcVGaBnZaeXKlTGLmDxaahwbLThttNYn4XWY4+bmhveiPcVFde3a&#10;FRvApurWrctGsmbNyh7Fx0bNzc0xdjSmb968oT3FirG+2M4fvHz5EkeFRZP50CB4jgrWr1/PGeR0&#10;ly9fHp8o54YenDuuurgvyinGa+Op5bL/4KRXqFABd6VrKitVqdTh+PQ4A77d8pJzdKH04N+zZ8/e&#10;sGFDfvg3nfkDB1fHVcRoT5061cLCgn0Jh3TmzJkcOXIQpjdp0oSCSLk0MDAgqqB04v2JHpImTSpu&#10;w5YoUWLlypX4cQqEcleKqM7JkydRUnt7++bNmx84cCBUAkGFQhGpuHr16pYtW2j1sGiArcnwO6lT&#10;p8Y2aKFlFxaNdjBFihSskDt3bhp9rFL79u0xRq6urngMRGPIkCG0j7Vq1UqfPj3to3jgQ3OJl8L5&#10;4QQKFizYrFmzli1bim423bp1wyddvnz51q1b9+7d69y5MwZLHuXv+Pj4rFq1KoIdFezduzdLliz8&#10;JfwBclbo8fHjR86Iqakppwl7S6JOnTqcoD96ir19+5aTPnToUJknGv7+o53zjCFjZ73w9qczOIFy&#10;3LhxjY2N2TjnUc4NA2gwvL29jx49yoXkyOfPn09paNOmDYYap7x9+3bdFuXLly9cTtwefylFMFGi&#10;RHhtPBa2z8bGBvvfs2fPCxcusBpGTf5GoYhSUHSJUNHBQYMGzZ49+1NIOygoFIpoDE3hJR02bNjg&#10;psPEiRPt7Ozq64AbS5AgQeLEiWnZRUIMhJEtWzbMWaZMmSwtLWnxsWtmZmZFihQRPclol7FotMtn&#10;z57FV9Aih64ihcRRAcdRokQJjMK6detC3aBMnjw5o2b4K2trayznsGHDqlSp0qhRo0KFCmF+X2ve&#10;Kf2g+eipp6cnNvbQoUOo9rEbH4ed7mg1e/etV/6YD2wNXpjtsE08ipwbBmCY3rx5c/DgwaZNm/bq&#10;1YurO2fOHI6TIqLn6wM3b97kwru4uGDSKRZJkiThr8Zxq+BeEUV58uRJ6dKlEcF8+fLd+e/V5UgC&#10;0vH+/fuHDx+eP3+eCJs626pVK3t7e6Y9evRAdkg4OjoOHDiQgy9btixporK1a9ceOHCAuFx0NpDb&#10;UigUkZVTp04tWLAAL7Vly5a5c+eOGjWqU6dOclnoEUJHhYgsXrwYN4MrRGu8vPx70vYXnDt3rkWL&#10;Fjg24Sv54wlzcRht27Zt3LjxgAED2K+hoWH8+PHFsB9JkyZ9NS3lk7Hpu1v8+iBDzpw58+bNW6xY&#10;MY6wZs2aSDniWLdu3WrVqvXp0+d5WA6phe/B8+GBOIDevXuvWLGiQYMGadOmLVOmjJ5tCeJuZGTE&#10;3852Vq5cyV/n4OBAcO/v+xEKReTn+/fv1IUKFSqYm5sTIMm5Ec2LFy/EyN3jx48nWitYsGCBAgUs&#10;LCyoes2aNcMCNmzYkDCXw6byMr9///4YLCJJVs6ePTvhb7ly5WrVqjVo0CAEio0QNamwR6GI5Hh7&#10;e69Zs2bOnDnXrl2Ts0KPEDoqwaZNm/AuVatWnTlzZlg8Snv06NHEiROnTZuGacMP1a5du2LFivnz&#10;50f7kDN2nSJFClSvTp06nTt37uLUZVjjgW36zB0yZuKePXv27duHwGH1rly5QgJ/+vLly4MHDy5b&#10;tmzbtm2hbgG10HhgiRYtWlSyZMmFCxeKjlDE6NmyZaNRefv2LXM+fPjw5s0bBJ01PT09sczjxo1r&#10;3ry5mZkZ3mvw4MFNmzZFqatXr25rayv0/bDOkBsKRZRjx44dBEWmpqbYkTANaYKEaJCqd/Xq1bVr&#10;1xKtYZVGjx5N+vbt29TNQCwRi/gt61Cd0RNkhB9OnTq1SZMmpUqVooITBA4fPpzgJ2L/QIVCEQgX&#10;LlygwsaNGxefEOr3Kf7KUcGNGzeQyMKFC2N3wu4FOgF//EfNt1+wI0SWrq6ujo6OGCwOIHfu3AkT&#10;JqyRO/aXEXF/DI2VJ2fqg0vzlS5o6LE0/9p+2YoUKeLg4DBkyJAOHTrgz+rVqxd2Q2rdv3+fjbdq&#10;1apv377u7u5YqBMnTuCcLl68iG2KFy8eFzJ27NiGhoaJEiXCGg4dOpSWBu81YMAAfFi3bt1MTEyI&#10;lbGJY8aMwWx9+/ZNPVZQRHWICwkYGjVqRB0MqKNoOEAo9eDBg1WrVuGlnJ2dHz9+/CWkY8UJg0X1&#10;RPeePn168uRJFxcXIj0rKyv+QCI6VW0VikgIEVG5cuVixYrVo0cPWmc5N5T4W0cFZ8+erV69OiFa&#10;sWLFzv/3CeiI5dUH3wmb3hw5cnXYvu99pj4cPNJ9/vz5nceOQdDxVYhpr1697obBZzEwfB4eHtig&#10;9OnT58iRA1OVJk2anDlzZsqUKXXq1DVq1LC3t8f/2dnZEaxj7GxtbUeOHNm2bVsi3a1bt16/fl2N&#10;nqCIlohRTij2VEBqAeVcLggYatOVK1cOHz68efPmSZMmIX9du3YdNGgQTqhly5bUHRsbG+yLuJtb&#10;pUoVKhTTatWqWVtb169fv27dug0aNGjTpg1xFz/hhzB69GgCnk6dOk2ZMoXATO7pr8E84atQasSQ&#10;oMjS0pLqfOTIEWWqFIrIho+Pz8CBA2maEYdQf7YWCo4KkBJMQ758+QhAPT095dxIQ/99vslG++ab&#10;8Wtk244dO44dO7Z///41a9acO3eunr3FgwQb9O7du3PnzrVr165IkSJNmjQJdfOrUERpbty4gdFZ&#10;sGABjurhw4dyrh9+aj5fin8yMzMjMjEyMsqcOTMJ5IVp4sSJkyRJkihRIhJp06ZNkCDBr0F+Y8cm&#10;HSdOnHjx4iVMmFCMoAPMNzAwYA6wfqpUqQoXLmxsbExkdfToUbm/UILD/vz5M0p47NixMmXKjBgx&#10;ws3NrXjx4t7e3l++fFF3mhWKyMOlS5eKFi2aN2/eUH9aFTqOCrAUBI6olZ2d3Zw5c+TcSMDFZ77D&#10;D/guPuebZZKcc+fOncGDB/fp04c4tVKlSgS+q1evvnDhQgjsqpeX1+nTpzFSu3fvZiM0GLQWrq6u&#10;YddPS6GIorx584Z4Jk+ePDVq1Jg5c6a/Y8JRB4cMGVKhQgUrKyt8T8aMGTElDg4OixcvnjBhQu3a&#10;tbFZBQoUSJcuHU4rZ86cZEuVKsX6bJOljRs3btu2rRgbetiwYZMmTZo8eXLVqlWp7MSj8+bNYxE/&#10;Z++heINKC57p7du3165d69SpU4MGDcqWLcsfi3CXL1+ebL169Qg4Bw0ahFCsWLFi7dq1Hh4eYXEY&#10;CoUicJ4/f25tbY0UhPrbJKHmqACJRMU4SoLIVatWEZzJBRHKsQe+acf5xhri6+lnHK/r16+3b9/e&#10;2dl51KhRderU6du3b/Xq1R0dHdFf5uzfvx/vhT5y9u/evfvq1asHGkiLYWfnz5+/fv36uXPn0k6g&#10;lePGjQu7ceQVimjA2LFjEyRIQKWrVavWkydP5FwdqG7FihVzcnIqU6YM1bB79+4lSpRgZVtbWwwW&#10;dgSrJFf9ndevX7NxIs7bt29fvnz52LFjS5cuZeXt27cjRGTZb8OGDTFnuK5Dhw7Jn4U2aCD6MH78&#10;+IoVK2bPnh3nlzt37vTp0+P2MmTIgMGC1KlTJ9WQI0cOfCGWsXPnzhMnTsRg3bx5k2BM3c1SKMKa&#10;KlWqUENp5UO3c3poOirBli1bkAxCzMqVK9+4cUPOjVCcd/kuOee75Zrv2CNyjl8+fvyIf+KAN27c&#10;SAQ5cuTIHj16kObPwTAR4BLXEvISQG/evBmZ3rZtG/LNT16+fKkGLVQo9AHD1K1bt0KFCmFu/D4W&#10;9/HxGT16NC4Ee4GAsCYuZN26ddQvaly7du1Y6urqKtf+HVwIFoqfaG99UTexL6LD1vLlyxMmTGhv&#10;b1+uXLk5c+Zov24R6qDOjx492rNnT9euXTt16oRWiG6R7u7uLVu2JO5KliwZASdGKn/+/Obm5pwH&#10;/GXatGnTpEnDH2tsbMz8Fi1abNq06datW2iL2KxCoQhdCHuqVau2fv16mQ8lQt9RAbJSp04da2vr&#10;mjVrnjx50t/b++FM152+tmt8i8z+dbNK+w+Dtfay78lHch2FQhGmoAz4jOrVqyNnft/4wzn16tXL&#10;0NDQycnJwcEBe2Rra4tPev78ef/+/UeNGjV79mwMllzbD9evXyeK0x25gH3NnTuXBLpJmNe9e3c2&#10;uGjRIrE0LOAPfPLkyc6dOwcPHowGLlu27Pz582igh4dH7ty5d+3aJdfT3FTz9PT89cZM5865cuVK&#10;kCBBwYIF7ezscuTIUapUqRQpUmCzTExMOHI2GHYWUKGImVBJCxcuPGHChNCtXGHiqABlQVNq166d&#10;NGnSRo0aPX36VC6IUN5/8X3k8/9/+Wb8ms455bvxilxBoVCEKViEChUq4GxcXV393txdvnx5/Pjx&#10;8VLDhg3DPJ06dcrFxaVMmTI4qmbNmhGkbdmyRa7qhx8/fvTo0aNv374y7+t7+fLlpk2bent741Qw&#10;apUqVcLlbNu2TS4OA4geMUD4JKTvxIkTHTp0WLt2bZ8+fdipT6Cjq3///v3Nmzf8ve3atStXrlyr&#10;Vq02btxoamqK0zIzMzt8+PCLFy/kqgqF4q9BHKhc/fr1C907PmHlqAREZshBpkyZCMJCvVN9qNBr&#10;z69/5/zp0aFQKEIf9KtatWoYjkGDBu3bt0/O1cHT0xO5qFKlyqZNmxo2bNi7d+958+bdvn0bgzVn&#10;zpy2bdu2adMmc+bM2bNnL1CgAGarRo0a9evXb9GiRadOnTp27Ghubj5mzBjs2kINzJ81axa6iXrm&#10;zJmzcuXKK1askHsKbX7+/IlHxFGdPHmyZs2aLVu27NKlS+vWrR0cHHCKegr3s2fPjIyMnJyc3r9/&#10;jxvjTzMwMBg5cuTr169V/yqFIrR4/vx5+fLlHR0dQ/c1srB1VECAiKgRbMWKFWvKlCnq9rVCEcPB&#10;HxQvXrxDhw54HTnLD48fPx4wYEDVqlXxXqgeVom0sbGxoaFhkyZNihYtamFhUa5cuZkzZ06cOBGT&#10;9OjRoxs3bty/f//du3c4j7t37+7du3f16tWLFi2aPn360qVLr1y5wn7nz59/7949uY/QBkeFDbp1&#10;6xZ7yZAhw/bt28ky/+XLlxxwvXr1/tBu1udQv3//jipeunRp8eLF9vb2I0aMmDp1qhimDgvIdipV&#10;qvT06VOlnApF6IIhIeYJ3d6KYe6oAC0gZMybNy9hpY2NzfXr1+UChUIR89iyZUuuXLmwSlZWVq9f&#10;v5ZzA4ZoEsN09uzZzZs39+vXr1mzZnXr1sVtIClEmWnSpEmRIsU///yTKFGiJEmSpE+f3sDAIFmy&#10;ZNivkiVLEs45ODjgvdq0aVOnTh1Cu/Hjx98Jm68145B8fHzOnDmDUrdq1QprJeYTVbL3Tp06VatW&#10;zdLSEnfFn49VSp06NVkONVu2bKVKlSpTpkzz5s3z589fo0YNEjBnzpyLFy/iw0L3BW+FQgFUyfbt&#10;2xO8yXxoEB6OSgtRJtqB3q1cufLLly9yrkKhiEkQFHbr1m3kyJEYoE2bNsm5oceTJ09Wr149b968&#10;jRs39u/fv3Tp0kOHDs2RI0fu3LnZL6bKw8MjLDwK21y0aBHeKG3atA0aNMDMsVNbW1tHR8eUKVPa&#10;29uz68qVK2P+cIG1atUqUaIEthJVLFy4cI8ePWbMmIEVW79+/fv370MwNp5CoQgWS5YsqVChwsGD&#10;B2U+NAhXR/Xhwwekjb+BsAyViSRjKygUivDEy8urT58+DRs2bNq0KQYifLoHYXfY7549e/AumJ7J&#10;kye/fftWLgsNvL29+VvwaqtWrVq4cKGDg8O0adMmTZp0/PhxvN3UqVNnzZrF3pHvW7duXb16lfWF&#10;c+IwVAcphSL8OXz4cNGiRXfs2CHzoUG4OirB6dOns2XLljVr1jx58ri5ucm5CoUiZoCBwFjkyJFj&#10;xIgRGI7QdTZB8vz58507d9rZ2WHprKyscD/nz59/9eoV8d7nz5+Dde/q48ePr1+/PnbsmLu7+8mT&#10;J/v169emTRu2uXHjRnUPXqGI5BDbIAIrVqwIxU6KEeCoAPHq2rWrqalpx44dnZyc7t+/LxcoFIoY&#10;wI0bN+rWrduzZ8927do9ehTeI8Jhm75+/erl5XX06NFZs2Z17tzZxsbG2tq6T58+HNKgQYPGjx+/&#10;bdu2J0+e3L59e9++fWfOnNmyZcvNmzcvXryIF+SAkayHDx9WqlRp9OjR9vb2/JCf9+rVi3VUF3KF&#10;IkpAcFW/fn2sSCg6kIhxVAI0q3Dhwvnz50fOLl++LOcqFIrozuPHjxcsWEDdt7W1vXDhQlj0agoW&#10;HAAmb+fOnXPnzu3Ro8fYsWOxVmJchjZt2jRv3rxt27aYPxcXl+3bt2/cuHHixIktW7ZcunTpsWPH&#10;Xr9+HeHHr1Aoggsq1EyDzIcGEemoACVCsAj1SpYsWa1aNTlXoVBEa96/fz9p0qTKlSvXrl2byErd&#10;11EoFOHM8+fPCZasra3FKCehQgQ7Kvj69evy5cuLFCliZGRkbm4e6t+CVigUkZAzZ84MHjx4xowZ&#10;y5YtC91hixUKhSJIcFRIkJ2dXSiOURfxjkpLpUqVChcuXLx48fbt26tvDysU0ZuNGzcmS5Ysf/78&#10;DRs29Pb2lnMVCoUiXPDx8Zk7d26vXr2wVnLWXxOJHNW3b9+WLl1apkyZ1KlTFypUyN8vVCgUiuiB&#10;l5cXXip37tydO3cOu3HMFQqFwl++fPly9OjRFi1ahOKYA5HIUQkeP35sZmZWtGjRrFmzYh5VBwuF&#10;IlpCgFi/fv0sWbJYWFgcOnRIzlUoFIpw4dOnT4sXL0aFTp06FVp9jSKdoxJs2rSpbNmyyZIlGzRo&#10;UBh9MkKhUEQgnz9/xkulT5/excUldD8EoVAoFEHy48eP3bt3Ozs779mz58OHD3Lu3xFJHRVcv37d&#10;xsamQIECmTJlmj179tevX+UChUIRLejcubORkVHatGnVSL8KhSKc+ab54rCJicnevXvfvHkj5/4d&#10;kddRwc+fP1etWpUlSxZkt3z58nfv3pULFApF1GfQoEF58+a1s7ObMmWKnKVQKBThwo8fP6ZPn54k&#10;SZJFixZ5eXnJuX9HpHZUgps3bzZs2LBAgQJZs2bt2rWrei1IoYgeIGeGhoYZMmRwd3eXsxQKhSJc&#10;wFFt27atSJEia9asefHihZz7d0QBRyWYNm0a4Wzq1KnLlCkTWnZSoVBEIOPGjYsfP/7/2rvzuJry&#10;/w/gDJWSZCtbKS0iKSVMyhIiS6UUxi6VPWP3NTMUWbJFaSQmRjL2lCgpSTImKpKQZcqWSotSCfm9&#10;3M+nfma+M98xuudS3s8/7uOe97n3dLvnc8/n9Tn33HPk5ORWrVrFS4QQIhFIVGFhYf369fPz8xPX&#10;CRRqTKKC+/fvW1tba2pqqqurL126tKioiM8ghNRA2JBJSUm1a9du27ZtvEQIIRLB9lFNnDhxzpw5&#10;X9w+qirr1q0zMzNr06aNiYnJ7du3eZUQUtNgc9asWbOmTZvOnDmTlwghRCJev34dEBCgra0dHByc&#10;l5fHq9VT8xIVPH782MrKqn379srKytu3b+dVQkiNcujQITk5OWlp6cGDB/MSIYRIRHl5+ZYtW9TU&#10;1JCoCgsLebV6amSigtLSUjc3t169erVt29bZ2TktLY3PIITUEKdPn+7YsaOSkpK+vr64fr1MCCEf&#10;Aolq9+7dZmZm/fr1Kykp4dXqqamJiikuLkaowgB3xIgRtLOKkJoFiapJkyZWVlaRkZHiOo6BEEI+&#10;BBLV/v37hw8fjvzw+vVrXq2emp2oANFyzZo1xsbGOjo606ZNoxOsE1JTXL16FR/b5s2bY1wkxouV&#10;EkLIPyooKFi1alXbtm2nTJnCS9VW4xMVk5GRISMjY2RkpKam5u3tLa5r9BBChBMbG9uwYUMMh+bN&#10;m0cXRSCESFJubq67u7uFhcXKlSt5qdpqSaKCN2/ebNmyxdTUVENDY+nSpbSzipDP3OXLl9u1a8eu&#10;iEDHURFCJCkvL8/V1fXrr78W4/nwak+iYhISErp169amTRsdHZ1Dhw4hZvEZn87OK29VNr7tvO3t&#10;HTovKSHvefLkyaRJk/BR1dPTo2tMEUIkCdscc3NzbHzc3Nx4qdpqW6ICpCh3d3cVFRV9fX1LS8vP&#10;YUs98sDbOsvfmuzkk4QQOH/+/IABAzQ0NNTV1bOysniVEEKEl5+f7+rqamdn5+npyUvVVgsTFRMX&#10;F4c4paqqOnjw4D179ojrSP6Pg0T1vOxtXMZb9xheIYTExsbKixgbG1OiIoRI0o0bN2xsbKZPn370&#10;6FFeqrZam6igtLQUbxY21t27d+/bty+vfiK/578NufnW7ezb+/lvDX7kRUK+ZPHx8crKyoqKihj2&#10;0G/9CCGSlJqa2qNHD01NTXGdMB1qc6JiYmJiEKo6dOhgZmZ2+PDhV69e8RmfQtitt66n3v7nDJ8k&#10;5Et29uzZhg0bamtru7q60j4qQogknThxAsGgf//+Yjw5QB0s67/xmbXIsGHDhg4dOmTIEE9PT/qd&#10;NiGfg9OnT8vIyDRq1EhVVZXO8EkIkaT9+/erq6tfvHiRT4tDnfj4+MjIyAMHDvj5+W3atOn777+f&#10;P3/+7Nmzp02bNmvWrCVLlvj4+OABd+/eFdeFbz6ViIiIvn37tmnTZuLEidHR0bxKCPlETp48KS8v&#10;36BBA01NTTp7AiFEkhYsWNCjR4+ffvqJT4vDh37r9/z587S0tB07dowbN6579+7m5ubffvttcHDw&#10;7du3c3JySktLa8SerSdPnlhaWtra2iorK3t4eBQVFfEZhBCJO3bsmIyMTOPGjQcOHFhWVsarhBAi&#10;PE9Pz4kTJ8bFxfFpcajWcVQvX77Mzs5OSko6cuSIu7v7+PHj7e3tV69enZCQIK7rDgohJCRES0vL&#10;2Nh48eLF4n03CSEfLjU1tXfv3vgkzpw5kxIVIURiCgsL+/bt6+Xl9eDBA14SB0GOTC8tLY2JiZk3&#10;b56lpeWMGTOCgoJSUlI+q4yVkZExYcIEfX392bNnr1q16nPOf4TUVrt375aWllZTU9u1axeGZ7xK&#10;CCECu379urm5OQLA48ePeUkcBP+tX0VFBUafeNHnzp1zcXHp2bPnihUrxPs/fJzy8nJPT09tbW0t&#10;LS1bW1sx/n6SEPIhMNbCoKtLly4DBgzgJUIIEV5cXFyzZs3c3d3FO5b7NGdPyMzM9PHxGTVq1Pjx&#10;4w8ePPjw4cNPdbmYR48e9enTx8jICLf79u2jrx4IkRgvLy8ZGZkGDRr07t2blwghRHienp5WVlbB&#10;wcHiPaHSp0lU7ysvL4+KitLT02vZsmVAQIDkv4BDmFu0aFHfvn3V1NTWrFmTm5vLZxBChIQBoqys&#10;rJyc3PDhw3mJEEKEZ29v37p16/DwcD4tJp8+Ub0vJycnKCjIzs7O2toa6er58+d8hvCSk5N79uyp&#10;o6MzduzY+Ph4XiWECGbt2rUaGhotWrSwtbXlJUIIEVhxcfGQIUN0dXVjYmJqw7d+H6K8vHzlypVI&#10;kQsWLMjMzJTA14J5eXmOjo6GhobYxHt7e9ORVYQIavLkyfXq1atfv/748eN5iRBCBJaWlqYtEhwc&#10;LN4TP32+iaoK4uS5c+fs7OwGDRp06tQpoS8jgz/Rpk0bMzMzluR4lRAibg4ODlJSUvLy8keOHOEl&#10;QggRWEZGRuPGjbH9yc/P5yUxqQGJ6n3Xrl1DtELcOXPmDJIWr4pbSUnJ1KlTTUxMWrZseejQIfpd&#10;NyFCOHnyJIaJSkpKK1as4CVCCBHYqVOnMJabN2+e2A+brmGJinnz5s2tW7ecnJyMjIyioqJ4VayQ&#10;ojw9PU1NTZs3bz5r1iy6MD4hYufs7PyVyOrVq3mJEEKE9OrVq40iERERr1+/5lUxqZGJ6n3JycnD&#10;hw93cXFJSUnhJfHJyckxMDDQ0NAwMzPz9vbmVUJItWFbhhER4lS9evWOHj3Kq4QQIqTS0tINGzbI&#10;ycklJSWJ/XxJNT5RMXhfLly4wE6+LN4DrfDuL126dODAgY0bN3Z0dBTvGesJ+WIVFhaOHDlSV1d3&#10;woQJ9+/f51VCCBESOvHly5c3bdr02bNnvCQ+tSRRVUlJSRkzZoyNjQ3iJy+Jw/nz5/VEevToQZcC&#10;JKT6cnJy2rdvX69ePWlp6dDQUF4lhBAhXblyhYWE0tJSXhKf2paoquzdu1dHRyc3N1eMp12Ijo5G&#10;qLK0tFyzZo3QPzkkpHZ79OiRsrKylJRU8+bNw8LCeJUQQgRTUVFx6tQpFxcXb29v8Z43gam1iYqJ&#10;iorq06ePp6enWH4YWF5evmvXrk6dOmloaIwaNeru3bt8BiHkX8rKyjIyMmrQoEHTpk3pnLqEEAlA&#10;J75+/XpsdsaPHy/EKcRreaJiEhISDA0Nf/jhh8LCQl6qBqwG9ARdu3bFWvH19RX7jwUI+RLcuHFD&#10;RkZGSkpKSUnp6tWrvEoIIYIpLS1dvHgxtjmpqam8JFZfRKJi0tLSrK2tPTw8qv+F3cuXL728vHr3&#10;7q2qquru7v7o0SM+gxDyYRITEy0tLTEs0dfXv3PnDq8SQohgiouLnZ2dNTQ0BDqr8BeUqJjLly8b&#10;GhquWLGi+idLjYuL09XVbd++vampKQ2yCflXoqKi6tSpIyUl1a5du4cPH/IqIYQI5unTp/3793dy&#10;chLoxN1fXKJiEhISjIyMqn/d6fLy8hkzZiDwysvL29jY8Coh5J8cO3ZMWlq6QYMGXbp0ycnJ4VVC&#10;CBHMxYsXhw8f7uXlJcSpE+ALTVRMYGCgrq5uNY+Kff36tb+/v7GxsbKycvfu3a9duybELwgIqWV2&#10;795dp04dJKpu3boJtHUjhJD3RUZGYgi3c+dOMZ4E4H1fdKKC8vJyDw8PW1vboqIiXvooZWVlHTt2&#10;NDAwQLRKT0+nUEXI/7Z582YkKllZWTMzs7y8PF4lhBDBTJo0qV27dnFxcQL10V96omJu3Lihp6dX&#10;zevMlJaWrl69unfv3iNGjJgxY0Z2djafQQj5L/iwqKioIFFZWVmJ5Ue4hBDyP5SUlNjY2PTq1Ssp&#10;KYn2UQkuPDx8wIABN2/e5NMfBQvR0NBYvnz5woUL09LSeJUQ8kdz5sypW7dus2bN1q9fX15ezquE&#10;ECIMdO7Y4Njb2+fk5NA+Kkl49OhR3759N23axKc/SlFREdaZmZmZnZ3d7NmzeZUQUunVq1cTJ06s&#10;U6eOtLQ0ohXGjnwGIYQI48CBA0pKSsuWLRPLGb//EiWqv+Dj42NpaVmdiyKXlZV5eHiMGTPG0dHR&#10;1tb2yZMnfAYhRHRWmMWLFyNRqaqqent7C/RLZkIIqbJy5cpGjRr5+fnxaQFQovoLFRUViYmJPXv2&#10;rOZpVZOTk1VUVKytrQ0NDSMjI3mVkC9eXl7eoEGD6tatq6Cg4O7uTomKECKowsLCkSNHNmvW7MyZ&#10;M2VlZbwqbpSo/ha28kOGDJk/f351NvdFRUXffvvtqFGjTExMnJ2d6QhcQiA/P3/8+PFycnItW7bc&#10;s2cPXXecECKoJ0+eDBw4sHPnzoJel50S1T8IDQ11cHDIzc3l0/9eRUWFp6entbW1sbFxt27d7t27&#10;x2cQ8qXKzMzU09OTlpZu1KiRv78/XRyTECKo8PDwFi1aoCMuLS3lJQFQovpnx48fHzBgQDV3L6Wn&#10;p5uamvbs2VNHR+fcuXO8SsgXKTU1VVtbW0ZGpmXLlhgy0vnbCCHCYSfitre337hxIy8JgxLVB/n9&#10;99/l5eWreVhVQUHB9OnThw4dqqSktHPnzhcvXvAZhHxhEhIS2rdvLycnh1x1/vx5XiWEEAE8f/58&#10;5syZDRo0iI2NFe4gKqBE9aHy8vL69esXERHBpz/Kmzdvfv75Zw0NjQkTJlhbW9MFYsmXKSoqqk2b&#10;NgoKCmpqarTLlhAiqEePHrm6ug4ZMuTp06e8JAxKVP/CnTt3sEouX77Mpz9WQUHBsGHDXFxc7Ozs&#10;tm7dSl95kC9NTEyMkZGRnJycjo5OQkICrxJCiACuXr3aoUMHGxsbPi0YSlT/Tl5enpaW1qlTp/j0&#10;xyopKWG/Afzqq69Gjx4tdHAm5LMSGBioqKgoIyPTvXv39PR0XiWEEAGEh4dra2uvW7dO6KvDUaL6&#10;1168eGFsbBwaGsqnq+HkyZPdunWzsLCwsrK6desWrxJSq71+/drHx6dhw4aysrK9evXKyMjgMwgh&#10;RAB+fn4KCgohISF8WjCUqD7G3bt3+/TpI5ZvKzIzM0eMGKGvr1+vXj03NzdeJaT2evny5erVq2Vk&#10;ZLCNGzhwYFZWFp9BCCECQCfboUOH+/fv82nBUKL6SNHR0YMHD37+/DmfrgYsZMaMGT169FBWVra3&#10;t6ezgJLaraSkZMmSJVJSUg0bNhw5cmR+fj6fQQgh4sau0DBr1qzMzExeEgwlqo/n7++vqqoqrtM9&#10;p6amdu7cWUdHp27dutevX+dVQmqd0tLSZcuWNWjQAKFqypQpdBoRQohwEhISPD09MYoT7gLJVShR&#10;Vcv69evHjRsnrnOwZmRkYMhuYWEhKyvr7u5OPQ2plTBkHDt2rIyMzFdffTV37ly6qB8hRDihoaGa&#10;mpoBAQESuDYDJapqqaiomDRpkr+//5s3b3ip2hCle/furaioaGdnR50NqX2ysrKGDh2KYUO9evVW&#10;rVrFq4QQIm5IUf3791dXVz979qwYu+m/Q4mqulJTU4cPH/7777/zaXFISEgYOHBg27ZtmzZtGh8f&#10;z6uE1AoPHz7s27evnJxc/fr1fX19eZUQQsStpKTExcXF0dHx5s2blKhqhu3bt9va2vIJMXn8+DGC&#10;2qBBg5SUlNDr0M4qUmukp6d36tRJWqT6p3YjhJC/ExYWVrduXRsbG8mc9JESlRgg+VpYWKxbt45P&#10;iwkWu2PHjvbt26P7mT17tqBXIyJEYm7cuKGiooI4JSMjExcXx6uEECJu27ZtMzIy2rBhw507d3hJ&#10;SJSoxCM7O1tDQyM5OZlPi0lFRUVSUpKVlRVClYKCwu7duyVwbB0hgrpw4YKSkhLilKysbEpKCq8S&#10;QohYFRQUjB49GoO36OjokpISXhUSJSqx2bdvn7OzsxCrrby83NzcfMqUKYsXLw4ODpbAl8GECOfE&#10;iRONGjWSk5Nr1arV3bt3eZUQQsTqzp07Tk5OxsbGt2/f5iWBUaISm6dPn9rZ2Qn3Lcbx48f1RL7+&#10;+mu6FBqpufbu3SsvLy8rK9ulSxcMInmVEELEKjw8HMM2W1tbie2GoEQlTjt27HB2dhbXOT//W0pK&#10;irm5ub29vZaWFgKWcH+IEOGcPHnSxMREU1PTwcFBAufcI4R8gcrLy7du3YrBm76+fk5ODq8KjBKV&#10;OCUmJhobG4v3TAp/UlZWtnDhwg4dOgwYMGD06NG8SkjNcePGDYwara2tAwMDeYkQQsSqqKho+fLl&#10;HTt2XLFiBS8JjxKVmM2YMcPe3p5PCObcuXM9evRo0qTJuHHj4uPjKyoq+AxCPns2NjaKiopSUlJ0&#10;aXBCiECys7P79++vr68vmWPSGUpUYpaUlCQtLS2B45zy8/PNzc379Omjp6e3efNm+g0gqSm+/vrr&#10;Vq1aKSsrBwQE8BIhhIjV9evXVVRUpk+fnpGRwUvCo0Qlfqampt999x2fENiePXuMjIxUVVU1NTVT&#10;U1N5lZDPFQaOBgYGampqTZo0iY6O5lVCCBGrX375RVZW1tfXV5K/jqdEJX6hoaFSUlJt2rTR1tbW&#10;0dHpKIJepGvXrsbGxhigm5iYWIiMHDnSwcFhwoQJziKLFi1av3792rVr16xZs2nTph9F0CwOHz58&#10;8uTJ8PDwqKiouLi4hISEy5cvX716FREKYmNju3fvrq6u3r59ezyMvgEkn7MHDx5oaWkpKSmhuf72&#10;22+8SgghYjVz5kz0vOgxJdknUqISxM2bN62srBo1auTi4jJ9+nQkJ/QiCFJjxoxxc3PbsWNHcnJy&#10;osiBAwciIiIuXbqECiAnXfsr7MFXrlxBnAI8HuJFLly44O/vj0DWo0cPZDhLS8uioiL+Ogj5zERH&#10;R7do0aJVq1Y9e/aU2A9wCCFflOLiYkNDQzMzM3SalKhqCYSqOXPmPHr06OnTpzdu3Dh79uy5c+f2&#10;799/8uRJU1PTYcOGoVPp2rWrhoZGp06dkKaRupCKUFFRUXFycvLw8NiyZcvWrVv9/Px27ty5d+9e&#10;tr/q4sWLyGQ+Pj7IUjxwXbt2/vx5AwODuXPnYjnIcDExMXRkFfkMYQghIyPTtGlTbOx4iRBCxCoh&#10;IaF58+boRp8/f06Jqva4desWBuI3b950dHScP38+23uEoqqq6qxZs548eZKdnf3gwYPExES0gB9+&#10;+KFLly4YviNXIUihKZSVlSE/HT9+PDAwkOWnU6dOHTx4cPPmzd7e3kuWLBk9erSFhYW/vz/buRUf&#10;H799+/YpU6YoKioiXZWWlrKXQchnYvny5djS6enpYbzBS4QQIla+vr7y8vKbNm16+fIlL0kEJSrJ&#10;cXZ2NjQ01NXVHTZs2KBBgxCVsrKyEKRCQkIwcDc1NUXG+vbbbxG22InR8UgFBQVtbW1PT0+ErY0b&#10;Nx46dAiZCYHs3r17+/fvt7S0bNeuHbqo/v37b9iwAWnMzs7Oy8srPDwck0ZGRkOGDElNTaWdVeTz&#10;gbiPtm1tbT1nzhxeIoQQ8UGXN27cOCUlpRMnTki4+6NEJTnTp08PCwsrKip68eJFQUEB4vOCBQtY&#10;vxIZGSklJbVq1aorV64kJyfn5+fn5uY+fPgwIyPDyckJRbaEKsuWLfPw8MjJydm+fXtQUBCWg4AV&#10;GBhoa2s7dOjQ4ODgkSNHqqmpLVmypHnz5q6urnStD/I5KC8vR8vEIEFfX9/b25tXCSFEfNLT042N&#10;jdXV1aOjoyX8Uy1KVJIzefJkdtU/rOOEhISff/759OnTNjY2fn5+x44d8/HxQZbaunXrihUrnJ2d&#10;Dxw4gO4Hs5YuXVpWVsaWUFpaiuRkZ2d37do1VkEg27dvX0pKyujRo7HwixcvxsfHBwQEODg4TJo0&#10;CTkdy2FX/MAdCe//JORPsrOzBwwYgETVpUsXOhkVIUQIISEhzZs3t7KySkxM5CVJoUQlOQg9ly9f&#10;ZvcjIyNDQ0NjY2MvXLgwQmTVqlUPHz60sLBAEnJxccEDiouLf/zxx6odVLm5uUhae/bseX835pYt&#10;W7Zv33716lVXV1dkqUuXLv3666+4g3SFhZ85c2b27NkdO3bcuXPnxIkTJXyuM0L+5ObNm/r6+gYG&#10;BmjnGBvwKiGEiMnLly/d3d0VFBQ2b94s+V8TU6KSHFtb21TRSThfvXp16NChqKgoDNkRcYKCgvr1&#10;65eeno5Re0xMTF5eHnt8lcLCQk9PzxkzZmRmZrLK6dOnHR0dt4l4eXklJSWhr7px40ZycvJvv/2G&#10;UHXx4kVktfPnz2OB0dHRJ0+e9PDwsLe319PT27RpEx2xTj4JtE81NTVTU9Nvvvnm7NmzvEoIIWJS&#10;UFCwevVqbW3t9evXS/grP6BEJTk2NjaIPnxC9N1fcXHxvXv3Ll26FBERgSSEzISAhYj9RqS8vLyo&#10;qOjAgQOLFy9+9uwZnoJKcHDwtGnTEJKQlhwcHBCntmzZMnXqVKQxLAq56tq1a5cvX67aWYWHnTt3&#10;Do9HCEOuCgkJ0dXVbdiw4bJly9gyCZGY2NjYli1bGhoaamlpXb9+nVcJIUQc0KtmZWWFhYUlJCTc&#10;unWLVyWIEpXkjB07FkEHd5CWcnJyEKdKS0vv37+fmpqK3BMaGorw5Ofnh3y9YsUKNzc3T0/PoKAg&#10;hDA8GCFp3759qODBLHffuXPHwsLCyckJj//+++8fiWBpaEYpKSlXrlxhO6vYN4BVoerUqVP4Q4GB&#10;gebm5ioqKhcuXMBTRK+OEMGh7bVu3drKysrAwOCTbO8IIbUY+tZt27a1aNHC0dFx6tSpv/zyy8GD&#10;Bw8fPhwcHHzixAl0fxEREegHo6Ki0Ceif0RHya4+kp6e/uDBg+zs7Pz8/KKiInTN5eXlWBp627/D&#10;/+QfUaKSnD8dmb5nz56ysjKsPKxL0RnRE5FvkHuwsrHKN27c6Ovru3DhQldXV2QprHisbDyY7cFi&#10;C0FmMjExmT59+pEjRwoLC3Nzcx8/fpyRkYEFookgilXtrMKSY2Njz549e+bMmfDwcLQttDA8q2fP&#10;nu3atVuwYAFCGFssIcLBgEFRUXHx4sXDhg2jQ/oIIeL16NEjFRWVuXPnpqWlYTtz/vz55EroENGN&#10;ok9E54tuEVi3GBMTw/pc9Izsaxx0jkePHj106BDS2IEDB/bv3x8UFIReODAwcO/evT+LoPvGLep4&#10;2PHjx8PCwrAELI0SleSMGTMG65LdR3zB2h03bhzuIFchF9+/fx99zF0RRKLbt2+z46LWrVuH1YZK&#10;ZmYmS9DFxcWIz1hUv3797O3t0SyePXuGpIV6Xl5eVlYWsjYWgibFvgHEI1moYodVofWg6aAFoB0g&#10;VKGJODs7t27duk+fPshhdPIqIhyME9TV1TFUQLtF+udVQgipNiQhBQUFBwcH9J4bNmyYPn16YmIi&#10;i1PVcfU9rIJw9j78FZbVgBKVhCCp2NraXr9+HXeQh9iupsLCwoULF+7atQvJGpMoloq8ePHi+fPn&#10;OTk5yEZYf05OTjt27Lhz5w5C1ZMnT3JzcxGY5s+f379/fy8vr6p9S69evWJnukLwYt8AomHhL2KV&#10;Y00jkp89exYpKiAgAClt0aJFWCwi3ahRo9C9AV4eQlWHDh1QQRN5+vRp1ZIJqT6MHJYtW9a0adOO&#10;HTvOnDkTYwM+gxBCqgG9Kru225AhQ5B71qxZExgYmJeX9+zZM/SG6MvY5UlYBR0oqzx8+BBd6u+/&#10;/37v3j10r2lpaSkpKdeuXXs/PAHuo54qgv4U99nD/hIlKgnBCtPR0YmIiEDWwbpEYML6QzDCCsPA&#10;PTo62tzcPD4+HqmIPb6iogLRCqEbWfu06KByPMDNzQ25W1NTs1GjRoaGhn5+fu/vUkIAwtNLSkoQ&#10;1JDGsHBfX188q5mIlpYW2hkaBOZiyexLYv5MEUz+9NNPffv2RSbbunVrkyZN9PT0pk2bhldF0YpU&#10;H+L+vHnz6tevj9aLRIV2yGcQQkg1BAQEdO7ceeTIkUhI33333cf1We+OjaqEpwO6V3SpL1++xB0+&#10;44/YwwAPwIgR3TolKglJT0/v1asXIg7iLS/9EVYJctWBAwfYsVYIPcjUyLwXL148c+bM5s2bx4wZ&#10;M27cuEmTJh0+fBjJ7NKlS8hbUVFReBbLSchq4eHhs2fPtrGxsbe39/DwiIyMRK5CHkd6U1RUPH78&#10;OPtbfwnNgiUqPi2SlJS0YMECpDd1dXVdXd1+/fqtWrXqxIkTaLKI9ngKfxwh/wSjw2+++UZWVhZD&#10;SbSiqvPWEkLIx8nPz1+9erWKisrKlSvRG5qbm6MP5fP+BpLQw4cPY2Njb968yUviQ4lKQhBBHBwc&#10;SkpKkHuOHDkyePBgJCFMIpRgBeMBCEBXr1718vJC5MKDMYifPHmyvr5+p06dOnbs2LNnTysrq2XL&#10;lm3ZssXf33/Tpk3ok2DWrFloQ4sWLTI2Np42bRpmIeig30LoYX+XuXfvXvPmzYOCgvj0X2GJqnv3&#10;7ny60uPHj5EF9+3bh/vnz5/HX+nSpQteWOPGjaVF0EciruEOblVVVbW1tU1MTCwsLObPn49Xu3Pn&#10;zv37958+fbqgoACxjymqVFxc/OLFC3SugKFAlfJK7++EIzVaRkYGmr2amhoSPzaCtGYJIR8N/ebd&#10;u3fR0bRo0YKdLhg9S2ZmJjq7vLy8Xbt2oWe0tLT80/4q3L906ZKhoeEPP/xw8OBBW1vbrKwsPk+0&#10;zKNHj6L/atasGbZU6E/ZZqrqu6P/DU+nRCUhv/32G1YesgKfFu2U+vXXX0NCQvbu3evp6YksgmaB&#10;O3369DEwMEBTQMdjZ2e3ePHiQ4cO3b9//86dO9nZ2Wg0aC64ZWmMLQqjf0ScW7duIffgkX+ZqIYO&#10;Hbp9+/acnBwsBO0D0R6wKExW8fPzw59ms3Jzc1kxNTV11KhRaH9YMnND5Frl983XK+F+TExMWFgY&#10;XsbUqVO/++47BMR169Yh+VUdtoX/CJ+Bfv36IaUhYtrb26OXNTU17datG7Kjuro63ofWrVsrKys3&#10;adIEoU1OTo7dQkMR3MGsRo0a4TGY1bRp05YtW+JDpaSk1LZtW6Q9IxFkUKRD+LoSPif9+/c3MzPr&#10;3bs3XgDgI4fKgAEDcGfEiBEDRYYMGYI3H8aOHTtx4kRkVqRb/Dt4/dNFFi5ciFvUXUXmzZu3oBJm&#10;4T9dKoJ3rMp//vMf3GIUtXbtWtwiPfv6+mK1Hjt2LFj0s144derUmTNnIirh/sWLFxG7Ae8qsiwT&#10;FxeHW/ZDOawabFMQeRGjMerCU7AdwVYAkR0bC8Dy2cIBoZYt7ezZs2h4gC0LbpOTk9G0kOMxYkM7&#10;uS2CtsTWNZYP2E5hJIA/xG7RNqoOUEATAtaWkI/RLNktT8SVmRjbmtLS0vXr12MVY5WhieLF0+Um&#10;CSEfJyoqqmPHjth0o+thFYzeGzRogJH88OHD0TUcPnwYvSc6i5EjR7IHADZE2HD9+OOP2PDu2LFj&#10;69atz58/5/PevsUmF1lqzJgx2CSit8Jzg4KC0M9+yPCvqKgIW2BKVJKDrgt9OXpid3d31tEyS5Ys&#10;cXZ2RiNA1451D7gPuCM6ZPwdq7+HRyItAWKEhoYGGlnXrl0RCxCDpk2btmLFCh8fH3Sx6JWReJCE&#10;0EGiubBUBOhHWa/JsHOvA7pVXhJB3ynKV/8PPei73U1/VLXDCdBSebXw3ZFbvPqe94cOnxz6fv6y&#10;ysr4iy4sxL/JjmFEkqhKG8gZLD5ihSYmJiKXYBgE7Mo/7HtYiIyMRFwOFcG4B/mG/dQWARqfZEB+&#10;3bJly8aNGxGzAK1i+fLlaAxIYwijyGe4xdaB5bkJEyZMmTJl0qRJyCKjR4/GLR6MZSIeJSUlId0i&#10;SyGO4/FoNoiwbGlIct+KoI42huVgCY6OjlgCmgdu0ULweMxCusUycYsWhfaG9I+IiViJ1mVtbY30&#10;iaCP9IlbJGAWVRGCEYsRYfX09JCGe/To0b59e9y2a9cOwzttbW0EXBUVFU1NTdTxtzp37oxci3cD&#10;OXv16tU6OjrYYCEfy4rIy8tjaygjIi0tjeiMW6lKuF9fpF69el9VwlPq/hGyGruDxzMKCgp4GKOo&#10;qNhchEV23DII8ch5eMHstoMI/q8/wb+MmA54E1j4xpszbNgwDBIAbyM2wePHj8c7PHny5BkzZswW&#10;mTt3LtYpVgRL1WvWrGGrG9g1D5iASrt378bIqgq2+8zx48eRucNFEI7xcQasfTQ5lo/h8uXLaJMM&#10;AitiMYNGm14Jn320ZEAKR0tGNGcePHiAUM6gwWPgjuiMW3wEMAxjEKNF+fmd93c545POdjkDtgBV&#10;8Kmvwj9aIixqMxjdVcEGgUG3xz+WhPwRmgfaM4ay+CCjM0Wz5DPevr1y5QryELZa33//Pe5gS4JP&#10;vZaWFrY5mItG9SHtCpvfNm3aYPuDgbqLiws+Dijij7K5/xs+LJSoCCGfI1HfyvHutxLrmFlXXVJS&#10;wvpvdOdVIZ7tZwX0/ezXPQy2v4jIgKwA2FwiK4tSxEOeLDIy2G9/APkD224kEgwz0tLSMMwQ7Yq9&#10;/u4nPaIdtAgu7348LTrPTdXPp38TQc5mUftcJYRsJCEWiU6cOMHOXYJM/Msvv+zbt2+PCOKUv7+/&#10;t7e3r68vYtbmzZs3VGIn/l0pgqjNIhqy2pw5cxYtWoRbZDgkZoQ5QLBDwkMsBkTkQYMGYSiPARuw&#10;UAgIxIiJiLkMUi+w+IuU2apVK3bLMij6J+RRxNNGlaqiMCAKI7yyKMyCL4MozO/Vry/Kt5woNr+D&#10;J/JFyMqKdkD/P/5nRBCUGzdujBeAO+z1gJKSEvo8Bi8V8Z1BiEegZ/C/ILjjnwJkZdxnMABg/7Wh&#10;oSHeBP1KxsbGGBIwSP8YSGAYg6EF7mAgwWDsalMJYw8MFRgWplmednJywlgFvT7usN3YzLJlyzDa&#10;wS2yNcY/60XWrVv343sCAwMxGEMLwR2epkXnDkTjwWgNEKPRrlgDQ3t798OzlBQ0QrRPFqAZ0S5m&#10;Do28Cnp9/mEQfRzwAcGnhsFHiX2yAB86/jn8bODziPcETRcjMQzzMAbgM96DD6+JiQmaR+/evdH4&#10;sRbwecGbjI8SPlwYk+zcuRMLYef8RNJibymGGXjDExIS2JuJdw8DEvbW4a9gU4DNAt4TbE/YG4Wt&#10;DSbf/8apCiUqQgghtRYiuOjgzHfYjrSCggLRjrZ3xzyw77LRcaIzvnv3LnpTxGgEaEDnWhWakV34&#10;nkDRuf0gRnTJVIiIiAgLC2MpGV01IvJekZ9//nnHjh3bt29HPkZKRqfO8tPatWuRq5ZXWvwepC4k&#10;sNmzZ+MWERmBzEVk4sSJEyqxfcmIC8hzSHvvvs4QsbS0tBAZOHAg26nMIFv0qoSYiKcjc3Tv3h3x&#10;EZApka1xa2BggEwp2hvbRVdXt0OHDmx/bdXBGEio7JCMKsoiLVq0QILBHQQdYMlbXl4erwS3LHkj&#10;OiMls53QuINbtu+ZqVevHh7z1Vdf4ZVraGggs+KP4j+aOXMm3h+2p/bo0aMhISF4h5EmMRbiq/Zv&#10;vHr1CvkST0QSxXAF62LXrl1YEXguG594eHi4ublh4aIDNJai4uPjg7cdCczZ2ZklYxaU7ezs8HrG&#10;jRuHNY5xC3tLzczM8GYi27Fd9WvWrEGe7tq1KzI6JSpCCCGECIt978a8fg8iLzKQaO8zz75loq+G&#10;cQdz39Sob4EpURFCCCGEVBclKkIIIYSQ6qJERQghhBBSXZSoCCGEEEKqixIVIYQQQkh1UaIihBBC&#10;CKkuSlSEEEIIIdXz9u3/AZLzZK3k59uDAAAAAElFTkSuQmCCUEsBAi0AFAAGAAgAAAAhALGCZ7YK&#10;AQAAEwIAABMAAAAAAAAAAAAAAAAAAAAAAFtDb250ZW50X1R5cGVzXS54bWxQSwECLQAUAAYACAAA&#10;ACEAOP0h/9YAAACUAQAACwAAAAAAAAAAAAAAAAA7AQAAX3JlbHMvLnJlbHNQSwECLQAUAAYACAAA&#10;ACEANZIqABIGAADDEAAADgAAAAAAAAAAAAAAAAA6AgAAZHJzL2Uyb0RvYy54bWxQSwECLQAUAAYA&#10;CAAAACEAqiYOvrwAAAAhAQAAGQAAAAAAAAAAAAAAAAB4CAAAZHJzL19yZWxzL2Uyb0RvYy54bWwu&#10;cmVsc1BLAQItABQABgAIAAAAIQD2owKh4AAAAAsBAAAPAAAAAAAAAAAAAAAAAGsJAABkcnMvZG93&#10;bnJldi54bWxQSwECLQAKAAAAAAAAACEAfvHEMnvbAAB72wAAFAAAAAAAAAAAAAAAAAB4CgAAZHJz&#10;L21lZGlhL2ltYWdlMS5wbmdQSwUGAAAAAAYABgB8AQAAJeYAAAAA&#10;">
                <v:group id="Group 53" o:spid="_x0000_s1038" style="position:absolute;left:762;width:28797;height:13220" coordsize="28797,1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0" o:spid="_x0000_s1039" type="#_x0000_t75" style="position:absolute;width:28797;height:1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mgXBAAAA2wAAAA8AAABkcnMvZG93bnJldi54bWxET01rAjEQvQv+hzBCbzWrYHG3RhHRthY9&#10;VAu9DptxE9xMlk3U9d83B8Hj433PFp2rxZXaYD0rGA0zEMSl15YrBb/HzesURIjIGmvPpOBOARbz&#10;fm+GhfY3/qHrIVYihXAoUIGJsSmkDKUhh2HoG+LEnXzrMCbYVlK3eEvhrpbjLHuTDi2nBoMNrQyV&#10;58PFKcjteWI+9ptjt/6e5uVu+3m3lz+lXgbd8h1EpC4+xQ/3l1YwSevTl/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hmgXBAAAA2wAAAA8AAAAAAAAAAAAAAAAAnwIA&#10;AGRycy9kb3ducmV2LnhtbFBLBQYAAAAABAAEAPcAAACNAwAAAAA=&#10;" stroked="t" strokecolor="black [3213]" strokeweight="1pt">
                    <v:imagedata r:id="rId25" o:title="" cropleft="6582f" cropright="1799f"/>
                    <v:path arrowok="t"/>
                  </v:shape>
                  <v:roundrect id="Rounded Rectangle 52" o:spid="_x0000_s1040" style="position:absolute;left:1431;top:5406;width:26313;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4eMMA&#10;AADbAAAADwAAAGRycy9kb3ducmV2LnhtbESPQWsCMRSE74L/ITzBW81WaJWtUapU24PQuur9sXm7&#10;Wbp5WZKo23/fFAoeh5n5hlmsetuKK/nQOFbwOMlAEJdON1wrOB23D3MQISJrbB2Tgh8KsFoOBwvM&#10;tbvxga5FrEWCcMhRgYmxy6UMpSGLYeI64uRVzluMSfpaao+3BLetnGbZs7TYcFow2NHGUPldXKwC&#10;urztzbH44sOu2r6vq7Pnz/NMqfGof30BEamP9/B/+0MreJrC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J4eMMAAADbAAAADwAAAAAAAAAAAAAAAACYAgAAZHJzL2Rv&#10;d25yZXYueG1sUEsFBgAAAAAEAAQA9QAAAIgDAAAAAA==&#10;" fillcolor="#4f81bd [3204]" strokecolor="#243f60 [1604]" strokeweight="1pt">
                    <v:fill opacity="22873f"/>
                    <v:stroke opacity="22359f"/>
                  </v:roundrect>
                </v:group>
                <v:shapetype id="_x0000_t202" coordsize="21600,21600" o:spt="202" path="m,l,21600r21600,l21600,xe">
                  <v:stroke joinstyle="miter"/>
                  <v:path gradientshapeok="t" o:connecttype="rect"/>
                </v:shapetype>
                <v:shape id="Text Box 1334" o:spid="_x0000_s1041" type="#_x0000_t202" style="position:absolute;left:-136;top:12858;width:1162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A76BC7" w:rsidRPr="006410BB" w:rsidRDefault="00A76BC7" w:rsidP="00A76BC7">
                        <w:pPr>
                          <w:rPr>
                            <w:sz w:val="20"/>
                            <w:lang w:val="en-CA"/>
                          </w:rPr>
                        </w:pPr>
                        <w:r>
                          <w:rPr>
                            <w:sz w:val="20"/>
                            <w:lang w:val="en-CA"/>
                          </w:rPr>
                          <w:t>Fig. 1-1</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v:textbox>
                </v:shape>
              </v:group>
            </w:pict>
          </mc:Fallback>
        </mc:AlternateContent>
      </w:r>
      <w:r w:rsidR="002F786E">
        <w:rPr>
          <w:sz w:val="20"/>
        </w:rPr>
        <w:t>Please see your Toyota dealer for a copy of this document.</w:t>
      </w:r>
      <w:r w:rsidR="002F786E">
        <w:t xml:space="preserve"> </w:t>
      </w:r>
    </w:p>
    <w:p w:rsidR="0096250D" w:rsidRDefault="0096250D" w:rsidP="00121503">
      <w:pPr>
        <w:ind w:left="-5112" w:right="-36"/>
      </w:pPr>
    </w:p>
    <w:p w:rsidR="0096250D" w:rsidRDefault="0096250D" w:rsidP="00121503">
      <w:pPr>
        <w:ind w:left="-5112" w:right="-36"/>
        <w:sectPr w:rsidR="0096250D">
          <w:headerReference w:type="default" r:id="rId26"/>
          <w:pgSz w:w="12240" w:h="15840" w:code="1"/>
          <w:pgMar w:top="1296" w:right="1008" w:bottom="936" w:left="6120" w:header="576" w:footer="720" w:gutter="0"/>
          <w:cols w:space="288"/>
          <w:docGrid w:linePitch="360"/>
        </w:sectPr>
      </w:pPr>
    </w:p>
    <w:p w:rsidR="002F786E" w:rsidRDefault="002F786E" w:rsidP="0084471F">
      <w:pPr>
        <w:pStyle w:val="Heading5"/>
        <w:numPr>
          <w:ilvl w:val="0"/>
          <w:numId w:val="18"/>
        </w:numPr>
      </w:pPr>
      <w:r>
        <w:rPr>
          <w:noProof/>
        </w:rPr>
        <w:lastRenderedPageBreak/>
        <w:t>Vehicle Preparation</w:t>
      </w:r>
    </w:p>
    <w:p w:rsidR="00B50842" w:rsidRPr="002542E5" w:rsidRDefault="0085371B" w:rsidP="0084471F">
      <w:pPr>
        <w:pStyle w:val="ProcLevel2"/>
        <w:numPr>
          <w:ilvl w:val="1"/>
          <w:numId w:val="18"/>
        </w:numPr>
        <w:rPr>
          <w:sz w:val="32"/>
        </w:rPr>
      </w:pPr>
      <w:r w:rsidRPr="002542E5">
        <w:rPr>
          <w:noProof/>
        </w:rPr>
        <w:drawing>
          <wp:anchor distT="0" distB="0" distL="114300" distR="114300" simplePos="0" relativeHeight="251612160" behindDoc="0" locked="1" layoutInCell="1" allowOverlap="1" wp14:anchorId="7E34C8C8" wp14:editId="4A07AA13">
            <wp:simplePos x="0" y="0"/>
            <wp:positionH relativeFrom="column">
              <wp:posOffset>-113665</wp:posOffset>
            </wp:positionH>
            <wp:positionV relativeFrom="page">
              <wp:posOffset>3086735</wp:posOffset>
            </wp:positionV>
            <wp:extent cx="228600" cy="234950"/>
            <wp:effectExtent l="0" t="0" r="0" b="0"/>
            <wp:wrapNone/>
            <wp:docPr id="1199" name="Picture 771"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anchor>
        </w:drawing>
      </w:r>
      <w:r w:rsidR="002542E5" w:rsidRPr="002542E5">
        <w:rPr>
          <w:noProof/>
          <w:lang w:val="en-CA" w:eastAsia="en-CA"/>
        </w:rPr>
        <w:t>Ensure vehicle is clean and properly prepped for body side molding installation</w:t>
      </w:r>
    </w:p>
    <w:p w:rsidR="00B50842" w:rsidRDefault="0085371B" w:rsidP="0084471F">
      <w:pPr>
        <w:pStyle w:val="ProcLevel2"/>
        <w:numPr>
          <w:ilvl w:val="1"/>
          <w:numId w:val="18"/>
        </w:numPr>
      </w:pPr>
      <w:r>
        <w:rPr>
          <w:noProof/>
          <w:sz w:val="20"/>
        </w:rPr>
        <w:drawing>
          <wp:anchor distT="0" distB="0" distL="114300" distR="114300" simplePos="0" relativeHeight="251611136" behindDoc="0" locked="1" layoutInCell="1" allowOverlap="1" wp14:anchorId="04BBCCA1" wp14:editId="33A5F8CE">
            <wp:simplePos x="0" y="0"/>
            <wp:positionH relativeFrom="column">
              <wp:posOffset>-114935</wp:posOffset>
            </wp:positionH>
            <wp:positionV relativeFrom="page">
              <wp:posOffset>3599180</wp:posOffset>
            </wp:positionV>
            <wp:extent cx="228600" cy="234950"/>
            <wp:effectExtent l="0" t="0" r="0" b="0"/>
            <wp:wrapNone/>
            <wp:docPr id="1198" name="Picture 77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anchor>
        </w:drawing>
      </w:r>
      <w:r w:rsidR="002F786E">
        <w:t xml:space="preserve">The work area, </w:t>
      </w:r>
      <w:r w:rsidR="00DA6E93">
        <w:t>b</w:t>
      </w:r>
      <w:r w:rsidR="002F786E">
        <w:t xml:space="preserve">ody </w:t>
      </w:r>
      <w:r w:rsidR="00DA6E93">
        <w:t>s</w:t>
      </w:r>
      <w:r w:rsidR="002F786E">
        <w:t xml:space="preserve">ide </w:t>
      </w:r>
      <w:r w:rsidR="00DA6E93">
        <w:t>m</w:t>
      </w:r>
      <w:r w:rsidR="002F786E">
        <w:t xml:space="preserve">oldings, and vehicle door surface </w:t>
      </w:r>
      <w:r w:rsidR="008B42F0">
        <w:t>temperature must be a minimum of</w:t>
      </w:r>
      <w:r w:rsidR="00E42A19">
        <w:t xml:space="preserve"> </w:t>
      </w:r>
      <w:r w:rsidR="008B42F0">
        <w:t>16°C</w:t>
      </w:r>
      <w:r w:rsidR="00E42A19">
        <w:t xml:space="preserve"> (60˚F</w:t>
      </w:r>
      <w:r w:rsidR="008B42F0">
        <w:t>)</w:t>
      </w:r>
      <w:r w:rsidR="00074AF3">
        <w:t xml:space="preserve"> - 43</w:t>
      </w:r>
      <w:r w:rsidR="00074AF3">
        <w:t>°C°C (</w:t>
      </w:r>
      <w:r w:rsidR="00074AF3">
        <w:t>109</w:t>
      </w:r>
      <w:r w:rsidR="00074AF3">
        <w:t>˚F)</w:t>
      </w:r>
      <w:r w:rsidR="00074AF3">
        <w:t xml:space="preserve"> </w:t>
      </w:r>
    </w:p>
    <w:p w:rsidR="002542E5" w:rsidRDefault="00A76BC7" w:rsidP="00082671">
      <w:pPr>
        <w:pStyle w:val="ProcLevel2"/>
        <w:numPr>
          <w:ilvl w:val="1"/>
          <w:numId w:val="18"/>
        </w:numPr>
      </w:pPr>
      <w:r w:rsidRPr="00F02040">
        <w:rPr>
          <w:noProof/>
        </w:rPr>
        <mc:AlternateContent>
          <mc:Choice Requires="wpg">
            <w:drawing>
              <wp:anchor distT="0" distB="0" distL="114300" distR="114300" simplePos="0" relativeHeight="251732992" behindDoc="0" locked="0" layoutInCell="1" allowOverlap="1" wp14:anchorId="11BC4238" wp14:editId="7E450D05">
                <wp:simplePos x="0" y="0"/>
                <wp:positionH relativeFrom="column">
                  <wp:posOffset>-3298825</wp:posOffset>
                </wp:positionH>
                <wp:positionV relativeFrom="paragraph">
                  <wp:posOffset>50800</wp:posOffset>
                </wp:positionV>
                <wp:extent cx="2974975" cy="3422125"/>
                <wp:effectExtent l="0" t="19050" r="15875" b="45085"/>
                <wp:wrapNone/>
                <wp:docPr id="199" name="Group 199"/>
                <wp:cNvGraphicFramePr/>
                <a:graphic xmlns:a="http://schemas.openxmlformats.org/drawingml/2006/main">
                  <a:graphicData uri="http://schemas.microsoft.com/office/word/2010/wordprocessingGroup">
                    <wpg:wgp>
                      <wpg:cNvGrpSpPr/>
                      <wpg:grpSpPr>
                        <a:xfrm>
                          <a:off x="0" y="0"/>
                          <a:ext cx="2974975" cy="3422125"/>
                          <a:chOff x="0" y="0"/>
                          <a:chExt cx="2974975" cy="3422125"/>
                        </a:xfrm>
                      </wpg:grpSpPr>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95250" y="0"/>
                            <a:ext cx="2879725" cy="1790700"/>
                          </a:xfrm>
                          <a:prstGeom prst="rect">
                            <a:avLst/>
                          </a:prstGeom>
                          <a:ln w="12700">
                            <a:solidFill>
                              <a:schemeClr val="tx1"/>
                            </a:solidFill>
                          </a:ln>
                        </pic:spPr>
                      </pic:pic>
                      <wps:wsp>
                        <wps:cNvPr id="40" name="Oval 40"/>
                        <wps:cNvSpPr/>
                        <wps:spPr>
                          <a:xfrm>
                            <a:off x="1409700" y="1533525"/>
                            <a:ext cx="373712" cy="3657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flipH="1">
                            <a:off x="1533525" y="1895475"/>
                            <a:ext cx="70817" cy="1526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1334"/>
                        <wps:cNvSpPr txBox="1">
                          <a:spLocks noChangeArrowheads="1"/>
                        </wps:cNvSpPr>
                        <wps:spPr bwMode="auto">
                          <a:xfrm>
                            <a:off x="0" y="1752600"/>
                            <a:ext cx="11626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C7" w:rsidRPr="006410BB" w:rsidRDefault="00A76BC7" w:rsidP="00A76BC7">
                              <w:pPr>
                                <w:rPr>
                                  <w:sz w:val="20"/>
                                  <w:lang w:val="en-CA"/>
                                </w:rPr>
                              </w:pPr>
                              <w:r>
                                <w:rPr>
                                  <w:sz w:val="20"/>
                                  <w:lang w:val="en-CA"/>
                                </w:rPr>
                                <w:t>Fig. 2-1</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1BC4238" id="Group 199" o:spid="_x0000_s1042" style="position:absolute;left:0;text-align:left;margin-left:-259.75pt;margin-top:4pt;width:234.25pt;height:269.45pt;z-index:251732992;mso-width-relative:margin" coordsize="29749,34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VXeCwYAACMRAAAOAAAAZHJzL2Uyb0RvYy54bWy8WG1v2zYQ/j5g/4HQ&#10;d9eSLFuSUadw/NIVyNqg6dDPtERZRCVSo+jY6bD/vjuSkh3HbYJ2aIDYpEge7567e+7k128OdUXu&#10;mWq5FDMveOV7hIlM5lxsZ95fn9aDxCOtpiKnlRRs5j2w1ntz9ftvr/fNlIWylFXOFAEhop3um5lX&#10;at1Mh8M2K1lN21eyYQIWC6lqqmGqtsNc0T1Ir6th6PuT4V6qvFEyY20LT5d20bsy8ouCZfpDUbRM&#10;k2rmgW7afCrzucHP4dVrOt0q2pQ8c2rQH9CiplzApb2oJdWU7BR/IqrmmZKtLPSrTNZDWRQ8Y8YG&#10;sCbwz6x5q+SuMbZsp/tt08ME0J7h9MNis/f3t4rwHHyXph4RtAYnmXsJPgB49s12CrvequauuVXu&#10;wdbO0OJDoWr8BlvIwQD70APLDppk8DBM4yiNxx7JYG0UhWEQji30WQn+eXIuK1fPnBx2Fw9Rv16d&#10;hmdT+HdIwegJUs9HFJzSO8U8J6R+kYyaqi+7ZgBObajmG15x/WACFNyHSon7W57dKjs5Bb3DHJbx&#10;VkAdgcEjuMueoWjTjcy+tETIRUnFls3bBmIbvIa7h4+3m+mjCzcVb9a8qtBPOHamQR6cxdEFdGyM&#10;LmW2q5nQNukUq8BKKdqSN61H1JTVGwYxpN7lgUkDcPxNq/E6DAGTCP+Eydz30/B6sBj7i0Hkx6vB&#10;PI3iQeyv4siPkmARLP7F00E03bUM7KXVsuFOV3j6RNuLUe/4weaTyUtyT032I1JGoe7bqAiPEBLU&#10;tdWK6azEYQFofQSE7Zl+wUB7RBNxbyEr8MRZHqTjcAyEcyEXkjiNIfxNLgRx6se+oaE+osHbqtVv&#10;mawJDgBV0MOgSu9BY6tRtwVvrgTZQySEKMiYISued+42TMoWlbIo6IONGDD2uAuuroQLI2uOsROs&#10;w/QHYm67iIHZy7yAtHyJ0u5K2jDQEsUe0yACpCz1fABfEZiClW5Lzzrtt6AOIj9F2xHsYDwaAfKW&#10;XDr6GcWjOAgd+0zG8eQZwFkFAdGimnT6DcyFRIBByx7+1Ad//xT8aLCF34z0Q8Ws/I+sAIpGHrUX&#10;YHE8upRmGSSmzbu2pDmznh778GfYAXzdnTCRXwkQiJJtkDvZTkC30wrpZNugc/vxKDO1tVfMWf69&#10;w/0Jc7MUuj9ccyHVJcsqsMrdbPeD+ifQ4HAj8wcoYEpCnkAEtE225pA0N7TVt1RBKYeH0J7oD/BR&#10;VBLyRLqRR0qpvl56jvshymHVI3toDWZe+/eOYkWo3gmI/zSIMGC1mUTjOISJOl3ZnK6IXb2QwD+B&#10;0c4Mcb+uumGhZP0Z0mWOt8ISFRncPfMyrbrJQtuWBfqgjM3nZpstNTfiroECZZ2HpPDp8JmqxjGH&#10;hgx4L7ucexLMdi/6Q8j5TsuCG3Y54urwhvz/VUQw6YjgTivKt6Umc6XkniykEECDUpFockIOC+Fa&#10;ki5zLA+TAhL4jw4W15l01GBoIknHETQkJoE7moj9JIgdL4/DyQTy2UZfR+0d6Tp0oSoYFXvdrBe+&#10;wRiOpX+cJuhUU16tRE70QwNdmlYcOoGKOSUNg5vsMAXpJE+Qovpke0GaX+aHF6T4r+aHYzErvs8P&#10;6EYE5NcFcpDCi48taZ8wvq7lgQSjUXQSu1jYiD7ASheobXPW5GHol4zmQDqWCdEIKJt41GYk1guy&#10;2f8pc4gICjlseLQL2Ec9eRBDUNuSYNsy7MyDYBJOEteNhMk4fi7on2tGHhVGSy2uUrouw9z9pDlM&#10;/XSVrJJoEIWTFTSHy+Vgvl5Eg8ka1F6OlovFMuiaw5LnORMo9ed7Q9TwpBOCidpu+m5pbf5cgp1s&#10;G2KPelTDVFXwMgpDZ9t+Nw3CyL8O08F6ksSDaB2NB9CmJAM/SK/TiR+l0XL92KQbLtjPm4TNIHaf&#10;tqIeu7wz27A9ODYIp9tqruGdvOL1zEv6TXSKgQjsYyjTMZGhxx4KVP8IBbgbsLAt9mNa0ofNwbxy&#10;hl02nFXx/7cAd/VUn1fTXaOwwnTZ94IaaF424U3cWOl+NcBX/dM5jE9/27j6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Z5dHeAAAAAKAQAADwAAAGRycy9kb3ducmV2LnhtbEyP&#10;QUvDQBCF74L/YRnBW7uJmtLGTEop6qkItoJ42ybTJDQ7G7LbJP33jie9zcx7vPletp5sqwbqfeMY&#10;IZ5HoIgLVzZcIXweXmdLUD4YLk3rmBCu5GGd395kJi3dyB807EOlJIR9ahDqELpUa1/UZI2fu45Y&#10;tJPrrQmy9pUuezNKuG31QxQttDUNy4fadLStqTjvLxbhbTTj5jF+GXbn0/b6fUjev3YxId7fTZtn&#10;UIGm8GeGX3xBh1yYju7CpVctwiyJV4l4EZbSSQxykOGIkDwtVqDzTP+vkP8AAAD//wMAUEsDBAoA&#10;AAAAAAAAIQDjZ8wpe3AAAHtwAAAUAAAAZHJzL21lZGlhL2ltYWdlMS5wbmeJUE5HDQoaCgAAAA1J&#10;SERSAAACWwAAAXcIAgAAAB0hGfYAAAABc1JHQgCuzhzpAABwNUlEQVR4Xu3deby9Y70//vP5fAwn&#10;YxKFDKGQIYrKLGU+hOIYypBMITqlHAoNMmQoQ6WMCU0alKFkiMwZkoQyh0go0zH/nrq+v/vcZ+39&#10;2Xt/9l57r3ut9br/WI+17nXf1/W+Xvfwut7jNenll1/+t2xBIAj8C4Gzzz77wAMPvOKKK/793/+9&#10;gmSTTTb53e9+d/TRR5c9zz333F577fXd7353pZVWagJshxxyyAUXXPDggw9ef/31dbH9fPvb337q&#10;qadus802lZwOs/PCCy9cYoklmiB8ZAgCjUJgcqOkiTBBoLMIvPa1r3388cefeeaZuhhzzjnnXXfd&#10;dfvtt5edM8www8wzz/yXv/yls6JWva+99trE22ijjbBdXaQ3vvGN88wzz69//ev6Tnte//rXX3rp&#10;pQ0RPmIEgUYhEEZs1OWIMB1GYI455iDB//zP/9TlQCGvec1r7r///mrn7LPP3kI/HZQb8xEYKV5z&#10;zTV1MYyFIkjfbZENg95www0dFDhdB4HGIhBGbOyliWAdQIDV0UZNbGHExx577K9//Wu1k45oTwfk&#10;G6zLwnxrrrnmxRdf3PL/Wmutde+997aQN0akI7awfkPGEjGCQGcRCCN2Fv/03iwE0CGqGGg1JeXf&#10;//73StZZZpmlTpAdH8MKK6xw0UUXteiIpHrHO97x9NNP//73v69LiD5RfnN03I6jFwGCQIXAZD52&#10;UQMej+bMeXN5gkCnEKBvFVKsCzDffPMJQMOC1U6HNep5ofZde+21//mf/9nCc8iPvffnP/95fTjF&#10;lTiQPjuFefoNAs1BYPLWW29tIvmmN71pySWXfN/73rf66qtvsMEGe+yxx+c+97nLLrvsF7/4Bb7k&#10;ovD8x8zSnMsWScYJAXT46le/uiVqZq655poyZcqzzz5bZ8T77rtvnGQYRbOYz+MpuPSPf/xjC/kt&#10;uOCC1MeWNldbbbWBJtZR9JtTgkCPITD5Ax/4gFC6F1980exyuumm++1vf3vuuecee+yxYtDXWWed&#10;jTfe+G1ve5vnbdFFF8Wau++++yqrrPKhD33o4x//+Fe/+tUzzzzzkUceufnmm6Ni9tht0c/DwX8t&#10;mhaanH766f/whz/UraaNmiAWtW/TTTf95S9/2XLtqI933313y4hWXHHFhJv2802esU8NgUlVPqKY&#10;tCeffPJvf/vbCy+8wM1gXslMhO3s4VYpsQbrr78+vmxp61WvetWkSZNE33lxvO51r2Olec973vPE&#10;E0+84V+bB3W22WbzxDqrniyVSxIEmonAtttuK3rTjLASD50ss8wyJoV77rlnsZ1SxU4++eTLL7+8&#10;xKY2Ydtnn308pH/605/4QeryfO9739tiiy3sFHpT7Wf1kZV43XXXGWkThI8MQaAhCEw65ZRTkBkO&#10;YyliL0JaU3vIUeb888+PKc2OPXs//elPfVluueV+85vfiGerT5lR4D//+c8ywsmTJ1M999577xNO&#10;OIEyagKOJn2apVJMNTjrrLPOPffcQ/TbEKQiRp8gUKjlG9/4RjVe9zYDybLLLrvzzjuXnUymhx56&#10;6JVXXlmmek3YMB9PB8npsvVHGPkttdRSO+6441e+8pW6nG95y1sOOOAArscmCB8ZgkBDEJhU5Pjs&#10;Zz/75S9/uYQV4MX999//xz/+safdJqyA7dTcs/xFIxxU1SsqZnE3MrR+5jOf8dYo3EnF5Jj8whe+&#10;UB8zRvRCsUe+M5MUEl155ZUfeughBLnwwgtLlEacCyywgP0VX0bFbMhN09ticAeY9pnw1YfJcWDi&#10;6K62k1nFjYp+GB6bo2NhPk+QdAuKrAewhfw8VldffXV95y677OJxVu+mt69mRhcEpgmBSeaJhZbU&#10;pjLtLapeXcnzU2y3AO6ixvmkF7KsFr70migEhik9YOWAQSWgSj766KOFMtEka6pXjy9+lp2eZHvq&#10;52rtH//4B76U/jXTTDOZ1aLn559/XncLLbQQ86zyWqhaU1Exp+mq5+AhEFD27Pjjj29JbH/3u98t&#10;3cKssXgZ3LFmjT/60Y9auKezwBa1DzVSc1vI7/vf/z7dsa7R0ik974JxOitzeg8CjULgf/2Ig4rl&#10;mannZpkXO4yvvu7ALz+L+siPyOOC5/w0fabeoa6KKQtfTk3FZJiqTLK+LL300mbi55xzTuXFZLM6&#10;7bTT5FdVoq6xxhoUTVZZXZsF2xScVLZK1yy0GtQ1GfC9n1ExG3XnNVYYNzNGGVja9KabbsKI5mck&#10;Zw751Kc+hVQaUtq0gFnUPoxIsDq8CN5fvIZ1/i46pZ3NMfw29paIYP2DwDCMODQQLXzpp+O9MoTV&#10;VCduvvnm5qdFh+M+XHXVVU1LcRXlcqeddvJA+u5fAQv4bAgV0xtKXGthRwqlZ94n1hTdoLxW5cXc&#10;aqutzjjjjKr34sVk8nr44Yc1buO51KPZNF1z3nnnpW5SiIewBvfPrZCRFgTcnwKw3Zl1b9yuu+7K&#10;j3DUUUdVWYnmXn6qJtoc3Gi3xe5yyy231Od/4oA8KUy+9XCh4t0QVV6PuGnOWCJJEOgIAmNixGEl&#10;rj+BDj7ssMN4B9k5y4neMl//+td98fQK7eH/t/IAckKcHmBMRtXzVkKiDFbDRv1UXsynnnpKGqUQ&#10;2cKdQtK93S655JK6tOzAMprtQZn0SyyONVGyoFm9FxXzP/7jPwQZstNW5uJhx5sDegAB/CElV3Bm&#10;3Uf4xS9+Ef/ZKpqkIyLFKtamCQMnuecISXNA1Je28BSYAtIFTR/rcgqrMca4Eptw7SJDQxAYX0Yc&#10;epBMo/WkqMqL6ax6mscOO+xw+umnF/VRrA3ipIN6vFGXZW5KyE/5d+Qqppn+cccdN7QXkxjysm0z&#10;zjij47ktlS+48847F198cfQs8ZkMVEz7o2I25G5uixjMiXiFub5OKnQpplRTOjaG0ovv5kyf/vSn&#10;29JpWxopzCeo20PRQtXI71e/+tWf//znuuLLmmqLK7Et4KeR3kCgk4w4LIJFxRRTw3dY8aVH3WNc&#10;zi0RQMU3WeiQDsoW5NVQHJl22kMR5OAcOvqG94iWiWudK+eSiundd+ONNzK32jNowBEB2F2VuyyB&#10;PyVcVgsifUrgD9Z885vfLBYjgT/DXuvmHCBqRq7eD3/4w7rXjfVCRSc3ZLUT8bjBWlIaOj4KzCfw&#10;TUp+PXuEVBTBfffdV/2N+qCKThlXYsevWgRoDgKNZsShYRo06scpdcosLbAjMcOKDMRMNEuMteWW&#10;W952222UPHxpJzJjJp1aYokWSm6Jdw3VQfgr7VZuCUXWmnkWa62WSmjxYjqRfskSW7ykNt0p+iOs&#10;twT+oFJW2Yqwm3Nb9LMkZj/iZVCIkLEKB6kL73rXuxjb5SmVnQo2MbZz3TUKK5NFbnvWfq7EumAU&#10;QcIffPDBjL3V/kqnjCuxURcxwnQQgS5mxGFRq3sx6yZZJyKnKvynqJhHHHHE4YcfXryY5v44UkY2&#10;XyYOK4kl5XNqnVIxqzSSqnxBSfSmW9TLFyggYvn10g4u9J5ievXCqgJ/OD7ZZmmfVeAPaXFqYmWH&#10;veLtOgAjmlcpXlM1qHiT+dBb3/rWkq1kO//88xkheazb1Wlb2nEjseXyJpC/7gel+Cpc/M53vlN8&#10;UL2jolO2ZGu0RZI0EgS6EYFeZsShr8fUVMxyFu1NeIXptu+FDgX4sKPKy6RillxMOoQXzQi9mFXg&#10;j7rqXkBV4A9F0yoEJcynbHUfagn8cYqXL14kAMJmjFXfgKLpO11z6JijbrwpOy6zSQy1SXxKJQnn&#10;IjoUIM1MKpnHfloj63rTnHCF+UyzmCta6tEwkN5666133HFHfWpVdMqWwm8dxz8CBIFOIdC/jDgs&#10;4t4d0h/LYS0qZtnpjSMJpO7F/MQnPsHhZG5evJjITDHMolwO7UpsyS2hf8jFrCr+fOQjH6G/1gUu&#10;XdtTVfzRPrMei25V8Yd2WzJBh05rGRaHPjxgYD0XTCOiim9YYn5JwMAuLlBlRG0OSphPyhMKbwki&#10;NQ9zF5nS1SOGik7ZUvitOWOJJEFgghEII44ScBz50ksvVSsEldoFLbV+aHhqCGC7qjweAymLnDdp&#10;0TKRlljWkZSpa7HK0jh5NOuxsoMOgwAUSjTJnVlZZem4iyyyCHUn6ZhTu/bs7Ril7iN0yRZbbDFR&#10;VEiF69eJJkxM4tZUalqGOyK84YYbhJu26K+c32q8HXPMMR/96EergQ8aRjTKRyKnBYHuRyCMOF7X&#10;cFAvpiib7bff/qSTTqp6RZm8O6WIQfFi0v8E7BTKLAUEaCe8nkMss1ACfxzvJVjWLamssssvv/zP&#10;fvazuiNT12zCsjZ9KVZZfIkgrZQpthZZ1sN0SzEgxzdnkYfxumC1dgctbcpqKmyY+lgSMIRWCVRp&#10;VGnTMgJXn1GBH5E3sc7Wwm1kLskgEmJWx5BOiSnjSpyA+ypdNB+BMGJnrtHAcj8VaZVsk0osTKl4&#10;2JFHHllMryJUkZNoCAeMsNyPI1usskr/4ODKKltiZQWSDIyc1KmSnnJIKKlV78UsTPsUedSTFQyA&#10;Q9Nq0bG4jcUV0xGhAS7a1X//939L8qsbITtzM/3fXjGf7BFub6TYEkQq9UK2kiihuivRSK0NzuTQ&#10;BOEjQxDoLAJhxM7iP9XehwiUdY541Gqmz5UlPqIUbqW+UCgpdlgTbyEzi3wV7XOI3BINIjz8SuMp&#10;NFmW+ipWWWEanKMDBfXOZQFWxqVUMEDSzLOl8ntJA0WZpa5s1xX9MYGgZmHEOnNst912fLeyF6jd&#10;0KCUWzdbcE2jin2Xy0QkdIizB5b8NukxrhZX4sCqdQ19KiJWEBhnBMKI4wzw+DRvUl+PD6wH/iAq&#10;/5ZuESdHV4n9QU6yMNXxUj2AMY03UZwIDW+EgT9VrGxllcW4yqyXdUts9frvKrlQs7jiSl1ZvXCX&#10;kkedBHZg1fsshEKMEvvDGqmRIeoNjQ+EQ7WKMz74wQ9CuG51VLZGaVD7S56iWF/DVIawnrY48aIO&#10;2uPQqwdL/qmHoZbwVINtmrLbEDAjRl8hEEbszctdqZgUOPXGil10t912U7uuGnB90RJkyf9Enyu5&#10;JahU3ZNSvgBXoTHZ6EMkRFKqeEARSdEsbd6wKrOXHE0VEn7yk59Ui0iX4u9FDJQp1cHBXJU2HdFv&#10;rDUm6gdZEkBpBStLF4vx0GpuGy9kKeTWUtqUoiylgRuY1630hRFxTz1tsY0yjKWpsnow8FvqlZcc&#10;ks022+zEE0+st1/CUxtVo3Usw8+5QWDUCIQRRw1dF59YvJjCfMpqf35KcGQyxT3VqFCpSNqiXzK1&#10;qWqNLNFe0S9xpxergMYqjHZoulJpHSPqtFAmHVGsZlEuqSaU2qpgQrWUdJGE6fWBBx6QZKJ9lOlf&#10;REsAVmKMzk5b6sqWNb+4YNsSAcQVpyBfS2nTEpkiV8F0ocj2pS99CUfW0xbHeE+I1gHL3nvvDWQD&#10;KZ9G51qsu+66/H8chCOZFmA+R2644YYIu6XktwmHq6xgU11Uhw1cQ2qMY8npQaAbEQgjduNVG3eZ&#10;WwJ/FPRhNW3plRaigEvlI/Tifu9733vPPfeUKFk2VX+Vij8jiVYt4bIUSirj1772NYtclnDZkotZ&#10;bLME4LCsJKF6CqNF6hRNVlknsgnrlG2WAxVb84z6br9/qwrdI8FOdxhR5dL68ocEwMdGRKTSiJDU&#10;1VZbrWWBl3r7lF3zDBWIpPPDRLoqP+vUBDAuYgv3FQ46MGUe5TvRnKDMUWyyQeh2XICD6u5l9WAA&#10;Diz5TdlV461e0aaEp7asITUSoHJMEOgxBMKIPXZBJ2I4mABnVDGxlRcTRVUxONV372t2xbKmtO9W&#10;MlFvmhOxmGe9l9HGCI2iGmFELamZNoWqJd5RLr33P/zhD7MQqmxQxs/oSrMs3zGibBbdOZFTc4QA&#10;0aVQXX35Qzbhj33sY6zHRSmkYX/729+mNLfU1K7aNy70xkyN7ItyrHd6Z4kTHnRTz4GOaCyokSZX&#10;IpsOOuigokAXrb06EbnaI66KU5AYLQ0OsXqwfERriNZdiSU8Na7EEd4bOayHEQgj9vDF7djQhsgt&#10;aZFJlI2S2cUS+IUvfEHoJiIpWuZ6663Hl8mzWF/qawhfppYrRZNBVfwIO62gWWZDCqIyeArVMv+W&#10;Ynjar+oKFXcpPVKASUWZA0ubImAcSduzVmIpWyPcF0W1LFhfDRDBWMVMHVEhqUy7EiFsvrTU4K4D&#10;4gD1/NSCl2/DQlv+UmWGLkgVxsQqC7KdUnyL8Rl6GNopJhYtZF9WenJYS8SsUXAlovaWKkhmANyi&#10;LYXfOnYDpeMg0CEEwogdAr6/u50aZdaL/njLSx15/vnni2GWoomBuA/pQzjpvPPOoyGVuj84b+g1&#10;pelAuAGf0eoq4PW18cYbV3sQJO2NykU/cwxuKCRRHa8RsbWCS1lBHaygAcPs7373OzQ88GLSoWVr&#10;qANOaUauxdiLjxWBw/pqMgx6/cGicCCeo0lX3E9BFOCqogKtd/fdd8f01aqiaJ4vky1X+XhMX28T&#10;8+kXaHi0peQ3dZD8LdmWJTx1avpuf9+tGX0fIRBG7KOL3UVDbaFMktP2GCHLEATRUHSq8uhqo1Pd&#10;7CzWVzxHr5Ly4SfKdKR6e/are8B8WigWQfopbIeqVIyTYmR+8IMfYBEBKQgYpanAjk4KH+uU0ZUJ&#10;VJI+dY3SJsAHdTEgD1rsm/2W8dNZ1lkszkhdqNiuNQOZWuE3CR577LEHPZJmWcov0J6dS9e0n5tW&#10;XA+NEw2zrxYo1llnHVFL9Owq3qfs111ZPZg7dmDJb4ZrdVnrYpTw1CH01y66eSJqEBg1AmHEUUOX&#10;EzuMQD2khVdP7ZUSfaN6WV0XRCf0uRKNgmyEyJb6O/IouB75FymLkk8EW37nO9+hdzI/oklH4tFi&#10;sLU5jGJKu1pmmWV8v//++ymISAg5tZglCygig/ggGW/pfJW2hxppmbhHqsOg2OE2GioZ2ELpfGyb&#10;iNlwELPoXMbSk08+mTaMiZG3ygn4kqF1am0OsXowVZj+Wq9oY/iCiYQm1RXKDl/gdB8EJhyBMOKE&#10;Q54OJxABrIlOaHKlT+SBDsv3HXfc8Vvf+lb5jiF4MX0RLkTXpDWK7eQjlN1RDkBOrKPKtt10003C&#10;ZMS/lIXAGFoxExIta4wUf57QTR3Zr3ehQFRYNkwH+GQHZolVRWFQDMT0iqOhCFLXeAGxFK8qryem&#10;Vy6ORiuyVBqGIVAicS0FkQqoZYojgm9p0xThm9/85kADqYEIZ3WKRNX6KSU8Na7ECbw901XjEAgj&#10;Nu6SRKAJRgBvsWeykVb9lpVMWjIj7WGApRSWPE76mXBQG1WSVicwR2qEGFdMiQutrySeFkdiTfZP&#10;TkR24P3228+/jJ9ifHgHsaP9GIuXEas5rKyUYg9i1pqskrJiCa1Uj9gR16JYvCjQlGor0V7pA9Vz&#10;9t13X1TaghvlVXSSRnwpBtKrrrqKN5TdmPUYxVJJ66cITyWtBSAnGP90FwSag0AYsTnXIpI0F4Hi&#10;12RmxEn33nsvPyVXXBGX6iazHi/6Tr/ET9UwUB36FApkp++I02F8dVyV9iOqBRZYoJTc85eMCJof&#10;omIXHRQIvCj9kebKE1kOcJZ27GGeVZBIa5bVtJPJ1yYKSY1ZnM3LSHICS4iUm0+tpNqyHu+00071&#10;ggbMuYY5xBrIaN5gcbaxFB9nMSlX35t7/SJZEBgZAmHEkeGUo4LA1BFg1UQz9dJotMyW9MH62Syr&#10;MuIFdlLgSulXjkMUJWwH79IFKYt0RPvpgjZaI9upUFVRtTgMqxU2wkwWRUGKZbEUX3zSHf0r84SG&#10;ylxM56OtCvMhD9emY9iEKbusr8y5KLYSjP7KOEyFRclUyYcffpjpmO6LaIkk8kibNNGyjHadCCte&#10;dLpOlU0oMU1lwWr5MxVlGqZxjaTsTm63INARBMKIHYE9nfYjAiUUCMfQ23jyRN+U4gaFO9laN9lk&#10;E8dgEZkb/qowQmPsn9I2ChXhFaf4gl1wG+rCPYiH3ZUy6jvtUJaI0Fz85Dsbqf2Y0jpWmFUSi1BV&#10;+qi/xBDxfSJaGio3p4ghGrBeKJF8pQJcZXrQYmmT/JQOZhYW41MqJNhK5YES0GQT8uMATtmBV7ew&#10;ptgiVl8ZKeUn7bmwps/yBY/WFdAwaD8+Jx0dcxixo/Cn8yDwLwTE9VAxP//5z6tgJ7ZFRA+1TI5g&#10;lUdPg6xy9qeG2bve9S6ewupf2ieWZQXlOLQT82mW2ZZ/FDUy/6JVeiH1kUNRssopp5yCophbqY+s&#10;owJrcSTy5vKk1VE0iUTLHFj3pxRGwIu6wKMst4Umy5pidfqU4qn3gS7PotqKdRJbVFdAySMKSfvo&#10;E7sX1mQ9VsQAeUcBzdPTdgTCiG2HNA0GgWlGgCFUFCv1qCz6gatEq/L8DUoeLa1XWSg4o9R7K6on&#10;BQur1TmynIgpi9ezZaPhidOpTKC+oCiJlUWHq3+WuJ5ROxErBq1UTNIa/vvf/37rbdUZlD4tjEjY&#10;bYuoTLiU2mpnZcIFBStxpYAWyy1VGKrQKEFMlQm3RBv5Oc1XKyf0LgJhxN69thlZ9yCgQrpSODQt&#10;Bkx0SDcajzd1iQ/COvI6mE95Gf2sQMJzlMj6WptW4VBPbiCK9DwOSERVD64hMO1NCSGMW2dQPE3P&#10;k745OgZFkGUh6zp9iry1oFiLAsqZagZgJtEiMPJGqyeddFLZX9GndFKKcov9liGafVheZhTQ7nl6&#10;2ilpGLGdaKatIDA6BLzcOe2804WDygNhFRzWRjq6jkZ91sAqQpqq02dpmZ22qiVU9aW+uSIJLfQ5&#10;UAGltDldUM9Yolir2rZ1XVOqZSngUG3MxazTgpUGAlIfQkWfgoxclIH227rqLIfHVGN0xD/q65IT&#10;24tAGLG9eKa1IDAaBNSEo9/IUJQmYbEOmpZadKNpqBnn0D6LVlfE4Zt89NFHy84qDKdew7aSmuH0&#10;rLPOaglkdTo24tQsIayFhChzWKolD4RptOwZIQyD2m+5S8nQooCy3yoeW19we2AXAowPPvjgyipb&#10;agpSken9Wqvrza6v06uKSNUpIxQ7h40fAmHE8cM2LQeBaUBArVRGPI5DMagiULxbp+HkLj90WAVU&#10;oZ968G0ZbvEmttCnWFbpofUoVsRjnkF7q+eBlJDdaaJPPZaVyOr22yqAiMH5qKOOUuWgJf6WDVku&#10;jSvbcolK7UA5oC2q84c+9CFVIFoct+Q0LtOm+mC7/Jo3VPwwYkMvTMTqNwSY9VSJE+cpmEXywxCZ&#10;8v2GTMt4B6XPFgW05RSsUymsyKaQEO1N8SAOziqKtSWNUr0FtmtW3NHxUEWfauEWV6gNNUpd9UW+&#10;jZyWypZbCdwSNFTtL6tattAn4hc3xLpQih8V7bnQPB26RD8l+3Oanpcw4jTBlYODwHghgAgpGVQK&#10;Lzh9qEEztSUyxkuCXmy3MCX6qYfXDk2fdRjkw6iBUPEQvqnTJwYqRWtLPmhb3J+Ym7QVfQoe9p3N&#10;WfqNlUzqZucip6glUU4tMcmIkDw0Y7mklV+z6M32y+qRk1qnz2K/dQCL8chtzr14v/xbGLEnL2sG&#10;1X0I0EW8qSXkWexC1RgrKU5tGcXuG1v3SDys/bZlKDI7FUAoO+uqJOIRaEPRLzxU3J8OKAkhlfuz&#10;8jUOzPIcArO6+1N9BmRftM9CnzZliSSSKvgwMHFFsy0FeyuxBdmq21APvi1iCzVisC1i132fJgfT&#10;JHZX3AVhxK64TBGyLxDgPrzhhhvKYh38iObyfTHsrh0k+pQHUsUKlXEwhFLysIXIYbTUMrhSGreF&#10;PlXOk3tatLTK+ImNFHy3BFg9eqgy+Y4cszp9lqVAMZwgoDp9Ft/nzjvvXK0SU2+/roa2sL47ViKp&#10;TJ4q5pap1uItXLmVwXZ0NueRD7C9R4YR24tnWgsCo0dAXEY1qbeGorCL0beVMxuGABJCny1CDUxf&#10;aTlA0iQLZ0v0kJ98kOedd16dPgsn8X2WwraOaQt9YkpBSWivqJ71wCIdiYiur0VahK/SWFvEJg8j&#10;syqAJddT/mupkSRmmNfTHEKDHa/bF0Zs2HMTcfoYAUsWH3300Qqqqfyp9ooiMr1nlerjyzttQ68v&#10;iF3OrNPnoLkrjhGTxa0oz7IlBkcADsrBPVUF9sp4q/YenhtFDI5wId0pt1vPVLES9VprraUcfNnZ&#10;EnlbsmsGBUJ+i7sdQS6++OJ33303+Y2xrOKCPosHV9F5nxV9Fsatr98ybRAPdnQYcewYpoUg0B4E&#10;xGgwW3mdbbvttj55oaSytafptNK7CLT4PjEirhqofVYG2zoSGEWlAmGxVQBOZbw1M1Pe1sFVDE7l&#10;RBxFDE6JvBUTq8puxaADK9/ixQ9+8IODGm+LBvn3v/+9Wi5GdadS8h59co4K4sWdDlM7iaiELNG2&#10;aviN3HIbRuzdByUj6zYEvClUV2GkuvDCC6mJVopgO+22QUTeRiMwqPG2LJE9cBPkVTeKVrzyyU9+&#10;UuBr+Vl3IvJQ4ryWvM9RaJ+D5n2y3CpeQXUeqH1WFX0HDgF9lmeqcCctWSBSRZmlQq9UYKFDRfUM&#10;Izb69o1w/YYAY6lIemE13jgiGgYtK9pvmGS8nUKADV/iR0vvbs799tvvgAMOGCgVLyYnYkkFqatl&#10;VUit4B1sVwipOEEr+lTHB5tOK32WuCEOzhLiVDaG3CpuyBJplOZSQX5qMFa172moYcRO3WzpNwgM&#10;gkDJ01955ZUZrCSHJbgmd0m3IDCSxBWVd37/+98PHBEibFl6pR52Kw1JkknL2pmjjhtS0rbu+FQy&#10;Xn2+k08+uewMI3bL/RY5+wIBoflsOGw7SnzxssiwLjUwswWBXkJgIH0q6muJ0GHH2BK/WvI+FR6q&#10;17wtCihzKKNo5R8dYe2eMOKwlyAHBIGJQ8B7wcK/5qrURK7E6667TsrXxHWfnoJAwxAQZVOMonW5&#10;6nFDJX93oNQocL311jPFrHJRsGNVcsikc7HFFmOGaVn2K4zYsOsfcfoeAYGmwhm+/vWvf/Ob3zzm&#10;mGNQY99DEgCCwIgQGInltmrIymtKRJWfleoZRhwR0DkoCEwYAiVP/yMf+YjgGtUs+TkmrOt0FAT6&#10;BAFcKPqmZbB0zTBin9wAGWbXICCaRvQB1wgulD19yy23mMB2jfQRNAh0MwKTu1n4yB4EehAB7g3V&#10;TX/+85/vtddeUhLvvffeHhxkhhQEGolAGLGRlyVC9TEC8i4Ur1EnWlzA6aefjh37GIwMPQhMKAJh&#10;xAmFO50FgWEREPzGWOowlWuskmhlqGFPyQFBIAi0BYH4EdsCYxoJAu1EwOrBX/va1+RU/eEPfxAv&#10;fskll7Sz9bQVBILAVBCIjphbIwg0DgHVsH72s59ZRsBqO8sss4yii40TMQIFgV5EIIzYi1c1Y+py&#10;BFhNKYjK/N98883PPfdcgmu6/HpG/K5BIIzYNZcqgvYPAhjR8gLKue2zzz7XXHPNlVde2T9jz0iD&#10;QAcRmGxFY5VsOihBug4CQWAgAvfdd59VAiTpizUdomx/oAsCQaCNCEx+6KGHLLTIURFebCOsaSoI&#10;jBGBt771rUr+eyo//OEPi68ZY2s5PQgEgZEgMOW88867/fbbkaLKp88884xi4SM5LccEgSAwrghY&#10;qs1s9cwzz8SL3/3udy10LitjXHtM40EgCHjupvDes8wsueSSkyZNuvHGGxdffPHgEgSCQGcRwH9W&#10;Q5WSuNBCC80000wWxLBYeWdFSu9BoOcRmLzTTjtx3f/jH//YcccdDzvssHnnnbcsnNjzI88Ag0CT&#10;EVDLlP2GhHREz+ag66w2Wf7IFgS6EYEpCy+88P777/+xj31MPNttt90mC2rRRRe1U0ZUN44nMgeB&#10;nkHgz3/+s6dygQUWMFWdfvrpP/CBD/TM0My5xS7ceuutzz77bLFR3XnnnWrX3XPPPQ8++OD9999f&#10;Fjo3LZhuuul6ZtQZSPMRmCTCe6655vJ57bXXnnLKKc8//7wliU8++WQ+xSxV2vzrFwl7GAH127be&#10;euulllrqpptuuvvuuxFGVy+CIUrIiEy7UeBdd92F9mybb745Xnzzm98smsEsfOaZZ/ZpRv65z33O&#10;JEBYw7LLLuvTtMCEwB5rpvfwFc/QOo7AJDaZVVZZ5Ytf/KKHTRFF65SS6fLLL1966aUzQev45YkA&#10;/YzA9ddfv+6666rituaaa5511ln0RctidCMgFD6EhwhXW2011enovpZBfsMb3mCAAhf+8pe/vPji&#10;i4IYqIMzzjgjrREFokYeHKuf855effXVPl/3utf94Ac/gMD222+/4oormsd3IxSRueEITJltttnO&#10;Pvvs9ddf3z23+uqrW5Lt8ccfd0cuv/zyJmsxWTT8+kW8HkbAlJRGdemll0rAkJ5oDWE80V3jZfm0&#10;0KNlrUQqUO8M58c//jFVT+zCueee+7vf/c7b5sknnxRGpECPgxXo8c7xxXgxqOPNzrGpaUGJ/ltn&#10;nXUuvvjifffdVwsOFnaERLsLk0jbZASmuNXIt8MOO5hznXrqqT/84Q/N1w488MCf/vSnCHLy5BS1&#10;afLli2y9jAANiTqFNt797nefeOKJL7300tprr91FA8ZqVnmkAq6xxhoPP/zw5z//eWou26k3DHa0&#10;c8MNN+Q1nG+++VDdnHPOaVJuv1GbCnz84x/3/vF9lllmkRhGcZSUqRG86Lv5OkcPpvzJT34iR0Xp&#10;17ypuujGaLKok8y2uLh33313ZplvfOMbpl0f/OAHTeJefvnlI488ssmiR7Yg0PMI/Pd//7ccDETo&#10;jc+cw6/RFUNGe1TDiy66CJ/RAtE5wykrqBwSdIjA6H+soGq38iAKWVhiiSWkRBsaBdGb54knnnC6&#10;T5zH9cjWivZUtvvtb3+LUx999FHEaQb/9re/nRuSe/WCCy740pe+VJbQyhYExoLApI9+9KMCu91h&#10;yrm5U9/0pje5Qd2I1MTumpCOBYWcGwSaiYB56lNPPWXdYBXduDa+853vND9PHx0iM6ohSMUlMDvR&#10;/4QI8RTisPe+972F+YYFHDXaaMbo8JZbbmFWpXT++te/fstb3uKLTE3/QkNTQgIx4n/913/hzmGb&#10;zQFBYAgEpphY/fOf/xTPttFGGzFWuGuFgTFZbLDBBgEuCASBziKAD5CinCg1azjetthiCybEzoo0&#10;bO+cfxyBHIdf+cpXxCisuuqqu+yyi8B1bxjWUcruCC2c3kW2ohyLPqVHrrDCCgytgv7M3VW5Y2Wl&#10;ID7wwAO622OPPQ466CAH+3dYCXNAEJgaAlMY8c3gzEBFf7mJee85LWyBLAgEgY4jgAwYCU1SGR4p&#10;SWauDa9cI3yUIVS0i0CE733ve7jwM5/5jID2BRdccCwhMIUaFdgS7qeCD9VQTA3tuVTaspDkj370&#10;Iy8ximMJUu34hYsAXYrAFG5qXGieZfIlsnmllVaaZ555unQwETsI9BgCTIKMgZxnr3nNaxAANz9X&#10;XGPHyOfHccjxKU1CFMKee+6JETkL21Xuo+JF1AgZ9i1ECxnbVVddJQb1E5/4BMV0rbXWalePjYU6&#10;go0TAlMUEeadthgb6zwn4jh1k2aDQBAYHQLMgDz9oiuZcJDNNttsM7p2hj2r1G5EumUZnPKlZRvC&#10;/0c2cUDiZSiyQmBMrDfddFOaXNurCuDFwohFa3z961+PESWM0RR9OeCAA3xZZJFFRuKqHBaTHNBv&#10;CEzine63MWe8QaCLEJBgsMkmm7AEKuNCWTz00ENHV7dFzCfrK2sQM6xPES6oRT6DKBVcKCkQ+Qkp&#10;oORp3wEi7FSKYUPCxILPEaRcCB4Wh6Ei33k0fZe+xVDJsXf88cez64pUZ+DFjtQ1uYMluWucNk5W&#10;klOdia38zac//WluRekZZvkqGyy33HLj1G+a7WEEwog9fHEztF5AwEv/mGOOQYR8/MiGAjRN5RXl&#10;Vl122WV0KUEuSr3Q3vAW/sBzryx8M2WKOTFGQXi+cFuqLEq7QoEMjyjHF6yJJnGhDAo5DxgUz5WC&#10;arIJ7ZFQgSDxovLIGpE4yHxK2mmSc3SXStdPP/200NYSiYqPt9tuO4mP8vfFnUZNHB2q/XzWFFkW&#10;/Tz+jD0INBwBepi6ZZQ2bn4rtXnRj7yA2UknnSRHXm6fIBfFUZW/oSBK+TdkTInh8CJGQbr2UwdR&#10;Y7FGKrHmX2qif5EcdsSCeM5PmqXDHIOBigZZys2ovMplKD/EkbIsJOBPgDOPGOTB3KiRtJIaJXsI&#10;SVVshLQiehp+cSNe0xBISZqmXZHIEwT+DwL8cMposAFKiJIorBb/SABCeBRB4S1UQ3RYND/nyu1j&#10;gMVVzKR+YjhciEsoixREvILt2Fd5Lh1jf3Eu+iKngh5JG7OVEzVoK3qkn5TIUpXt3nvvlYBPrRyJ&#10;nGM/pqizAlm5ErGjIYiHgNXee++NrcfeflroKwSiI/bV5c5guxIB1YapPiXZgKrHPzfsMGh4xx13&#10;nPDLD33oQziv+PPwFhMoPtMUfY7ZUywonttyyy2ZOnEYXhGcwn3IBCpipeQ5+O7Iwje+M5CWEjNO&#10;RD9aK4XZEOodd9zhyC9/+cu00gmr70EqQyMGbuZB9NO6kltttRX5zQZwOXY3XpQ/rk7NYa9IDugK&#10;BOJH7IrLFCH7GgEEc9ppp9HzvPEpi8pLDe0hYyylI371q1+1ghK7olwIBCZRgTqltgtzonKpNEX1&#10;X7AarQ5VIEjk51OMaPmO26inpcpo2cr3ciVoq8JncC2dkoGUqxInoVVMLJsZcws0nbBrVlRbXRsp&#10;vdB6dta2E5Ekd5MksvvF68LQp3XupJlRIvFlCHLCLlAXdRRG7KKLFVH7FAEhlJKjaGw777wzPuP7&#10;lwU/NSwYS4844giF36whhSSw4HXXXccvKM6lhF/agwvVwfEFK1DshoC1zoUVNdIXJYEoAIk4aWPq&#10;IcvHl5uPs3HS+9//frzb9qSLIYTk6WQERs/69Wl09EXKLq2Xgljcroy9XLAExuvWXETh6623njgj&#10;0UaSsGWJ9Om9lWH/XwTCiLkjgkDTEWCWVPmFJ+8//uM/mD3V5R9Cv+E19KKnrqEHy0jRJoWq4gO2&#10;RGnsEjDs0YLvZ5xxhhrZ7IqIk6YocLR8oVByH1Zb8SYWh2LZkAqjKOajiVrgkPqlium3v/1tRlq1&#10;Y44++uiJL3pVHKKWnbL+MHnwMcURSpRgdlT/MgiDkSJbImkNgcpIfibozTbbTGwqEt14441R5kRy&#10;edPvvP6TL4zYf9c8I+5CBGh4Mu2U7vzsZz977LHH7rrrrlMbhKLYFncT7Yml8J+CqFhBxClKoC35&#10;zo4qib6szXvIIYdMrR0UKMXQwWjY98KLJUL1zjvvxBxWa6J0sp1amAnT8HSiXoZKRlQpEBOMcQmX&#10;pa3S9oCDC/2kO3J5khYI6N9PenaZTBRDK7doySoxEMcbKdsy3Rp0AlaTvDHBF7EJ3SXWtAlXITIE&#10;gWEQUHzfq5xtsFS+HuJoAZ9SNag73IHyIjAZFqT2ydwQk+lFz6zK5kmJHHoZDaoSZ9t+++3Hs4hX&#10;UDLromrdVEl6GG2s2GCJhI0cQA1Fjf7S0cRfzlIWnMAYDs+JGFJD7pvf/CajqOoBlFepijJDzAz4&#10;EVmewVI4Hi/SIBlayQ86af7SGX23aoca63XNeOIHlR4nHoEw4sRjnh6DwDQj4EUvBJTJlHIjbGRq&#10;57N5KnhNY5MCwXhIU1S9Rcilaqhe9DTCEqfKZuhIlDm0HEJUWBo5COuH2ck5V1GFdvzL5IinKa9Y&#10;syPrFBZG1LVB2ai/NMIdd9xRTQMWUWqiqQDfKmMvq7J1M4TX+gtHUmcpjgCh/iJO43U84gfy5Zdf&#10;7jsSpWpP8wXLCd2JQBixO69bpO4zBDAivx1uUxeGlmYbFACRlsJJKIWSDVTwd5joSuqg7H6r3Ii6&#10;9N5nL8UZdLthl1qkHTJCYoV6X1inOB3LTiZHn+gQcQpmoTgqbdqRi1OSESmILJ+IjfGzFGi1WUjr&#10;xz/+sYT9T33qU4Rnf2YQZlu2upaQVGZe5lZadcGNDm3g55xzjsheoUwijzBi8ZV2ZFzpdCIRCCNO&#10;JNrpKwiMEgHanqQLn4yZtJapMaIXOgUOK6AlWYwS1TnD6EDVAklORJnIgxY1rI6oL+Enom9aGNGJ&#10;ldpUdERUxKyqZRKOcoRjPq2oiVdffTUVmTwov2qSRvurX/0KL6p1wM+K/1AdS68BiuMFlBxK+iLP&#10;qAkE1izLjAipNYE47LDDtt12W0XMfacEVyw7ZnnTQBMRCCM28apEpiDQgoAXsYwLxsn3ve99SoaK&#10;lhwUIvslWvAaSq7AhVx6mA9PIMVyPBcaZ9vI3WN0PhTS0heaZJstOznqfArVKXVqGB47eO3or3iL&#10;O5MMfIGVJPRj3zliUSAiRIdI0bjotZZUlEaCC2GCMs0h/GWPRbjU98GLmBW/cjT6S8suRJkEZOtJ&#10;BMKIPXlZM6heQ8CrXLwMHhLSieRUKB10hFRD4SGib+Tmr7LKKqeccopERskYX/jCF5SwkSnByFk8&#10;bUJIRlJoTQ4fErXVu2OQrHyZ0i3IhnExhwbRbQehFy8q2BVj8RGaPahUoFAA/qMiSwhB5C2yYVBj&#10;gczhhx+OHR1Z1F/LjFANkT1bK7WbLRqbisFhiD7hhBM0MvIpRQfRSNejQCCMOArQckoQ6AACkgi5&#10;67z0+cBYUKcmgRQLeoylmrjThFliKbmMchMVv5aEIGaEkoThvPRHkniHMxzGElvvTpQK2igeRF/Q&#10;g6BW5kfKaKdWlyv9snNSDQWRsnPS8JQ2pfaJOBUjs//++4s+HeKy0YZph2JwfIoPKiqjfAy5HGrc&#10;cCLSFG0ClBTS00UH7oB0Of4IhBHHH+P0EATagYBAU+sG01SERwoJmZqagvOoRyiQ3obMRNNYVh5P&#10;eOPLvpCnT9G0ttRI6JDUYkyQItNifQR26r0ojkUMsvG9lYrb7RjrNLdRGBFvUZGVMsB/8kBoeJyg&#10;ElfEJXFwUh+HbVe0EU0Rg7KpOlGqBvRo2Grc4EXaOSQZVBWxs/THsK3lgK5DIIzYdZcsAvcpAnQ7&#10;djx8hnW8oIuKNnDjZbSCvGgRJj4ORe90JdYkXajlRvVhHrTTC12QCMVOI8MaAKVbtKikGJF1lKrk&#10;3OKuE7DDqFvKwXTw8tCMURoyw4gq0dCnV111VQuAKNg2rVVMoW1WQTmmF3LNGqZpgRpAwnbYV0tH&#10;HRxpuh4nBMKI4wRsmg0CbUaAjkJBpPMhHpViZBwO2gEzKdpjwOQhQ4SciFyGMg1Ei8hbp0t50aNJ&#10;BliZeSrgoEmbI9lUHaBoqhLhTKwyPfTi7b/55puj2FLjraJPNCmIplouyl+UsLJcVJuHPbLmio5I&#10;LRbyiulNHSQjSkA0M7DGsnCbkTXzf47iGS0RSYb53ve+l31YEddFF13UHvRvpIk7HQWqDT+lY3b/&#10;huMS8YJAAxGQaE9r4eiSX1gqtE1NSE5HZID2aEs4UjpdqfyJCxEq26m/JCoIRlUWfOiRDlrsm7eS&#10;pijNY5NNNlEEQCwPkynOtrjxTjvtNMHQoUOkhaJKRVZp+HyoQn6UHTcboB3KOBRrM/KVlov8JgFo&#10;3iyEdiiXkVZtrmAnJMGIbiGTSm8TfK3Hu7usjzjeCKf9INA2BKziZHkjqglXomQMWuDUml5//fUt&#10;ai83H4NSa+TO86LZRItwkglAlU6gdIsvFEQGRhQrNtUX9IY/OAXxB8MgOmEI1SOFiaZl4z7kruOr&#10;Y4a98sorMZDIHWLIZKdfinFFjW0b8IgbYswspIjmJd2LqWEvpUaLr+Fz9S+y5IXF3CNu8t+gzTqt&#10;nI2AVZMJ8b1goXz7LgQXehbMGnlrObIrEIiO2BWXKUIGgVcQoPYpP0b/84pHjbvtttvQuMgRpFCK&#10;MSlLG/KHOZFySctBZqhLHRw/kRy7qNc9pVP6geORB30U2yFCLsNqZUR2VHuK+bRsglYk8zGuUsgY&#10;FWU4jCSApb2Xk45IeNE99Dmhoaga61N/i++QVieJUyUaLligDd11KU+jqI2RmiuYFoiggQnjM65F&#10;qIhfidSjjjqK5h0Fsb3XsQmthRGbcBUiQxAYEQLyLj75yU9S7HCbNzJv30hOu+iii/j8sJdT0Iaf&#10;3vvibsTLCNKxX/CIREYE6bu3vC8UUOoRxsWpNCE/MbG8PUZR+iKeQJN0MgoT+hTJgkIwIgqR+Sc4&#10;cyRStfGYsj4iOqQI0g5xv0+ezhJPWwZLWiQnXqalX+xuQoD2Cguiw5JP4jDqsrRLYwQOEEBHOZbX&#10;KHHFBGJaQ3XaON40NX4IhBHHD9u0HATajABVzOuYmiLQQ1Ualk/UOPI+zj//fCTBlIrDuBJlsuMD&#10;b3zWUZZAvjfanlWTNIj2qv0srlQrXSMVllUtIBvUgiapTTgDnYg7LbE2X/ziF1kUqZgjl2rsR2JE&#10;9lJjwWoch6KE9thjD07N0jK7Mc8iRyCbMBpzGHuyT8xX/I4szJyphQVNCAqPikUyZI3AysBNGiR3&#10;onzkSi2eeD147CilhZEgEEYcCUo5Jgg0AgFZE7iQ5dN7WRik9/i0RovUh6GYtbBMFlR6Hv8i26Bg&#10;GUVT0Z49VCLRN/7Fl5hDEI1QUtxDg0QP1E3xnEjFTqE0quFIWxS9gookRA5rnGwvmqTCcJje/IDw&#10;Bx98sMiXKjsCuys0Q2yRtKAb2DV3LKMo4jeEUvJGfXMEycpKNZTHiQshQDtcdtlllbCJdtjey9eo&#10;1sKIjbocESYIDIWA1/Q+++xj6T5OPpwklxz9tBEyZkOGwVK2VG4GArjnnntoorx0+I/rsWhROAbB&#10;4MLSddlDDxOTKbWD7mgdiTZKNWxTGJHA9FTuQxn6EvMRmNLe6M28AQuqp8M0Kp8EgHyBlEIpGf5i&#10;NGYNNi54IlSQGpc0fLZfoUNCiuRyOIymiBSNcWAduGFlywHdhUAYsbuuV6TtdwSk2x999NHS8IWb&#10;iu20JsPEIIJLrA5BOyy1Q1lKv/Wtb1Expf1RVZlYsYjsRkswcnZix4mRqvSCEUGBj5lwqXcSKLkV&#10;8aLcCfqcbHrhReDChdInyIY+qXpcoYJIS7gNFdORnIiIX8Yn5ZiKjAjFChlpR1Z8nEgA09f/IuBm&#10;yhYEgkC3IKC0GK3lE5/4hBqeCnk3RGz2UsyBSLALwymv3kQKhqexNXspqhZ5xF6K8Jh5aXiiY2zF&#10;p2gPUlSSzXdaLMszDFX0FolqYoER2VpZkmXfi1bFiBM5hPTVEASiI2Z6FAS6CQHxpdQaL3fr2e63&#10;334CSZogPYuidD12VJkhsh1QtcJpI1lboy3Ci3yhucqVtEiFfBLG5IMOOmittdYSIyMWRmlT7kCh&#10;sLRDFmAq4NZbby0wFW2LA3IW9VcLeLQKxmmLVGmkGxEII3bjVYvM/YuAUizSG8SFWvNPLAyVqCFZ&#10;cVx3EjaoVpIm6YvMpxYUHGE98bFcTlMEzk4EfM0111iqAtspoyMKhkPRT5mUEvZ5B80hxKBivsTF&#10;jAXtnj83NWt6/hJngD2FAAsh7jnttNNEeXjdMxVOUx2W8cMC5WBoKpe8DvkJ3HgiY4nHxThOnE23&#10;o5tiODxnonDmmWcKrkHDe+21l6BZMaJEwoWCYthyxfsAqlNLc4wf7Gm5vQhMQ02j9nac1oJAEBgF&#10;AkqxeLmLn0QzNKHR1bAeRb8jOQUPCdqktLFS4ipExXQp0EbEStuLYgsWVWqAVKJpBIuyl2I70T1i&#10;R0ciao4JAoMiEKtpbowg0E0IUIwkj8saFOpJ6VGPtGkpAeI8UaBiN6JUxNrwJopzoT7SFxdYYAEq&#10;Iw1y1KZLdUql4dP5NM4KKr5UlogIGuqgmFJm0mkqWdBNFz6yTggCsZpOCMzpJAi0CQGqIa1IdRg0&#10;IMEOtfjSprbb0wxDJRYs60KodsbAaw9nnp30Rfulw9PnVN4hvMBOobO0SaxpoeMWCzDNUsiMjYeS&#10;/mfg0gqpyJIoKKPK69jDhixYVFq9pIvQYXsuYR+3Ekbs44ufoXcnAjLH0QlNi6POwg6ibJo2DoSn&#10;FqgEf/xnjQhkhg6lyeO/FVZYQcCn/HelAIR6yoJAluI/RcdgUEFDasfQ/3CbdHtOU0fKqZAmgSwp&#10;mtbW8Ncll1wioV69HgSJVlmSpXzQR5uGQ+TpOgTCiF13ySJwvyMgiuTb3/62NZ5UV8E9EgyaiQgO&#10;Q1roiqhqhCoIJ01euTjxqNZp4nRkAj355JNRo0+sydYqOob9EynyC0ovUYAUszrRwkzquNIUpUzY&#10;KIWYVZlWBLnvvvv63kwEIlXXIRA/Ytddsgjc7whgRATDGolXONKGWCWxaUgRW91tRVDvvPNOZWKU&#10;oEOQlF37aX4S5BWoo1PSCOmU4mX23HNPtKq4jO9OoTVarwrLShxU33WcQlibBlrkmUgEwogTiXb6&#10;CgJtQEBwDSJRy02sinT4ww8/vKpq3YbWJ6oJQ2BEVTiGCZTWSAvEkdtssw0vo/R5Dkh8L3GCv5BB&#10;lYuRM9Iah1bYaFok0UQBln4mAoEw4kSgnD6CQBsRKCtgIAnrLlnjUE0WEadtbD9NBYG+RSD5iH17&#10;6TPwbkWAm43x0LrBlCqVyfzs1pFE7iDQMATCiA27IBEnCAyHQFnPnQdRpTR02Pbk9+H6z/9BoGcR&#10;CCP27KXNwHoYAbl3ysGI0pSGwSHXwyPN0ILARCIQRpxItNNXEGgPAuItZTJIbLd0HwtqexpNK0Gg&#10;7xEII/b9LRAAuhABi8lZ3ki4qQIu0RG78AJG5IYiEEZs6IWJWEFgCATk5yFCS9gfc8wxV1xxRbAK&#10;AkGgLQiEEdsCYxoJAhOKgOJtStUsv/zyt956qxyMCe07nQWB3kUgjNi71zYj610EVPiUkqjet7UA&#10;xZ0m3LR3L3VGNqEIhBEnFO50FgTagoAFHy699FKRNVdddZXin362pdk0EgT6HIEwYp/fABl+VyJg&#10;DcK3v/3tymH7olKo4tddOYwIHQQahkAYsWEXJOIEgREgoC62FQGl58vWt+KSVZNGcFIOCQJBYBgE&#10;woi5RYJA9yFANSzLKqmLfdFFF1EWu28MkTgINA+BMGLzrkkkCgLDISBDf9ddd51vvvksBWWVXWvz&#10;DndG/g8CQWB4BMKIw2OUI4JA0xAQXGpxXVXcHnnkEUtBURmbJmHkCQLdiEAYsRuvWmTudwT4Dq0U&#10;aG36a6+99pprrrHEYL8jkvEHgXYgEEZsB4ppIwhMOAJiaqyyixoPOuggy9BPeP/pMAj0IAJhxB68&#10;qBlSPyDw4IMPWhzRGvQLLrhgP4w3YwwCE4BAGHECQE4XQaD9CPAd/vKXv3zqqacWW2yxW265pf0d&#10;pMUg0H8IhBH775pnxD2BgPjSueeee95551XRbfrpp++JMWUQQaDDCIQRO3wB0n0QGB0CM8www/bb&#10;b3/55Zf/5Cc/mTRp0ugayVlBIAjUEQgj5n4IAl2JgPT8Qw899Pnnn7do8JJLLtmVY4jQQaBhCIQR&#10;G3ZBIk4QGBkC66+//qyzzko7fOCBB+aff/6RnZSjgkAQGAqBMGLujyDQlQhY9UKB74UWWmjDDTc8&#10;7rjjunIMEToINAyBMGLDLkjECQIjQ2Dy5FceXgtfnHXWWfPMM8/ITspRQSAIREfMPRAEeg6BHXfc&#10;cbnllhNfgxqXWGKJnhtfBhQEOoBAdMQOgJ4ug8DYEfje9753ww03/M///I91g4844oixN5gWgkAQ&#10;CCPmHggCXYnA7LPPTu6ZZppp1VVXtfxFV44hQgeBhiEQRmzYBYk4QWBkCDCW7rzzznLzL7vssh12&#10;2GFkJ+WoIBAEhkIgjJj7Iwh0JQJqfB9//PGPPvrobLPNZpXErhxDhA4CDUMgjNiwCxJxgsDIEFhx&#10;xRV32203KYmLL774Qw89NLKTclQQCAJDITDp5ZdfDkJBIAh0HQLKfK+zzjr8iE8//bSg0+uvv77r&#10;hhCBg0DTEIiO2LQrEnmCwIgQUL+NvXTKlCkSMJJ9MSLIclAQGA6BMOJwCOX/INBIBOaYY44tt9zy&#10;xRdffOGFF6RhPPLII40UM0IFgW5CIIzYTVcrsgaBOgIia/x86aWXfFIWA04QCAJjRCCMOEYAc3oQ&#10;6AwCzz333J577vnxj398zjnntPxFZ4RIr0GgtxBIZE1vXc+Mpm8QuOKKK1ZeeWWLBm+00Ubvete7&#10;Nt10U3bUvhl9BhoExgWB6IjjAmsaDQITgIDIGhn6EjCWXnpp5dwmoMd0EQR6G4EwYm9f34yuZxGQ&#10;of+BD3xgu+22sxTUFltsIcSmZ4eagQWBiUIgjDhRSKefINBuBM4444xTTz3VosGy9RNZ0250014/&#10;IhBG7MernjH3AALzzz//2muvPd988+FC6fkl4jRbEAgCY0EgjDgW9HJuEOgYAvfdd5+yNXfccQd7&#10;6bPPPlsWEM4WBILAWBDIUzQW9HJuEOgwAqowrrvuultttdVcc83VYVHSfRDofgTCiN1/DTOCPkaA&#10;E/H888/nUPzb3/7WxzBk6EGgPQiEEduDY1oJAhOMwDzzzLPGGmvwI1oxODriBIOf7noVgWTo9+qV&#10;zbh6HAHRNDL0Z5lllieeeGLeeee9/PLLcWSPjznDCwLjjEB0xHEGOM0HgfFBoASXykr0Keh0fDpJ&#10;q0GgvxAII/bX9c5oewaBpZZa6lOf+tRqq61micSLLrqIptgzQ8tAgkCnEAgjdgr59BsExoTALbfc&#10;cthhhzGWWg2Kjqic25iay8lBIAj827+FEXMXBIGuRMCKwUymTz75pAz9yy67LPmIXXkVI3TDEAgj&#10;NuyCRJwgMDIEKIVrrrnm+973PjW+mUxnmGGGkZ2Xo4JAEJgqAmHE3BxBoFsROPfcc3/xi19I0l9h&#10;hRW6dQyROwg0CYEwYpOuRmQJAtOIgPptkvRvvPHG1DWdRuRyeBAYBIEwYm6LINDFCAg0pSOutdZa&#10;8SN28VWM6I1BIIzYmEsRQYLAtCDwxje+ccstt1xkkUVmnHHGSy+9NOsjTgt4OTYIDI5AGDF3RhDo&#10;SgTuuuuuM8888/bbb2c4XWKJJbI+YldexQjdMATCiA27IBEnCEwLAujQ4fEjTgtmOTYITBWBMGJu&#10;jiDQxQhwIm666abHHHNM/IhdfBUjemMQCCM25lJEkCAwLQg899xzLKVCTM8666xddtklfsRpAS/H&#10;BoH4EXMPBIEeQkBK/uqrr77eeusV7TB+xB66thlKxxCIjtgx6NNxEBgLAkrVyNC/+OKLGU7H0k7O&#10;DQJBoEIgjJibIQh0MQJsp8sss4xFg+eYY44uHkZEDwLNQCCM2IzrECmCwKgQYCy99l/bM888M6oG&#10;clIQCAL/i0AYMXdDEOhKBFhNZ5tttphMu/LiReimIhBGbOqViVxBYEgELAWlZs0+++zjqPXXXz9o&#10;BYEgMHYEwohjxzAtBIEOIGBlxOOPP/7www+fZZZZ1K951ate1QEh0mUQ6C0Ewoi9dT0zmj5DQBoi&#10;asSIfTbuDDcIjAsCYcRxgTWNBoHxRiDLP403wmm/DxGYcuCBB/bhsDPkINDtCMw555yPPfaY7IsV&#10;V1xxgw02sGjwdNNN1+2DivxBoLMITEqsWmcvQHoPAqND4Je//OU666wz99xzP/zww8stt9wVV1wh&#10;1mZ0TeWsIBAECgKxmuZOCAJdicDjjz9ObrZTOuLpp5/elWOI0EGgYQiEERt2QSJOEJgWBBQ1vfLK&#10;K3fYYYcoiNMCW44NAoMjEEbMnREEuhKBF154YcYZZ1S8bfPNN3/b297WlWOI0EGgYQiEERt2QSJO&#10;EBgZApRCfsSVV1757LPPvu2220Z2Uo4KAkFgKATCiLk/gkBXIvC3v/0NF/785z9Xzi3LBXflJYzQ&#10;zUMgjNi8axKJgkAQCAJBoBMIhBE7gXr6DAJBIAgEgeYhEEZs3jWJREFgBAgsssgia6655gwzzCC+&#10;ZuONNx7BGTkkCASBYRAII+YWCQJdicB111130UUXqbDx7LPPXnLJJV05hggdBBqGQBixYRck4gSB&#10;IBAEgkCHEAgjdgj4dBsExoaAoqYaSJTp2FDM2UHg/yAQRswNEQS6EoGlllpq1VVXfcMb3jDbbLPN&#10;PPPMXTmGCB0EGoZAGLFhFyTiBIGRIXDzzTdfdtllcvP/+c9/brfddiM7KUcFgSAwFAJhxNwfQaAr&#10;ESiVvq0G5fOMM87oyjFE6CDQMATCiA27IBEnCEwLApMmTXL4q1/96mk5KccGgSAwOAJhxNwZQaCL&#10;ESiMmC0IBIG2IBBGbAuMaSQITDQCJdZUhr7Imj333HOiu09/QaAXEQgj9uJVzZj6AAFrBRulMt8i&#10;a0488cQ+GHGGGATGHYEw4rhDnA6CwHggcOSRR6644oql5emnn348ukibQaDfEAgj9tsVz3h7BIGP&#10;fOQjV1555dprr23FYFmJPTKqDCMIdBSBMGJH4U/nQWBsCJxzzjnf//73GU7H1kzODgJB4BUEwoi5&#10;D4JAVyKw7LLLVnKnlltXXsII3TwEwojNuyaRKAiMAAEFa/bbb7/Pf/7zjp1jjjlGcEYOCQJBYBgE&#10;JllNJiAFgSDQdQistNJK/IivetWrnnnmmeuvv3655ZbruiFE4CDQNASiIzbtikSeIDA8ApIubK+4&#10;PSa/8gjfd999w5+TI4JAEBgOgTDicAjl/yDQPASmm266IlSpWfPv//7vzZMxEgWB7kMgjNh91ywS&#10;B4EnnnhiiSWWWHjhhddYY4299967SkwMMkEgCIwFgfgRx4Jezg0CnUFACbeVV175j3/84yyzzPLk&#10;k0+KsllllVU6I0p6DQI9hEB0xB66mBlK3yBQnIi24kdM9kXfXPkMdHwRCCOOL75pPQiMEwKFFFU3&#10;5USMH3GcQE6z/YZAGLHfrnjG2wsIzDXXXDvssMPMM88ssmbTTTfthSFlDEGgAQiEERtwESJCEJhG&#10;BKRbHHfccU8//TRG/PWvf/38889PYwM5PAgEgUEQCCPmtggC3YqA9HxW06eeesoSid06hsgdBJqE&#10;QBixSVcjsgSBkSFQnIjPPvusmBq8OLKTclQQCALDIBBGzC0SBLoPgde+9rUqfePC5557jvSJrOm+&#10;SxiJG4lAGLGRlyVCBYEhEeBHVNSUjrjooou+5z3vQZABLAgEgbEjEEYcO4ZpIQh0AAGGU2E1t912&#10;2+WXXy5JvwMSpMsg0HMIhBF77pJmQH2AQFXmu9Q1zRYEgkBbEAgjtgXGNBIEJhQBCyJOP/30uuRH&#10;TIb+hEKfznoagTBiT1/eDK5HEeBH3GyzzWaYYQbjy8qIPXqRM6wOIBBG7ADo6TIIjB2Bk046qZhM&#10;b7/99llnnXXsDaaFIBAEwoi5B4JA9yFQ/IilVM2LL774wgsvdN8YInEQaB4CYcTmXZNIFASGQ+DR&#10;Rx91iII1PuNHHA6t/B8ERopAGHGkSOW4INAcBITVrLrqqoq3SdLfcMMNmyNYJAkCXY1AGLGrL1+E&#10;71MEyirBKn0/88wzl1xySZ+ikGEHgXYjEEZsN6JpLwiMPwLFjzhlypTx7yo9BIE+QiCM2EcXO0Pt&#10;GQSq5YKN6NWvfnXPjCsDCQKdRSCM2Fn803sQGA0C0RFHg1rOCQLDIRBGHA6h/B8EmocA92HRDgXX&#10;HHjggc0TMBIFga5EIIzYlZctQvc5AkVHfOyxx/75z38eeeSRfY5Ghh8E2oVAGLFdSKadIDBxCJRl&#10;EUs+4pxzzjlxHaenINDTCIQRe/ryZnA9igBj6frrrz/jjDP26PgyrCDQGQTCiJ3BPb0GgbEgcNdd&#10;d5177rnFm2gdjLE0lXODQBCoEAgj5mYIAt2HwOOPP05oFU19quLWfQOIxEGgkQiEERt5WSJUEBgB&#10;ArPPPjvz6VZbbTWCY3NIEAgCwyMQRhweoxwRBJqGwBNPPEEkkTViTc8+++ymiRd5gkCXIhBG7NIL&#10;F7H7F4GSemF76qmnfGZxxP69FTLydiMQRmw3omkvCIw/AhUp6ipV3MYf7/TQLwiEEfvlSmecPYOA&#10;hYJnnnnmnhlOBhIEmoNAGLE51yKSBIERIfDCCy+89a1vdajFEX3OMsssIzotBwWBIDAcAmHE4RDK&#10;/0GgYQgwmUpGJNRrXvOaU0455R3veEfDBIw4QaBbEQgjduuVi9x9jsCkSZMeeOCBXXbZ5brrrutz&#10;KDL8INAuBMKI7UIy7QSBCUKAjlgia6abbjrp+dNPP/0EdZxugkCvIxBG7PUrnPH1HAKFDidPnlxq&#10;1hRvYrYgEATGjkAYcewYpoUgMKEIvP71r1955ZWlIQqxQYep4jah6KeznkYgjNjTlzeD60UElPn+&#10;1a9+9eSTT1r7Yq211nrta1/bi6PMmIJABxAII3YA9HQZBMaIAMMpHfHpp5++7LLLUOMYW8vpQSAI&#10;FATCiLkTgkCXIVAia9ChVP2YTLvs4kXcZiMQRmz29Yl0QWAAAkUpnDJlSvknpJh7JAi0C4EwYruQ&#10;TDtBYEIRePnll/W3wgorJNZ0QnFPZz2NQBixpy9vBteLCEjMN6zCiHfffbesxF4cZcYUBDqAQBix&#10;A6CnyyAwFgSk5K+66qozzDCDRrgSw4hjATPnBoE6AmHE3A9BoMsQ4EcUYio9n710mWWW6TLpI24Q&#10;aDACYcQGX5yIFgQGQ+Dxxx+3W82aZ5555pFHHglIQSAItAuBMGK7kEw7QWCCEChV3FT69llFnE5Q&#10;3+kmCPQ0AmHEnr68GVwvIkA1LDqizznmmKMXh5gxBYHOIBBG7Azu6TUIjBqBYjUVU+MzyYijhjEn&#10;BoGBCIQRc1cEgS5DYLHFFquspmHELrt4EbfZCIQRm319Il0QGIDAVVdd9elPf/qll16K1TR3RxBo&#10;LwJhxPbimdaCwLgjILLm0EMPFVMz00wzbbjhhuPeXzoIAn2DQBixby51BtorCJRY0+eee66sfdEr&#10;w8o4gkDnEQgjdv4aRIIgME0IPPHEE5UfMbGm0wRdDg4CQyMQRswdEgS6CYGyFBSJS/ZFImu66eJF&#10;1sYjEEZs/CWKgEGghkBJRqy2MGLujiDQRgTCiG0EM00FgYlAYP7556+0w1lmmWUiukwfQaA/EAgj&#10;9sd1zih7BQEm09///vdGo9J3FMReuaoZR1MQCCM25UpEjiAwEgSqoqZq1iy33HLveMc7RnJWjgkC&#10;QWAkCIQRR4JSjgkCDUKgkKLtj3/845/+9KcGSRZRgkCXIxBG7PILGPH7DAF0KLhGoKkMfesj9tno&#10;M9wgML4IhBHHF9+0HgTai0C18AU/opbjSmwvvGmtzxGYfNNNN/U5BBl+EOgiBOaaa64ZZ5zR4oj8&#10;iOgwjNhF1y6iNh+ByZdccknzpYyEQSAIFATuu+++hx56KIyY+yEIjAcCk/fcc89DDjlkPJpOm0Eg&#10;CLQdgSeffFKbGNHndNNN1/b202AQ6GcEXvEjfulLX7r66qv7GYWMPQh0CwIl0FRYTWHEBNd0y4WL&#10;nF2BwOS1117bfPPGG2/sCnEjZBDocwQKI7788ss+40fs85shw287ApNf/epXW1Zml1122Wuvvdre&#10;ehoMAkGgvQg89thjGixlvmedddb2Np7WgkCfIzD57LPP3n777WebbTarjz744IN9DkeGHwQajsDj&#10;jz9eSZhA04ZfrIjXdQhMPvbYY0899dRVVlnl4IMP3mCDDbpuABE4CPQVAnU/Yhixry59BjsBCEze&#10;YYcd1l13XT0xn95yyy3HH3/8BPSaLoJAEBgdAsWD+NJLL/nMcsGjwzBnBYGpIfCKN+KEE0644oor&#10;+BE/97nP3XDDDRdddFHwCgJBoJkI3H333eJLxZpyczRTwkgVBLoXgVcY0UwTKR522GG/+c1v6Ijb&#10;brttVUq4ewcWyYNATyKgipvt2Wefffrpp5dffvmeHGMGFQQ6hcD/q2v6/ve/n+3Uk/aGN7yBN/Gn&#10;P/1ppwRKv0EgCAyBQJmtlljTv//978EqCASBNiLwv5W+qYnXXXfd+uuvb1XuLbbY4oILLmhjN2kq&#10;CASBtiBQGLH4Efn+29JmGgkCQaAg8L+MWGynJ5100r333ivP6cILL4ztNHdJEGgaAk888QSRSnxN&#10;ImuadnUiT7cj8H9Wg2I73WabbTDizDPPbGC77bZbtw8v8geBXkLAJDXZF710QTOWpiHQuj7icccd&#10;9/DDD2+22WaHHnooffGss85qmsSRJwj0LQJlccRKR0w+Yt/eCRn4OCHQyoieMbbTr3/960hRlx/+&#10;8IdL1ahsQSAINAGBemQNl38TRIoMQaBnEGhlRANbc801i+10iSWWYEc98cQTe2a0GUgQ6GoEnnrq&#10;qcKC008//Rvf+MauHkuEDwINRGAQRiRlsZ2uuOKKkjEsT3rTTTc1UPSIFAT6DYHnn3/+L3/5i8Vq&#10;xJoy3sRq2m83QMY73ggMzojFdsqPKB9jxhlnXGmllWI7He8rkfaDwLAIVCbTF154QeWaLI44LGI5&#10;IAhMEwKDM2KxnX7605++9dZbjzjiiF133fWMM86YpnZzcBAIAm1HoBSsKTriiy++GB2x7QinwT5H&#10;YKqMCJdDDjlk9tlnf8973nP44YfvvvvuKWTT5/dKht9xBFhN2Www4nTTTTfPPPO89rWv7bhIESAI&#10;9BICQzGicbKdnnPOOUJs3v72t//sZz+76667emnwGUsQ6C4E6IX8+hhRnr6FvtlOu0v+SBsEGo7A&#10;MIz4tre9zbqJjz766Jvf/GZBp0cffXTDxxPxgkAPI8Bms8IKKyy44II8iClY08MXOkPrFAKTSjmo&#10;oTeG0xlmmMH8dK655lp66aX32Wef4c7I/0EgCLQfAYGmlmxbbrnlhNgstthiHsy4EtuPclrsYwSG&#10;0RELMmynl1xyCVuN+JqLL744ttM+vmEy9E4ioLS3CouWSHzHO96xzDLLhA47eTHSdy8iMCJGlAt8&#10;7LHHXn755TvvvLNQN2n7vQhFxhQEmo4AxyFGPPnkk//rv/7rzDPPbLq4kS8IdBsCI2JEg9phhx3W&#10;WWedW2655bLLLvNpYeFuG2nkDQJdj8Dpp5/OeWGh4GuvvVZmVNePJwMIAg1DYKSMWGynv//97/Gi&#10;1UpvuOGGK664omFjiThBoMcR+O1vf6vm8JVXXmmcSb3o8Yud4XUCgWlgxLKA4kUXXcRu8+tf/1rm&#10;fhZQ7MQlS5/9i4BkRIPnTVTXNIzYv/dBRj5uCEwDI5KBB/FDH/rQwgsvPN988/3oRz/iVhw3wdJw&#10;EAgCrQjcdttthRFTsCY3RxAYDwSmjRFJoAj43/72N1+WXHLJP/7xj1lAcTyuStoMAoMiIAnKftFt&#10;FMSyrHe2IBAE2ojANDNiKQJ+4YUXvvWtb+XepybKkWqjQGkqCASBQRHgpDAZ/ee/NkvTZDWo3CdB&#10;oO0ITDMjkqAUAb/qqqssF8Wfse2227ZdrDQYBIJACwJUQ+sjKqnImzjbbLP5GYiCQBBoLwKjYUQS&#10;lCLgVk/861//KtZGHY32ipXWgkAQaEEAHS600EJl+QuVvlPFLXdIEGg7AqNkRHLwIKr9/d73vtd3&#10;hU8ffPDBtguXBoNAEKgQePrpp++44w6floKSqp+CNbk3gkDbEZhE29Oo6LXSdJl4etiq522WWWYp&#10;e8oB1SKl9tAO99hjD6vScG9stdVW3/jGN9ouXxoMAkGgIHDffffJBrbqBR1RheFTTjnlne98Z8AJ&#10;AkGgjQhM8oxpjq++NGoG6tNCM1Ufzz77rO8+Cyn6q3wpe+acc87VV1/9q1/96pZbbqkk//77799G&#10;4dJUEAgCFQJCu9dYYw3lhYXYmMKqMJzgmtweQaC9CExShmbQ5S8KERbmK18qmqz/hUqFmx544IFi&#10;bTbaaKNtttkmVU/be4XSWhAoCKi2v912202ZMuX+++9fdNFFMSJNMeAEgSDQRgSmyogj7OM73/mO&#10;MvybbbYZOvzpT3/K6CqJOA/qCNHLYUFg5Aice+65//mf/ynKlG3GCt5f+9rXUrZm5OjlyCAwEgQm&#10;33nnnZXJdCQntBzzvve9z3KJG2+88S9/+Uspw48//vh3v/vdUbSTU4JAEBgaAQ+XksKS9D2zN998&#10;c3HwZwsCQaCNCEwWEXP00UebfqrcfeO/Nu4Kj5yNceaRf22FMn3SCFv6nnXWWU888USlh61fKvqU&#10;AdbibSlk08YrlKaCQIWAZ/D555/3U1ZiYk1zYwSBtiMwae211xa9pl0BbDz2KM3mi6moL1yGpXDU&#10;xz72MStAlfptn/jEJzbYYIO6KI899tgPf/jD888//93vfrdl23zKUFx22WXbLm4aDAJ9i4D4tX33&#10;3XfDDTc0fxVlesEFF/QtFBl4EBgnBCZZa03x7p122kmSk/LBsoBtIk59qhRlQvqnP/1JYZr5558f&#10;HS6wwAK/+c1vTjvttMKRFS+Kf3O8IJ0vfelLok+vu+66z3zmM+JO5RGPk9xpNgj0GwIHHXTQYYcd&#10;xnfIfvOBD3zgBz/4Qb8hkPEGgfFGYMrcc88t7deUUwEazCfnic2Ti+Kmm256y1vestxyy6lfitho&#10;jQjyH//4x7zzzksFlGhx6qmnfvvb3/adqx8jUiVf//rXy+XgTbz88sulKjp4vfXWG+8BpP0g0CcI&#10;WG3m0ksv3Xrrra+//nqVFPNw9cl1zzAnEoFXrKZ8gffeey81UXi3WhgYTiUaj5zZ6KGHHsqaevbZ&#10;Z2NEfKk2DV3QdxS49957y83HfPjvwx/+sBCbsngbk87SSy8tB2PVVVdlONXCRI4nfQWBXkVgzz33&#10;VCVqr732+vi/tsMPP7xXR5pxBYFOITCZr16YKN1OyKj0iV/84hdCbHgQTUUlPyE/WcDq2oipEURq&#10;inrwwQfz6mNHn/TI73//+5/97Gf9ixF953dcf/31b7nlls0339yqwtTE4nrMFgSCwBgREGuqBY8e&#10;Bwcvxhhby+lBIAgMRGCK4hdPPvmkx+yBBx6g5FH7TEXXWmut7bffnq9CjQx63iKLLGK/LMO77rrr&#10;2GOPffOb32wFqF/96lfUSvx3zz33aOFTn/qU0JtvfvObrKarrbYaHr3hhhsuu+wy5LrMMstkLbfc&#10;fEFgjAiICf/73/8u08nMdd11100JtzHimdODwEAEJqMx2qFgmfe85z3o7YMf/KBlnvDfwNhutbxF&#10;u2HQ3XbbDcP5fsQRRyBRZ/n5kY98RPGar3zlKxz+m266Kf3ygAMOYIOVzpGVMXLnBYGxI8Cd4YHy&#10;AHo8fR97g2khCASBFgQmiSb1mNkrfMbG+MmDSE0ciJRSbXS+L3/5y29729s4+QWmeiwphVyGCy+8&#10;sPhSgaaLL764mew555yj6jel86ijjuLwEHTD4oo4g34QCAKjQ4D/wrMpnJuTnpuD836llVYaXVM5&#10;KwgEgakhMLksK2NDh3/+85+5/ZZaaqmBR3/ve99Dh5gSHfqXV5/hVDDqRz/6URGn9igrJRNxpplm&#10;ks7BtnPCCSecccYZ+JJCKRhHzCqnYy5DEAgCo0OAY0KMGw+iR5X/Iu750cGYs4LA0AhMZoERSloO&#10;+sMf/sDth+dazjEnxW2qeCteWv7i2JfXj0SpiUJVhZ7aSReUQSxlSojNJz/5SexIZVx55ZWR5Xzz&#10;zcceG1LM7RgERocAHdHkVRU3z5pouJQOHh2MOSsIDMOI4kK33XZbldscx/KpGBuOrJ/jL/5CthpV&#10;hqv9LDbiSD2fSNEjavbqs2x0xNNPP108DiMPUhSGw9BaShLzMmZumzsyCIwCAYaWYs6x9oU5aFnH&#10;NFsQCALtReCV7AsKnMR8z9vVV1+94oor1jsQTSP1gjOfvbQea+O7WPBSqoZaKaO/qImFFH3ZYYcd&#10;1DtFt7ISBdf87ne/u/3221/zmteogNreAaS1INAPCJRKUiagHj0TzeL7zxYEgkB7EZgsHEYVN3n6&#10;9DzpFi1rkIpE5S+09uGga5MiP48ondLSiaauhQsrXlxooYWk5ztXfI1AVmUYlT8VoZo64O29hGmt&#10;HxBAhwynRvqqV72KjljqfWcLAkGgvQi84keUfahROh/SUrOt6qAlmqbsL2ZPSRdlbRr65e677z77&#10;7LMXRhy4UTpPPvlkxd7EmqJVZVEVR73mmmvaO4y0FgR6HgEs6IkrQXBZCqrnL3cG2BEEJjOKlvBR&#10;wTIiYl73utcVOQZG09iJIyUa3nrrreUY/OcRxYVlK3W9K8NpnR1lKApJ/e1vf6s+nBWGxfLI3+jI&#10;gNNpEOhGBJhhqIlmop4yn6ViYrYgEATai8DkQZsbNJoGHaJJD+Qpp5xS2A4dXnzxxVwaFSn6UpFl&#10;nREdydSz6667MsxSQ5WC0wUjansHk9aCQK8iIPuiTDdph/z6ydDv1QudcXUWgUEYUcSpkmzEqkfT&#10;SLEXFKM8G7+g1PtKF/zJT34iT7HOiIPaTisGtT7GF7/4RQtoqGijSniJcc0WBILA0AgwlqqJYWbp&#10;03fexCAWBIJA2xFoZUQU9a1vfYsdVcnvKprmpJNOUsWUbidPg+WTB5GT30T1r3/9q5Wk6nRYvg9K&#10;iiWVyqftuOOOM9XdbLPNhKQqw9H2UaXBINBjCDz00EOlSpRcJkFwA4ss9th4M5wg0BEEJjNdojef&#10;Fl0TCKrEjGdP6KnHrwjE/ye/UAKi2t9+SjSUiegUs1S5GVIv/NVCii320sKFFR0WUrS8ongceqel&#10;NmwdGXw6DQLdggDfhII1fBa8D4omdovYkTMIdBcCkxWUoRGqLGMhCzX1N9lkE/VLla3x+BmJ7AtG&#10;URZOKyCWgXkyTVExohxhITaOVOa7xNfUo2xa1MTCgtXO8pPqiRQ5F0X0lJVusgWBIDAoAnPOOScu&#10;FKddHsxsQSAIjAcCk6xBKvmXCRRdySBEb1aGYpw577zzWFBl7rOUvutd76r6ps/tsssuDKoWipKJ&#10;oRiN6NNSLrz69MVGffT0ls9qo3pWm1N8176oAWQs71gk6ngMMm0GgW5HwAI1X//61wWmMa5wN6gh&#10;3O0jivxBoIEITEZ+iy666Bve8AamGIoajdDyv0qYiq+x/O/+++8vWaIuNweG5RJ5EJ2oAD8aq6uG&#10;9UyMFtvpQMNpUSs94XyKSr4deeSRLLcNxCgiBYGOI6CMMNsMm0opF9xxeSJAEOhJBCajvT/96U+Y&#10;j0b4wx/+kMuQLdRihyhK6j1DjUSouqGGifVjH/sYFdACF/YrRlNYcCAvVpbSekxNizex8imKQT3/&#10;/PPVEydATwKdQQWBsSDAT+EpW3DBBVllPDVjaSrnBoEgMDUEXtERmUBV8b7tttssXmF1X4RHC1TL&#10;BuFhPoZNnxUpMnWaqCK2e+65RxVv7o06Hbbw4sCg0zo7Fjos27HHHqs1Ya6ci5i4FKzKFgSCQEHA&#10;c+fx9KTcfffdcSXmrggC44TAZBZLvsMlllhCcM26666LGj11HjlE6LN4B30voW6EkCxx2mmn8Q6i&#10;Uhzmc6B2KCKuMp9OjQLrdFgUR3mKwnyk/At85a0sKcnZgkAQgIA5onpSfPzMNm9605uCSRAIAuOB&#10;wGR0WDbWGAqfTMG99tqrUGBhwaIpVj+vvfbaH//4x0q+bfWvbVAnYn1nYbuBPsUWpiwHWFVR2XHF&#10;cYTYqI8TTXE8Lnna7EYESqVvod38iAnM7sYrGJm7AoH/x4iSC4XMKJaIFMWOWtq3xIhW2mGJC7V5&#10;MiUsKtttxUS8WFf1Wtix0hQHxtQM6lksh6233nolf//973+/dTkuvfTSLHzTFXdShBw/BHCh586D&#10;YDEZQW1WVRu/vtJyEOhnBKaIqUFdhaKwILPMnXfeedhhh4nzrpgMQMWZ//DDDzOZ4kV2m1VWWaUA&#10;N9DPr53yly9lmxrEjz76qJpwlk4UZSrMlcnUGo0WU7REuLmwEnFK5DCf8msyFvXzdcrY+xkBSqGc&#10;3fvvv59339Mn8E1weD8DkrEHgXFCYFIxjbKLCjoVVmoT5624Gs5DlggSX5bNRBVTSpaQQUinlMhf&#10;lZLCecWsWmUlDvxSlE71biy4aJ4rkEdQq77EC9hP3RTg44GvxmkpY0TIhIsRRdyYI2+xxRaYcpyA&#10;SLNBoLEIeEzWXHNNj4zUYY+AuhlCwRsrbQQLAt2LwCt6IekLgZUNNdLbFPXeeeed99hjj0KKtDdL&#10;OMmjt19dm1VXXXXJJZeshl3YriLFOjvSAq2GKFjm5ptv5qq85JJLHMwoKipnueWWE9GDC6VeqIDT&#10;AiICVh/O8681Z2lfhvLcc8/NYJuijt17w0XyUSBgEinq7ZZbbmG2oR2Kx5b1NIp2ckoQCAJDI/D/&#10;GNFB8n9lBLJS0g75CM1GxbmsvvrqokmZMa+66iomU5Sm3jcNkk21pV08V8Xj4DB8Rh0855xzVAx3&#10;LpZFY4jQQon8lNTBgRQ4NUbUwh/+8AdvBFYjDIqJLXGsyGpZjjFbEOh5BBQQ3mijjXgWRMAxz5ib&#10;vvOd7+z5UWeAQWDiEfhfRix9W6FJYItPod42VdyUaqOfLbXUUsq2ISQFbioPYl3cStdk5DSllWhP&#10;sfMMq6/hLDYfjKsSlXxH60mNZJyVjogRy/E0VGoreSwmpRff1dYRfTeS1nJMEOheBO66664NN9zQ&#10;w+jpY26x2raC+907nEgeBBqLQCsjFkHNSZWwkXroC2VOdqAnkIJIOZtvvvkGDXLBiFgKlVIoZWjg&#10;QsRJ18SFWijxossvv/znP//5UTNikY0iK4X/3nvv1aYKc6yvQoE+85nPmDUPq3c29jJEsCAwBAKe&#10;RIxoLugxdLdzQ/A1BLEgEATajsD/Y0SPGR1O0oWYF7GjuM13rIYFGSeRDRJSDfyoo45iL0U/VEY6&#10;HHakorGjCnv5zW9+o2g4RsSXtEkuQAZSFKXZwqAodoUVVvjsZz87RkYsEJxwwglsR7yb2kfGCgKY&#10;PvNu8juSR0iOanNtBysNBoGOIMCXIStJrJll2krcaT0GrSMipdMg0JMITJLkcMwxxyA/X4R9osCf&#10;//znrDQIRtoTMmMCFW5TUiy4BjkLRb6VVTJkTfi31Lgp8TKKzpjJltqk1YLDBTiMaA0Naz8dcsgh&#10;I4FyoNW0fha1VZEdufyicph5pfOjRoGyZW3xkhlp6RwcufXWWwvS430kT0JVR4J8jmkaArJy6Yie&#10;R0YatzobTO7kpl2jyNMbCEwSwCah4pFHHkEhrDFlFSeBMKhR/VIuQEQiKMZGcRRuU/yFnBnf/e53&#10;zVhpgfRC1lGqpFWiTF3lS9DPBiqCo2NE/Q66nnDFiJtvvjl5jjjiCMIbi7eGwuVlTWOBeagazaNJ&#10;WizC9pOE9tN3USlqNwShQ44pWc92tqz10RuXOaPoagSYQ9Ry8kjyRGBH9puk53b1BY3wjUVgElaQ&#10;ZShoBQtS+xCe6SeDZ1H+fIqvYbQR883m+bWvfY0WKOaTWXLFFVdEHqhFILgFpLCgmqiUNp8Tz4gF&#10;33XWWQejE893Pkv2JRZUrw/JJByi6JwSWRVoLdTuzYIpfXGANw7Wt99Oh8FBaxw2pgvlu09EyzOK&#10;RDWFrfGryUHJBkGrZhW+Oxcs7MaNveoRrLsQMPvcd999WXFMPSmIEpmSgNRdVzDSdgsCk5gWvfRL&#10;ZRm5hjfccIM3PrWPs/COO+7AfN7+3u8llV6ZN4qjn9XwEMk4MaIuMKtsSFVsBqJZdMRTTjlFuYC6&#10;MC1H1l8cNEUJJDjeJ47EZJYR8Ok7nRJflkJZhTULIOVL1SYo+HLqXRAPU5Y91b8mFlqzRx6LFUK8&#10;yMq/5Ui0CsySi4KAi4SlBkJhaEei86oXmFNq/XRkMVCX72Yw/irfCVmOKUZje0pJWFeqqg1rXFX1&#10;r7B1tzyfRU4XsSxH8+c//5nn3uMZRuyuKxhpuwWBSdLkTTwRmxWDGTZpfhiROjjCuM1pYkQp9p5t&#10;CRjlNc0e6/QKqYF1vbkAMdAFF1xQvReqg2Uoas1rQnbjQKynViK8vp4GOhT4Ktm56Ihlow5a99Hp&#10;SAvl4EtE4os9FGLCYE1/2V9KTSJXLOWYUtmglET3V1WyoJRKL37W8sXxfLGFvfg+S791ri3l9CqR&#10;cKQey8+Wv7wiKwDrLZi7EMnxLiJRy7mFgOtYeau6BHzGZWf1ksXZnMFFwup4p9cLzOJvwtCJq8br&#10;/+qdDKXBSjAD0R27dDml3njRzltkQ+dVSetqxlCOKRhqgUHCTwzhE1UUNHTEcs7sUVYxM+dzaaox&#10;OquaQJhSFDHKnhIUXaYmvhiyIZDNXWGPiWMFZjnA8WWWU2YnVYGnAgUhgVDBTmBTJZ8FtPLTF92V&#10;4+uA1C+Hf/XLL2D1UOe6Pz/+8Y8r5AafxNfU75l8DwJjR2BScU54cRxwwAGe8JZwmCE6qFiHJie2&#10;Ba1uueWWRx99tNcTK+uOO+7oPeINJXjV8+yLtxuFSZVwj3FRYvbcc8+vfvWrQ3QhxYKCRcJBj6HY&#10;eYl46YwchZaZNYVY8kb1Wq+/hlranNqUfKA7hwPVO8773RvWGHGelyaGoDV6Y/riPYhZS3kgQ/Am&#10;9XKECTEwn9dfWeXAFfGe9elneefatOb4wtCl+p09fmrBz7K/jKIimGIlLmt7Ff3SVvbU3852EqBQ&#10;SClyW+m+FWEUIq9vQ1SsrQ6rM3ELow994YyoMnEP1M6dW5RvpRtAqpQE2JEESA1E9JabTXcq17vx&#10;CpM5voBZfalmG1X71RcedBNEB1P08asv1eyhnOVI18JlhVj5S0ElvWu8TIxcU107XTtkc/UJVqFR&#10;TQKcq5xhUffrc8RCyZ4Rd6maGEbkWjPbUBPFfhfDvs9yZ2rZYOtzOzt1WiU+lbuiHFxNCFpmvU6v&#10;V72oWivzqpZHoPgI6lewOsDwDbbl+PKzuuWmRv8jf5ZzZBAYDwQmicZ0B7tB3cT1Diq9ZIheK1I0&#10;b/UK9th4ijwnlIzyevLEei+UyWwp1eZFUJ6N8khUSlLppeU5aTlg4L91++2gD+dA4VsaGVaAqoVu&#10;tFOVcnrVEOqDRZ9FHyr6U2HccqS3szc7Xqz2IPLCoOWAQpZ2FlNt2YNsqprvRWkuIcpacy/punTn&#10;s4hRDMvlEjvGLVROdx/qyL8ox1/FTK1xrTmsdF20cJuDGc+xDmuBuZeb2dyLmZ2nTTj0hRdeqFm+&#10;gCK5rp3u3PLKtkfjZZZQlNoyIyms4I4t2nOliLt7iw5aWA3zFfuB1qQh8V4XtIsR236HUbUrC7Zn&#10;wc/KMMA9j7O1VlfT68Rfetlggw1QoCMddtBBB3EiQkn7FsFomaBUumb9nh9oGKj/2/J90GlHXcL6&#10;I1D03XoL1ZNlpGVmUP+3nFvNRepNtZgfylmudTXZrbjcfv26gkStGi//1p0I9WfcX2UuUo73s+UN&#10;0PIOqc8qtMlJNOgYy856y6Xx6uDKBlDtySRgiHuvOX9N+sY3vjGoNMNaTeu3KVec6bCbCe15Mhdb&#10;bDH3WVlhqjlDjST9iUA1b6vzcQVF3cBelPvCYYVLWsyShcuLouP2NgUsKnU5pe6yLUZjD4WdRTMu&#10;fFz6Le0XY6zv3ry61qYGdVHYmsZZdM3zzjtP0sWCCy5ID7b/xhtvlLDPgoojpRGXWUsRo/B9NbQy&#10;R6n0+EJgZYJSRKrPcsq4ii2hTE3KifaU0ZWflZmhBHIPNBJUru4x3mxTo+epNTvE8VObFgw6h6i3&#10;b6alTlB9T8sLrQoOKMfU/4VP0fsHnl7p6PXj6zOA0lT1r2mE26DY2KuO/FumceXgSsEob93q3GJp&#10;GHoSAIdyfN3ZUfU1kMirCWXLkFt+unNajBZdQQeD16wZ492c04NAEGgIAi0+dYxbmS6LhHUiH7in&#10;MG55CRaduBzjte5EL9PisbYVa0SpmIEPys9ixK7+LUZmP4tZXguE0UixSJXZgxO1WXkNSptlZTpf&#10;isG/0Hnposwzil5edVTtH2jYqCwZxYah2cqEUNopwyk7q59F7Opn+TJNXoDS7NS2aZ0BaKceYVCa&#10;HdhIcbIM3XU1Yyint/BWy08EWZ9JDHFwPXKwEqDleJYSd0iZAtaJvPwsTrHiHWv51wF1nc0YhQ3W&#10;zZwtGl2xBLiIJUdgCKoOIw59t+TfIBAEuhWBgbOB+tu8/Fs8Ami7+lmNtnjuK4trsZBX/5a187By&#10;UdSKX6D613sca1YUVSi/HGB/iRWo+NX3Mleo2LqKKSsSFiGrxlkvCIMnCk+XoIESKGCA9VEX10Zd&#10;MEfWRzHwZ8vBJSSwfgeMJHpg4u+YgfODQWUYdObxf5T7Zg5v4gFNj0EgCASB3kBgaE9BSwoZcsXQ&#10;FfHXLQEVH1cW2hIfUKHUYqj3s4oPcIyWy6TBd4xezAnVASVy0M8SjuBfZFTFOlQ/y79V7EJ9GlGR&#10;t7Uf2LeLb6LIVo6vfhZS99MxVbR/xfQlKKHMKqIj9sYjkFEEgSAQBPodgYFWgYJIZTquAgnr+0sk&#10;IKOrf8OI/X4PZfxBIAgEgSBQEHglqCxbEAgCQSAIBIEgEEbMPRAEgkAQCAJBIDpi7oEgEASCQBAI&#10;Av8/AtERcy8EgSAQBIJAEIiOmHsgCASBIBAEgsD/j8D/B7cmU/ifmYpWAAAAAElFTkSuQmCCUEsB&#10;Ai0AFAAGAAgAAAAhALGCZ7YKAQAAEwIAABMAAAAAAAAAAAAAAAAAAAAAAFtDb250ZW50X1R5cGVz&#10;XS54bWxQSwECLQAUAAYACAAAACEAOP0h/9YAAACUAQAACwAAAAAAAAAAAAAAAAA7AQAAX3JlbHMv&#10;LnJlbHNQSwECLQAUAAYACAAAACEAl0FV3gsGAAAjEQAADgAAAAAAAAAAAAAAAAA6AgAAZHJzL2Uy&#10;b0RvYy54bWxQSwECLQAUAAYACAAAACEAqiYOvrwAAAAhAQAAGQAAAAAAAAAAAAAAAABxCAAAZHJz&#10;L19yZWxzL2Uyb0RvYy54bWwucmVsc1BLAQItABQABgAIAAAAIQDdnl0d4AAAAAoBAAAPAAAAAAAA&#10;AAAAAAAAAGQJAABkcnMvZG93bnJldi54bWxQSwECLQAKAAAAAAAAACEA42fMKXtwAAB7cAAAFAAA&#10;AAAAAAAAAAAAAABxCgAAZHJzL21lZGlhL2ltYWdlMS5wbmdQSwUGAAAAAAYABgB8AQAAHnsAAAAA&#10;">
                <v:shape id="Picture 19" o:spid="_x0000_s1043" type="#_x0000_t75" style="position:absolute;left:952;width:28797;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JCbEAAAA2wAAAA8AAABkcnMvZG93bnJldi54bWxEj0FrwzAMhe+D/gejQm+r0x1KmtUNI1AW&#10;ygZL28OOIlbjsFgOsZtk/34eDHaTeO97etrns+3ESINvHSvYrBMQxLXTLTcKrpfjYwrCB2SNnWNS&#10;8E0e8sPiYY+ZdhNXNJ5DI2II+wwVmBD6TEpfG7Lo164njtrNDRZDXIdG6gGnGG47+ZQkW2mx5XjB&#10;YE+FofrrfLcKPsoIVkk6Vp/F7dKc3namfH1XarWcX55BBJrDv/mPLnWsv4PfX+IA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EJCbEAAAA2wAAAA8AAAAAAAAAAAAAAAAA&#10;nwIAAGRycy9kb3ducmV2LnhtbFBLBQYAAAAABAAEAPcAAACQAwAAAAA=&#10;" stroked="t" strokecolor="black [3213]" strokeweight="1pt">
                  <v:imagedata r:id="rId29" o:title=""/>
                  <v:path arrowok="t"/>
                </v:shape>
                <v:oval id="Oval 40" o:spid="_x0000_s1044" style="position:absolute;left:14097;top:15335;width:373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haMIA&#10;AADbAAAADwAAAGRycy9kb3ducmV2LnhtbERPy2rCQBTdC/7DcAvuzKRFWomOUqWCLXRhfHR7yVwz&#10;wcydkBlj/HtnUXB5OO/5sre16Kj1lWMFr0kKgrhwuuJSwWG/GU9B+ICssXZMCu7kYbkYDuaYaXfj&#10;HXV5KEUMYZ+hAhNCk0npC0MWfeIa4sidXWsxRNiWUrd4i+G2lm9p+i4tVhwbDDa0NlRc8qtV0J/+&#10;wtfqeN6sfurvj/z3VJjuMlVq9NJ/zkAE6sNT/O/eagWTuD5+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6FowgAAANsAAAAPAAAAAAAAAAAAAAAAAJgCAABkcnMvZG93&#10;bnJldi54bWxQSwUGAAAAAAQABAD1AAAAhwMAAAAA&#10;" filled="f" strokecolor="black [3213]" strokeweight="1.5pt"/>
                <v:shapetype id="_x0000_t32" coordsize="21600,21600" o:spt="32" o:oned="t" path="m,l21600,21600e" filled="f">
                  <v:path arrowok="t" fillok="f" o:connecttype="none"/>
                  <o:lock v:ext="edit" shapetype="t"/>
                </v:shapetype>
                <v:shape id="Straight Arrow Connector 46" o:spid="_x0000_s1045" type="#_x0000_t32" style="position:absolute;left:15335;top:18954;width:708;height:15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v8IAAADbAAAADwAAAGRycy9kb3ducmV2LnhtbESPQWvCQBSE70L/w/IKvekmpYhNXUUs&#10;0l6NQTw+ss8kmn0bsqvZ9te7guBxmJlvmPkymFZcqXeNZQXpJAFBXFrdcKWg2G3GMxDOI2tsLZOC&#10;P3KwXLyM5phpO/CWrrmvRISwy1BB7X2XSenKmgy6ie2Io3e0vUEfZV9J3eMQ4aaV70kylQYbjgs1&#10;drSuqTznF6MgX3+GsP9OD4cBtwX54fSTpv9Kvb2G1RcIT8E/w4/2r1bwMYX7l/g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Qv8IAAADbAAAADwAAAAAAAAAAAAAA&#10;AAChAgAAZHJzL2Rvd25yZXYueG1sUEsFBgAAAAAEAAQA+QAAAJADAAAAAA==&#10;" strokecolor="black [3213]" strokeweight="1.5pt">
                  <v:stroke endarrow="block"/>
                </v:shape>
                <v:shape id="Text Box 1334" o:spid="_x0000_s1046" type="#_x0000_t202" style="position:absolute;top:17526;width:1162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A76BC7" w:rsidRPr="006410BB" w:rsidRDefault="00A76BC7" w:rsidP="00A76BC7">
                        <w:pPr>
                          <w:rPr>
                            <w:sz w:val="20"/>
                            <w:lang w:val="en-CA"/>
                          </w:rPr>
                        </w:pPr>
                        <w:r>
                          <w:rPr>
                            <w:sz w:val="20"/>
                            <w:lang w:val="en-CA"/>
                          </w:rPr>
                          <w:t>Fig. 2-1</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v:textbox>
                </v:shape>
              </v:group>
            </w:pict>
          </mc:Fallback>
        </mc:AlternateContent>
      </w:r>
      <w:r w:rsidR="002F786E">
        <w:t xml:space="preserve">Saturate a clean lint-free cloth with </w:t>
      </w:r>
      <w:r w:rsidR="006B0E4A">
        <w:t>VDC Approved Cleaner</w:t>
      </w:r>
      <w:r w:rsidR="002F786E">
        <w:t xml:space="preserve"> and clean the areas of each door as shown in </w:t>
      </w:r>
      <w:r w:rsidR="00961464">
        <w:t>(</w:t>
      </w:r>
      <w:r w:rsidR="002F786E">
        <w:t>Fig. 1-1</w:t>
      </w:r>
      <w:r w:rsidR="00961464">
        <w:t>)</w:t>
      </w:r>
      <w:r w:rsidR="002F786E">
        <w:t>.</w:t>
      </w:r>
    </w:p>
    <w:p w:rsidR="00082671" w:rsidRDefault="00082671" w:rsidP="00D81F26">
      <w:pPr>
        <w:pStyle w:val="ProcLevel3"/>
        <w:numPr>
          <w:ilvl w:val="0"/>
          <w:numId w:val="0"/>
        </w:numPr>
        <w:ind w:left="720"/>
      </w:pPr>
      <w:r>
        <w:t xml:space="preserve">When cleaning with </w:t>
      </w:r>
      <w:r w:rsidR="006B0E4A">
        <w:t>VDC Approved Cleaner</w:t>
      </w:r>
      <w:r>
        <w:t xml:space="preserve"> follow</w:t>
      </w:r>
      <w:r w:rsidR="00D056F5">
        <w:t xml:space="preserve"> the manufacturer’s directions.</w:t>
      </w:r>
    </w:p>
    <w:p w:rsidR="002F786E" w:rsidRDefault="002F786E" w:rsidP="0084471F">
      <w:pPr>
        <w:pStyle w:val="ProcLevel2"/>
        <w:numPr>
          <w:ilvl w:val="1"/>
          <w:numId w:val="18"/>
        </w:numPr>
      </w:pPr>
      <w:r>
        <w:t>Wipe the cleaned surfaces with a clean, dry, lint-free cloth.</w:t>
      </w:r>
    </w:p>
    <w:p w:rsidR="002F786E" w:rsidRDefault="00A76BC7" w:rsidP="00D81F26">
      <w:pPr>
        <w:pStyle w:val="ProcLevel2"/>
        <w:numPr>
          <w:ilvl w:val="0"/>
          <w:numId w:val="0"/>
        </w:numPr>
        <w:ind w:left="720"/>
      </w:pPr>
      <w:r>
        <w:rPr>
          <w:noProof/>
        </w:rPr>
        <mc:AlternateContent>
          <mc:Choice Requires="wpg">
            <w:drawing>
              <wp:anchor distT="0" distB="0" distL="114300" distR="114300" simplePos="0" relativeHeight="251729920" behindDoc="0" locked="0" layoutInCell="1" allowOverlap="1" wp14:anchorId="3B9A36C5" wp14:editId="26340281">
                <wp:simplePos x="0" y="0"/>
                <wp:positionH relativeFrom="column">
                  <wp:posOffset>-3298825</wp:posOffset>
                </wp:positionH>
                <wp:positionV relativeFrom="paragraph">
                  <wp:posOffset>288290</wp:posOffset>
                </wp:positionV>
                <wp:extent cx="2975250" cy="2194873"/>
                <wp:effectExtent l="0" t="19050" r="15875" b="0"/>
                <wp:wrapNone/>
                <wp:docPr id="197" name="Group 197"/>
                <wp:cNvGraphicFramePr/>
                <a:graphic xmlns:a="http://schemas.openxmlformats.org/drawingml/2006/main">
                  <a:graphicData uri="http://schemas.microsoft.com/office/word/2010/wordprocessingGroup">
                    <wpg:wgp>
                      <wpg:cNvGrpSpPr/>
                      <wpg:grpSpPr>
                        <a:xfrm>
                          <a:off x="0" y="0"/>
                          <a:ext cx="2975250" cy="2194873"/>
                          <a:chOff x="0" y="0"/>
                          <a:chExt cx="2975250" cy="2194873"/>
                        </a:xfrm>
                      </wpg:grpSpPr>
                      <wpg:grpSp>
                        <wpg:cNvPr id="5" name="Group 5"/>
                        <wpg:cNvGrpSpPr/>
                        <wpg:grpSpPr>
                          <a:xfrm>
                            <a:off x="95250" y="0"/>
                            <a:ext cx="2880000" cy="1983756"/>
                            <a:chOff x="0" y="0"/>
                            <a:chExt cx="2880000" cy="1983756"/>
                          </a:xfrm>
                        </wpg:grpSpPr>
                        <pic:pic xmlns:pic="http://schemas.openxmlformats.org/drawingml/2006/picture">
                          <pic:nvPicPr>
                            <pic:cNvPr id="3074" name="Picture 4"/>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933133"/>
                            </a:xfrm>
                            <a:prstGeom prst="rect">
                              <a:avLst/>
                            </a:prstGeom>
                            <a:noFill/>
                            <a:ln w="12700">
                              <a:solidFill>
                                <a:schemeClr val="tx1"/>
                              </a:solidFill>
                              <a:miter lim="800000"/>
                              <a:headEnd/>
                              <a:tailEnd/>
                            </a:ln>
                            <a:extLst/>
                          </pic:spPr>
                        </pic:pic>
                        <wps:wsp>
                          <wps:cNvPr id="217" name="Text Box 2"/>
                          <wps:cNvSpPr txBox="1">
                            <a:spLocks noChangeArrowheads="1"/>
                          </wps:cNvSpPr>
                          <wps:spPr bwMode="auto">
                            <a:xfrm>
                              <a:off x="1308100" y="1751981"/>
                              <a:ext cx="412750" cy="231775"/>
                            </a:xfrm>
                            <a:prstGeom prst="rect">
                              <a:avLst/>
                            </a:prstGeom>
                            <a:noFill/>
                            <a:ln w="9525">
                              <a:noFill/>
                              <a:miter lim="800000"/>
                              <a:headEnd/>
                              <a:tailEnd/>
                            </a:ln>
                          </wps:spPr>
                          <wps:txbx>
                            <w:txbxContent>
                              <w:p w:rsidR="001B7A20" w:rsidRPr="00040F1E" w:rsidRDefault="00040F1E">
                                <w:pPr>
                                  <w:rPr>
                                    <w:sz w:val="18"/>
                                  </w:rPr>
                                </w:pPr>
                                <w:r w:rsidRPr="00040F1E">
                                  <w:rPr>
                                    <w:sz w:val="18"/>
                                  </w:rPr>
                                  <w:t>0.0</w:t>
                                </w:r>
                              </w:p>
                            </w:txbxContent>
                          </wps:txbx>
                          <wps:bodyPr rot="0" vert="horz" wrap="square" lIns="91440" tIns="45720" rIns="91440" bIns="45720" anchor="t" anchorCtr="0">
                            <a:spAutoFit/>
                          </wps:bodyPr>
                        </wps:wsp>
                        <wps:wsp>
                          <wps:cNvPr id="1227" name="Straight Connector 1227"/>
                          <wps:cNvCnPr/>
                          <wps:spPr>
                            <a:xfrm>
                              <a:off x="1466850" y="1562100"/>
                              <a:ext cx="3290" cy="2233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 name="Straight Arrow Connector 1"/>
                          <wps:cNvCnPr/>
                          <wps:spPr>
                            <a:xfrm>
                              <a:off x="1289050" y="1784350"/>
                              <a:ext cx="360000" cy="0"/>
                            </a:xfrm>
                            <a:prstGeom prst="straightConnector1">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96" name="Text Box 1334"/>
                        <wps:cNvSpPr txBox="1">
                          <a:spLocks noChangeArrowheads="1"/>
                        </wps:cNvSpPr>
                        <wps:spPr bwMode="auto">
                          <a:xfrm>
                            <a:off x="0" y="1909123"/>
                            <a:ext cx="11626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C7" w:rsidRPr="006410BB" w:rsidRDefault="00A76BC7" w:rsidP="00A76BC7">
                              <w:pPr>
                                <w:rPr>
                                  <w:sz w:val="20"/>
                                  <w:lang w:val="en-CA"/>
                                </w:rPr>
                              </w:pPr>
                              <w:r>
                                <w:rPr>
                                  <w:sz w:val="20"/>
                                  <w:lang w:val="en-CA"/>
                                </w:rPr>
                                <w:t>Fig. 2-2</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9A36C5" id="Group 197" o:spid="_x0000_s1047" style="position:absolute;left:0;text-align:left;margin-left:-259.75pt;margin-top:22.7pt;width:234.25pt;height:172.8pt;z-index:251729920;mso-width-relative:margin;mso-height-relative:margin" coordsize="29752,2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BjJ6wUAAIsTAAAOAAAAZHJzL2Uyb0RvYy54bWzsWNuO2zYQfS/QfyD0&#10;rlg3W5IRb7DrS1AgbRdJ+gG0RFtEJFKl6LW3Rf+9MyQl23tJ3E2xfekCa5PibebwzJmR3747NDW5&#10;Y6rjUsy88E3gESYKWXKxnXm/fV75mUc6TUVJaynYzLtnnffu6scf3u7bKYtkJeuSKQKbiG66b2de&#10;pXU7HY26omIN7d7IlgkY3EjVUA1dtR2Viu5h96YeRUEwGe2lKlslC9Z18HRhB70rs/9mwwr962bT&#10;MU3qmQe2afOpzOcaP0dXb+l0q2hb8cKZQV9gRUO5gEOHrRZUU7JT/NFWDS+U7ORGvylkM5KbDS+Y&#10;8QG8CYMH3rxXctcaX7bT/bYdYAJoH+D04m2LX+5uFeEl3F2eekTQBi7JnEvwAcCzb7dTmPVetZ/a&#10;W+UebG0PPT5sVIPf4As5GGDvB2DZQZMCHkZ5Oo7GgH8BY1GYJ1kaW+iLCu7n0bqiWn5j5ag/eIT2&#10;DeYMncFu59343LfxCzzLrQtPeJdlAfxZ78I8i9Px5ELvnln5jHctL6bw73gArUc8+Ha8wCq9U8xz&#10;mzQX7dFQ9WXX+kDZlmq+5jXX9yb8gJxolLi75cWtsp0jpeIgTXrcYQKeSxJEBtfgNLuIolMfZPGl&#10;I0ICz4CLsErOKyq27LprIYjxEawbnS803bOz1zVvV7yukZDYdl5CwD8ImCeAssG4kMWuYUJbdVGs&#10;Boel6Credh5RU9asGQSL+qkEGwtQNg3x0ioutAl/IPyHTuPpSH0jAH9G2XUQ5NGNPx8Hcz8J0qV/&#10;nSepnwbLNAmSLJyH879wdZhMdx0DIGi9aLkzHZ4+Mv7JaHe6aHXE6BG5o0b1EDhjUP9tTIRHiBDa&#10;2qniI4AM86CtFdNFhc0NAOmew+RhwKB+BBqvpANlIOv9z7IENOhOSwPGRcpwHgFxHMZGGYYIAHKo&#10;Tr9nsiHYAOjBUrM9vQM/rG/9FLRaSCSA8aUWZA/MiVIITuObrHnZ08OkGDavlYVJHyzDwNHTWQ3X&#10;kJ9q3sw8E+QuY1SMlktRmlM05bVtg9G1wIMsDdC2Hh3XhC4qE+S6rucm9C67YMx0T2WJTxVtGfiH&#10;2x5jLwoHOf+MXLyRBxJZ1TPTUMyJPsBjjC2DTtvHoIs8peQeHQX7LDbuBFxqj7vo3sM4yEKUR1DO&#10;MB2DQJrdbIhgdkjghobkEIdpatT5X2QAKrdx8YQbL7lYyDWd4br1Xh/WB5M6DWNxbC3Le4BVSeAp&#10;OAx1ETQqqf7wyB5qjJnX/b6jKL71TwJQzcMkgWnadJJxGkFHnY6sT0eoKGCrmac9YptzbQoZe3fX&#10;EHUrbuLhaAmwDjtAtldiXRhFA+0+aUX5ttJkLoWAoJWKmGEICzQKqDoXrqDoUe2T+lBNhMlkkiE3&#10;kDvjSYQ8MkGHlEbuxFEOo6asiOI4/4Z21FxgpNDpM9rhBCMP4EgD66kUXCIYTgEeEKXT9zXD/Wrx&#10;kW2AMseYwzr3KEK0KCD19EJkZuMyK8RuobPsawvdfFzKTA08nHrB4mGFOVkKPSxuuJDK4nJ++lE7&#10;N3a+453z+8hHVMRXJmRffwxsvEZZO+XkiSheQMgoM+ywYpYlMTDlnJCTYy1ohp7XMcioJkCG+LA6&#10;/HVujjOQR7yaszR1CTfp1GUtou9byNNacSiwambtd1nsibH/OW1i4CJOA7vd28hrCW4+6Rk+pHko&#10;oUyV7VT29TK90+k8yMPIvd/1Oh2GkwiU3El1NsaEj2pwVPy+hntJmYfxMOR2x9e+CjMqOBTjYNsy&#10;W2aJn0STJRTji4V/vZon/mQFpckiXszni7Avxitelkxgvfj9tfjjiFXb9VB8rsyfA+QksEf4TnA0&#10;w+AFiD5wKYyS4CbK/dUkS/1klYz9PA0yPwjzm3wSJHmyWJ279AHS4Pe7hLX1UFmdGA3SdOobyqHN&#10;2nAxZ9P+YQk2QIHmH6GAXQES+0qDjMea9EF9NkTDf1KfkR28H0Id1NfZQmKttvlarWZkBH7xMV66&#10;X6fwJ6XTPrRPf0O7+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XwK7/hAAAA&#10;CwEAAA8AAABkcnMvZG93bnJldi54bWxMj0FLw0AQhe+C/2EZwVu7iW3ExkxKKeqpCLaCeNsm0yQ0&#10;Oxuy2yT9944nvc3Me7z5XraebKsG6n3jGCGeR6CIC1c2XCF8Hl5nT6B8MFya1jEhXMnDOr+9yUxa&#10;upE/aNiHSkkI+9Qg1CF0qda+qMkaP3cdsWgn11sTZO0rXfZmlHDb6ocoetTWNCwfatPRtqbivL9Y&#10;hLfRjJtF/DLszqft9fuQvH/tYkK8v5s2z6ACTeHPDL/4gg65MB3dhUuvWoRZEq8S8SIskyUocchF&#10;2h0RFisZdJ7p/x3yHwAAAP//AwBQSwMECgAAAAAAAAAhAGam5CejNgAAozYAABQAAABkcnMvbWVk&#10;aWEvaW1hZ2UxLnBuZ4lQTkcNChoKAAAADUlIRFIAAAK0AAAB0AgDAAABEGo5rwAAAAFzUkdCAK7O&#10;HOkAAAAEZ0FNQQAAsY8L/GEFAAADAFBMVEX///8AAAD39/fm7+/m5ube1tbOztZjWloACAhja2NK&#10;QkoQCAicpaW1tb3Fxc5SWlqclJxKUkp7e3uMjIRrc3Otta06OjGtraUZISHFxcVCOkIQGRCUjJQp&#10;ISmEhIRaY5yMY5wQEFIxMTF73uZaWu9a3nta3jEx3uZ7MVLWGe9aGe9anHtanDF7nOYxnOZ73q0x&#10;3q17MRl7nK0xnK2MnGOUEIQZEITWnO86EAil762lzq1CEFpCEDG9Y4TWEIRaEIQQY4SEY1pCYylC&#10;Ywil3jqlnDr3WiGl3hClnBCUEKUZEKX3GSGlWs6lzmspWs4p3lop3hClGc4pGc4pnFopnBD3nCGU&#10;MYQZMYSE3jqEnDqE3hCEnBCEWs6EzmsIWs4I3loI3hCEGc4IGc4InFoInBD3hLX3KbXW5r33WnOl&#10;real7+b3GXP3nHPW5pyljOalzubea1LW7zrWraXenHvWrTreKVKMYzreaxneKRn33iG1a1LW7xC1&#10;nHvWrRC1KVKMYxC1axm1KRm9Y6XWEKVaEKUQY6XWa87Wznta7+Zaa85a71pa7xAQ7+aMEFLWKc5a&#10;Kc5arVparRBareYQreZa760Q762MEBlara0Qra3eY4TWMYRaMYQxY4TeSlLWzjrWjKXenFrWjDre&#10;CFJrYzreShneCBm1SlLWzhC1nFrWjBC1CFJrYxC1Shm1CBnWSs7WzlpazuZaSs5azlpazhAQzuZr&#10;EFLWCM5aCM5ajFpajBBajOYQjOZazq0Qzq1rEBlajK0QjK33hOb3KeaUMaUZMaWlWu+l72spWu8p&#10;3nsp3jGlGe8pGe8pnHspnDGEWu+E72sIWu8I3nsI3jGEGe8IGe8InHsInDH33nMpa1IQaykpQlIQ&#10;QinWrc4Ia1IQawgIQlIQQgjWjM7Wa+/W73veY6XWMaVaMaUxY6XWSu/W71pCOhCllMWMWnvO7+b3&#10;1tZaWnv31q3WxaVKa0oQCCmtlKX3zvfmzu/Ozu/3/zr3/73m995KUmPexc4AABD3//8AAADfKjEN&#10;AAABAHRSTlP/////////////////////////////////////////////////////////////////&#10;////////////////////////////////////////////////////////////////////////////&#10;////////////////////////////////////////////////////////////////////////////&#10;////////////////////////////////////////////////////////////////////////////&#10;//////////////////////////////////////////////8AU/cHJQAAAAlwSFlzAAAh1QAAIdUB&#10;BJy0nQAAMiBJREFUeF7tnet2oloTrgWCBggHQQWC5gd3kvu/g1zDHo6xR2f/SSc9dtWsyUns2BEV&#10;XN/79OrISq+VxrKoWadZcwZ+SjKL9NVlMWauvrosxszRV5fFmL3rq8tizD711SWxZk/01ZR/uSC+&#10;+hpY6uWCvKivkfz4C7JUX8uLq1qsvhqZerkgtvpa8od3BUQal+fiHxuo2NPvP3J5UQL6dQ2yWXgV&#10;bTBm5czT15fEmF1nHbq4ZdCEs0d9dUlIF0gQDxc364n6+n5xjXDUIr+QH39BVuprFqqXCyIulLFQ&#10;LxdElovllezvxcWruY7lAYQoxOVJ9eul+a1fLw1Zs6tQ6NdLc51Y6FqP8KfSM+vi4YWY3+Ti5myr&#10;vobXUuJLY1bqK1HG5dDrWnlOiGzlURy6mzLzDKN4c+PI94P8gf8kqn2d2DpqKObpi+Nuls5q+5T6&#10;gT3Uy7D9OCyzoqAbMQrXSXzbtizz8rEu+N/huOIORgxaulYvl6NUX91LJ7pkscgu/WNz9dW49FL0&#10;ob668tMvzZU86mu5Z/fDNXIZFF5dRbDOdVK+WbUOXxZjttFXF8W7jmW8tGujucq9+rQ8UNR6aR0T&#10;t8mVNeJyqFBi472pf7kcYhENcaUvhziDxaWtOHmD5iyKrmEWFvqeLwu5CNfwYC+ecVJcK1q9ClfK&#10;YokPdnGulGC4Uj7kKopgXsf7smZz+nrxhyxVP/Lii4Oo1/Ol82PyY41La5leHK7zqBXi6V+aBBmD&#10;/3USbRcvu6BXP+2iNpd9e103SX9+v1aeJs6yLLPCMB6zNyeJ/Dyw6QF4MxtTcNwo2EEUu0s3dOKt&#10;St4Nk5UVRA7n7ug+DGO3jNM5/cTLJ5IBaMMJuGoVseqrqdJ2LVdXq8JeilAsnnKAyisFHJfjfTbb&#10;0csrX39dKwtxMchj5VVE5Ysy1dI3cfhulcImM1UbmjZ8t8p1vYuOBA62lFAv665cgbY4HyZ/u+3+&#10;Zn/yKXpHTK1SBGfyiwPpLNtYld7zrtYUdylIE/ghU83IxTlF8lvDBkx5C+49lJb4btWKO3WtVXDE&#10;pUzXHUi2anG5B1imVyqvXgEyAvX6VVynvHRBvhptDYrr1AMvCNkCtrEvLGFv8uaWbpINGLdHOMbk&#10;NcGszW1C4cMdmLBChTl0z/Z1egQuy84MZi6vZbVxmCp8g7Q4RCrHNvlEm2q4sFlz2WmcutqyyQp0&#10;M0c8eZNAdxtUHrirW9OmCz1cdZvMtfaKXg5yaDitpMjuwb8lT0FwJp8OJeo9T1N/xhT1ozX5xYHX&#10;g+s0UF4DFmeVVZy8aNnc1jeZTF5xvZYiGJNP1Ci3VjP9xYGeslqgj/fwvIn/RYR38Jw15bJg+v5t&#10;y6m5C+4nUdM2sP7kCzrLVsYudO5AJ+qHbOppGkVjB1xeK26EZftPiRM+c5eNUWSbhZM8+WpWiqno&#10;xd+q46Zd7WfrcPFMbhxHaT50151EN+XBT1Edf1ZcZlmRle7vOE6H/02DsSx7Pv/LTfiGGyfc+mRZ&#10;+7Hv82b8sfa2nef3Y8sBAPcLJ5fU2nY3dRIVnxn3UCfhu1VNdndT8lf9NdE9RJKssypysO8hkmSX&#10;jMeD3YNkxc1VN3oHkpUoXd3o5GuRLNPrTOi8BtyIXamrPfkW0XYdJ5184q5d0UuuNK30crQbxePJ&#10;ty850lijVtzlDVMK50F3y6qrAr6zhv3cFJImDyZVKuBNPj/6JEuZUgFj8ndLKsCurVKBomPPpgg9&#10;XuyCqbvd3EOtt3bGV2Iapg3frZKtTFueOHXocBc1f55Nq+ztfW0lUfHDlGH/e+rOQQOHDJUCTD/O&#10;YUecZyIw048hWa6VkZ3+3bLlqu5y+puKyI2pFIGchKnvMySPpp6ot5l898ev1grmqVVtypAmsOqq&#10;WNeQJO6EIUeGPXAV+RpXO97gUpAFY2dcTeb6uodVjZVVKeyve3Br+E5VHr+8hxwj361yxp07WM1U&#10;Ay5bseQunHEO0MmzPWNQyhhMPYfQRfJ2U88pVag0DenspSfwXh5SVbN6uJQVmzQsTzayG/onv5s8&#10;fjizy/fJ64J2aOPZNuMv8m+Tpd5kurRu2mx3HmRr6UFzSQ9ms+fJWzGSZjyzQrWeZTKzZsJQ3MAl&#10;abVAeJPfX0a2lqKbVLepTF1vKR4jh1HW3mLyNsHmu32SjMKzpEUnDBkEI1JhDkeSdR5kuhiVtt5F&#10;U0196tVd9J9qPbiTPH59t1P3wFQev3ZrJ6+1fIP3k2tmVa3ucvqda2wGqnsMJi9dbqOp7taf/Fbp&#10;doF/O3mD+7sZykmu+NSbE5atLEI5+aoD3V/dFTj9/bwUiNXxwvTvlgRb+TTkjE89fUerA8ePirIp&#10;RU2X+uMvr3I0+oWpXbCpV58U9diPqQe8inqkyvTTt0RtCO5goEq3W3j63E8LEHMXkW7NXUS6inag&#10;Y00+dHhp9YClk9cJchhrgU7fGScfob7b6TvjtI7VHWDTH8tJ61itrNN3b8kZr5XVmPyqRhasVlZj&#10;8qvaXvqaFcbkLRgZhNoZzya/W6t9t/EdVB2sWhOKePJd42y4NHZjeqcJF6HrVI0zdZvQyS4bE/cT&#10;WAnqh6zj4UwQzh/sW7r6cjvFNe083f6fxabMDMP4KkrXSbZ+PufP2jT5eK7Op05YKjHTztORmNPD&#10;/2pKmI0eMLwIXzoFEkfv+edFTOPioO86ULcahDxnaVcuHR7oFFzcCJvWZ75+3yarxdLdbDblLvtV&#10;PPI5bY9F+ewunISUwvfzfB7M7frItrzw+mrq/UC0ph2Q8iWvC9d1N8ul4zhxvI0if+37gW0PPW+u&#10;xrQ+7PlfqqRWZriRn9v7mTX68KoBkCT9pyQOXTWOqygKjz88wstKN3SSpzUL9MNieBjZXWFZ+/k8&#10;9++i/RgAAAAA4C/ououh82p1foVjKfN+ijJTRKclqpivTrkGO/o98XzQxNH1gEq0dQIoWc1m0R0k&#10;BieMLgxVhqDOt4d0Fd9xYDoBtAXQGSurNgE80Lru5QLnILmeQPeY+bUJKE3JbYOzkbJAqO1CUpuA&#10;gkR7Fw1c00WMa6GlGNbpMF7XINohfErTpqFtbO17WSRaqy50gTOIxAJUvle9cOXPs5mN1OgQtH9V&#10;ibY2AU+vZCsQMQxBq2kl2rrAHZMxeIdbOwTtX2nRPtQRwyK/kyGP00U6yVIt2qBuJ3omY3BfvdOT&#10;Q8Tn6GAsra1rQVdTbzecNqYY11IvX0nj1tLVXWxQmSzav8q0ttYmwOJeDUQMQ8gl2V21E9Witek7&#10;D/e182NqpOJfVSnFOh+Tk539QI1hCFoxK7e2Fm1KxsCuDS84A21OtWit2romFDEgzB2E+Fe+Fm2T&#10;NHApdkC2dhCS6Ur0MhbULf0ZXU19z8+0MUVrX3UmIa+TBgZdHfTKgh9hSQGXEwZM422xhahzt+AM&#10;LEnHlFq0tXU12UIgYhiCJVvsC21jmxoDVyHrLBg4Az1qwdC98vXoEJvTB3BrhyDPPNfBFE3EQFdQ&#10;2kGIfxVUoq3LjAu6mvrc1Ikj/lVazWKpkwacCatSNuAsxLimOufdNM9xtrZSZXAWkkSMtT/btB2w&#10;WOuxQuAcJGew0TJtuudYtKiMDUIC20JnZRrryjYYia8h6CCs6kqqravJooVbOwTJINRubR2MpeSU&#10;+RDtENRRUY1oq2b7yKFQoinugjMQt5ZLjAo9aTKcleTgupM/9X3SiExtnfOWNe0P+Qks8jqfAM5B&#10;vK1IO13KJVDdiSxatM4MQvxZV2dl+EUEyiNTka0dhDhdng7GypkprUgxr2tNaAZ+zlysq6GzMlmg&#10;8oi++8yiRU5xCLo1ufK9xF8Id1FOS9gcrTNDcDqidcyZ+zl7o3/bktVt2kHBGWinS+Z8v7Msg5D9&#10;MewhHYzun1Xe7Sfb1thVK9qSxFrXcsA5iPjSwnGSnE8fLx/FCuwg2qFIziB85q+m61cHnak9pBDt&#10;ICQjm0nOOwzrUQhcvkEifAi2pGu/1Ivj1d4WT3HUHUvgPHy9PZd+J2rvgoYzYdieOwi9QZ9Eu3Pb&#10;yRgu8AaIGIYQS7LbmLncTduwfZnN1ogYhqBXKiOrWr40Drm4TTsoOAPxr2yj8rkq3HxmYnvuIHTE&#10;YBxWxbkrqWlJAGcgyW7nUGlnHi1vqDEMQbuubq+cwLJGs/0Q9E4mHjrVwfpFUQPi3CHk4nFVlfKa&#10;eYmIYSC+RAxfh/0GOS1hzZA6cAY6S8C5mA5qe66+BmchEUPdlVTD3bawB4OQGsO816G8pGAMq9gg&#10;pPPovSdFnjqDrqQh/JGooGq2b2Dj20oxgh9j6mBMty838EQPRAxDMKU9ZnmYmDUpYkDD1yD0oU3V&#10;rKQak+2siB2chzYEnIvpYHHjx+E3wU+oIgZ5acD23MHISrXv+QIOuQwwtYMQmQa676thR+sa3NpB&#10;SMbL75UTMHVmMBIxRL1WDja+2J47CMnAxNxG14FFi/LNIKR1ZnM0GOvJG/wAHSn0IgYl2k7HB/gh&#10;ukLec2v5xBb7Lyfign9Cm9OeaBOKGPTkVXAe4ntZvaIjz6l8PazpgJ+gRduLGLgjHCnFQYj47J4U&#10;OaWI8euDkDQB52K6sIOAytggxEP43Svd8rqGNsUh6B4OzsV0YdGiVD6EQMalcS6mg00G4QPp2iE0&#10;+xi6pLSuYR/DIMLQDePUku25LZxoZka94Bf8AB2M9RKzIekxRDuEtTzzfi9i4E3lGIUwgOpoi549&#10;kIPHEDKcjalLC+GR2ECZCMQMZ1Ip5UqG03XhDbr3kUXw0yiKkuRl5TghrcqbTbnLdkRZuu7CcV7j&#10;JIrStZ/PbVu3s1yZoDqE2CyOT6wOHrlN3H+Xf/vfxDT/n21/5v46TbdJHPNn57qbclOW5dvbm+uG&#10;oeM48UtCH977O318/nu4adb+sNc2UxF8qSB47iJr+4+0q7QPWTWA6hiWF0uGwdy6E86Kx6tVuFy6&#10;ZZkVReER/LUwvoxDiiwjI0GKFpOakY4FAVmIGtM06Tf/wLOz1FXbhhVujJOm1MvKRqa61nMc07Lm&#10;Qe4/RVEcr8Jw+cxv9dHjd1TQO9osw4Xzkmyjp9TPgzm/p/2DvCd+U/Se6A3JO5sCJOYP27bnQeD7&#10;ZMvFmscEGXRn4S7JKpTZLiv4/WkejcIoHvkqq867OYEVGwY7ucSIKQX64D4+7IDfaUqfXrSVN+qs&#10;Vvc+ZcQMXP44PM+oPya6KPSl8Pj4ZTzSk/ilHslCKyqvz2nq+/zs6R8GboY5I6Ngz/PcT9Nou33h&#10;lZjdKFqMyZN6pvV4t8t+/SqK2no+emw1yzd3SYZT/xQAAAAAAAAAAAAAAP6CdHnU82vrFGBpo4d5&#10;IFJ9UCdpE02+PyMhQ7SDEPE9qFns7SlU3JEP0Q5Ccsq+lqI+xJxg0WLX4yCkkybRoo1qi8DGF6n8&#10;QcimUUcraDMJAZsaBiP12lJLsTEB3KCEkRODkG3QhZZis3CxaDExfAiWbHX+0j1ezfwOFi32iwwh&#10;+FAvVaNS3b6kjhT5tm8GnEAfwFCdH1D3hVq0jNnYijOErUS2qquWqJexgPQ3+LceJnCc+kgRoXa3&#10;eJeTPiQHnIfTFW3tbkWvJF5sxRmCbhKvRFu7Wzx8NYFoh6A3NlSird0th7wDvSUSnIcW7aO8NL20&#10;IXljCMYG0d32+FH7BC4ZAxxCOAhxCaoiw2ftE0C0gxHxpVq0+oQRotxDtAMRexrryUmNu8X1G+QU&#10;ByGZ8FCnZZpN5b8g2oGYkgkvdTKxOan8EaIdiBZtpv0sHZsRfDoDRDuEB3FkC50+bITJMQSWsSGo&#10;A/ZJtDpdW89g5lOHLAylGoIvMuVxf0yttXwC9B5FhiFob6sa51GLVs1aRZFhCO/iEnBlnKlF6y9r&#10;YwHO46DIUIuWhy0GtZMLzuDgTJEmE05XOUQ7BC3Lnmi3WxJt7eSCM9Cuqxat1RQZyDv4nx4/M5wD&#10;0dbu1istYb3TMMBPkHVrr0X7ULtbi3XLOoBzENGutWgbT9bNIdqBiGi32q/N6zlKvJOhd/IQ+Aki&#10;Pkdnwv3a3So+0G4/ENHahZZiWh8jwuOYj80FBP/KHxGtKy+z9yZdS6JtGkLBz7HEwVpqp6tpVeZ1&#10;rTfcFvwAnTd09fJVe7LqkHjsvxmC9ra4Ms7U7tYDF89RZBjCp6hrJq3hTeLrg7vDEY0NIZCWjl/a&#10;M6hFa7OdRSZ8CLnI1NMGobau6tihOn4AZ6DrCNWhInWQELCQka4dgs4bVqJtdjKQaZjOVNm7pCoy&#10;HIo2Je8ASjsI8bZkqj291oPZtyTzZpM5OANxCeZatE1Px4pCiSY0A2cgFiCvRFsfTbygq9oTA+cg&#10;aYJUp2ub3Y0bukJOcRCyJTfS6dqP2pPlQ6GR+BqEiC+pBs/oeFdcBt2DD85DHvpEl2oad4uNrzbA&#10;4DxkGUu0Z9D0eLFYobWDEL92pRMxdReCEq02wOA8dCZci7apjrPLAA9hEGICSi3axpNFJnwwsnBl&#10;2sg2esrGoDEP4AwkLePpnbmNJ8uibRY18HO0H1vN9Gl8AhYtMl9D0CI1tBQbnwCR2FC0Oa3StbVA&#10;A7K6UNpBiLelmg6YOhO+pitMSxqEBLgPlWhr5yshmcNBGIR4W1UmvGk8cLZwawci65ZdDZ6pSzYc&#10;ntXWAZyDqGteeQZNupau0Ew3CC3ayjNoumv3bU8MnIGIjzeNMrqFhmCRI6c4CFFXX9fIG3eLRQut&#10;HYTOhOtkYtM+x6JFTnEQ4m05WrR1utZm0cJDGITo6ZuW6W95IamyaOtOGnAO4m1lOlSoHIVX1ahU&#10;xw/gHCQFU+h+Re0T2JGytY3lBT9HJ7wMnfSWoMwkI8uiRSZ8CHo2ZZWuZYHSYmbJdHskFYegcwZV&#10;ulY82YhMApmGPUQ7BL1SibZqT5YNrk8LGgbPDELnZyvRcvZW+WERmdu0CXvBz5GooOoJZ7GSd0A4&#10;K9JobSXAWUjesBYtiVXm3WfkeDUzQcEZyLplVjkuf7ZV1fOYWz4ciHYIB6K1P9S6Zi/ZG9PnNYDz&#10;0AZBB7gf+iIs2ELoHC44D8kb2ronfC4rV7RUg8Mh2kFIrTzSVTBf3NxFYbJodaM4OA9JJsY66e3y&#10;3pCZYeQqbMDWpkFIF4cr7q0VzdLY3L6SoCHawUgOQR9GypbWCh1ewvh3XXIA5yB1xkI2iSgBh4Uy&#10;CvQbmfAhWFJkMFTS2+d5Hu8ylQqiHYot01EMlbZlZ8ty+TQGdWJms10XnIGeqiziZNV1ZVPDB4m2&#10;mQkKzkCPYDccJ045EEsdccP4MFKc8zoIScawZTX3W1LcxBNZr0nCAUQ7hBetterr1nYfdWdSRGtZ&#10;MxMUnEH3nNfMqfoQXsinxTmvg9DdMiLaIFbLGcMj2CPUb4agMzBKtOZyV/sEDtlZfRQGOI+2aBeR&#10;TtIQIRkDxLmDkNwBBwizua8tLrOkUAKbRAYhovVJtGb4S7JgCpzzOhh56Pn4q/C98g4Ynm4vYgdn&#10;IqJNw5n/qoMFgVPiEO0gRLRxPHMk+VVRkJwh2kFI3jCM0qRtDmYzVmGIdgj6LCF3/azy3w0453Uo&#10;egR7ljsHcmQ/DKIdQiXaXdVfq1GZcIQMQ9B5w6w6VLuCDw4wUb8Zgi/99lnVb18xp0WtOdMNnIHO&#10;G6oOrzY5aTGKDIN4l7yhd2APZumCjAXGowwhktXLq6cgaHgE+1yKveA89ErFia8O0QsZhXo0AjgD&#10;7V8dmtpZQksYTO0gdN6wJ9r4qWq0A2cioq0nUdW8UigB0Q5CYlne2dglJGuAYGwQUhqrZ/rUlOR4&#10;IYUwCOlYTuWlBWfCe98EP0HEVw2eafA+MORrIPLQx71EDCfC5CgMcCairk6ndsOwy9AzwOAH6CN0&#10;w8M4V23ZPcwrgJ9Q1W8OUoozi+ekYBkbgiXBbF+0v+gL/Noh2GIJNj3R4gjdoehNIrvDHJc6QheH&#10;Dw7BFplyP0cHm/fiHK5t4CfovKFXNSxXqNOJD60E+Anan617wSv4dOLD74EfofOGPdGmFKVBaQch&#10;O3PrmT41fK5bL0IDP0FSCP1MeLxFJnwgEsvaMtqnxeId6dqBSN6Qe8K7bHKkEAYi6ur3sgXcEdpT&#10;ZfATRHzcKtOFG5d79TLwE8QgRL1EDHtjvbUN/AQZ5LXtnafPYoVoByFtCLwftwuLFfWbQUjesDqd&#10;uIF7wOAhDEJkuuh1d3GRAX7tIHSRoSda9g6QCR+EpGDKXiMti7Ynb/Bz1BzFDuzv6lMFwFlokRa9&#10;HmX2Dg4rD+An6Ge+l661SbRoCR+E+LN/esEBH5mHytggxL/qZ8KjV2TCByJRgdVLxPAkKmTCByGx&#10;rNVLH4ZPiBgGIidg2f2ecFrf0PE1CDGyqumgg0deGVpAB6FF2zsjgBuXIdpBiJHNe0UGFjnqN4OQ&#10;IoPfW7FYtNjJMAhRV56n2oVF27MS4CdI4YZbZbqwaOEhDEIirtXR+g16wgcheQK3F9OyaHulSPAT&#10;JLu16SW9WbTIIQxhL8nErFdkYNGi3X4IOm94OC1JpcJMJBWH8LdM+KdHIRoGzwxBr1T8+HfA6cSD&#10;0f5VT7QJ+bQ4k2EQOirojUvijeYRRDsEnUzsT0d5Is1FQXcIOm/YE62bU4gG0Q5B5w17LYkliRUH&#10;Pw/iTV56mVnWZmRnBiF5w+rg5waWdS89Dn6CiK+//4YtBEQ7CPFruVWmC69rEO0gYhXhHi8yoA1h&#10;EO6mdKLA6fUoGzMTI9gHIUfo+l6/yODEMUQ7BJ0mKI5mwiHaIVTHOvaCAxYtDsQagl6peokv9R14&#10;CAOw3+X1iGj/zGavCHTPJxF74PeyMyoaC7BL5GwsbQ+44fMA9S0kEc6mEl3fHsze+XuIGc4l1RXb&#10;1bO8dlDixh7d8wh0ydHiLuUeBf9pJXzwI9Kq7Sg82pBoq0589w6chDRNo20Sr1bOInSXFLmXWZkR&#10;peuG4WIVx0mUpr6fz237Ju/G5KMBFH4/XlAYKmJYHjYo3DemtQ8+fT99oo/CCcO3stwVhuBlZcmf&#10;huPE2+g9TXPb3luCSegfQLL6XiJm3CRojSd9ccBaOmqy/2Xn1rSs/TzI1/77dvsSx6tFqJ4KZsPP&#10;BH0O9FTE2+02eqInI18nb0124PPrr0tVsVNS7W/nB3+hEwfkxd+b6gNPVDsPcejYP2G13YFV8V1U&#10;4Lxps+E7zoQDszhJoiff94PAtkZdGT4a0VqF933esMyetaU195Gz4XW3KLJCFt8F2ftkG/F7mtvW&#10;iBaZFiQnJBO4o5tjPM97NDxPr041XlHsZJ1inyEinyEgl6GCrCqtVvRSL1g/50GL1vQL9+uULrqG&#10;2/TYut/+pZZt27m/TqOI197l83NJ79QrPHpLtPS6svSSfqVrfkv7h2r1VW9KXq+pcqZJ9/eZ5+Qc&#10;bJMkjl/JP6CbIp5pXdrt1OfCt1vxSPdNOrRxl78Xr69xHNGnQaxJlfw8pyckmJNGfdB967+B/FUW&#10;re27pH3/kOo26W+slrGLhmYkS/szoHcaydpLqy2/T3onauX9LUtvwmsvKRj7pfyO6C3RI0Ls+RPR&#10;P+oKkLP1QDc4J+8gX5NAn8hxfonpE1m9kvNM7vOG3DbSHe9LfxDG4+OjQR+OYXyRJums1yn8nVfE&#10;StPH20VG73TPAv3MScDqjdI7pQ8kdgj934yIeu5sdYc/DErslWFkmzDJ1mv/k5YKUheySmya9H8A&#10;BmAmVcxS018m6B9aP8hG0TpCZooe75Ceanqg/fXNgsz/PCataQE9ue8U2tPqvQxd5VzQb34hvg4X&#10;cHI8KMBZhov4hbwOsq45rXXEBz1n+4eHB17k8Jj8HIom9er9Th8GLRbxglayZbikJe251D6f1ywZ&#10;9GTQt8rNxg1p9dY/BFwAsvMfH7ZNqzevadjbBgAAAAAAAAAAAAAAAAAAAAAAAAAA/ifoHFm/N7Lu&#10;/pWi3xGW6X1bS+wsBCPht9vSP4yyvd9lZv/SFw1WIdu6rQ2UFoxE1J7XEhjdnRX98Xqzz0IGaAQh&#10;lBaMRGfqWGR0d8On/Z2Fa72P0190bDIAt2PRnp/nGF0tjfs7nLaefC/FfGMwFq39rLPZs9HVUqd/&#10;DFJsyADOKIbSgpHoxFPZwX74jkYLC0PyCzHOPwAjYZUf+ooxiu6w3bI/Y2RjyDQCByeDg5H4dNvx&#10;1EGa1uxotMIqdZr2N46iAyPhh3L8pGDsOlpq84EyXfalTtMuMEULjMR7OwkQGN28bL7sKW2QSQXN&#10;dqC0YCSSdhIgPVDaNOwp7TqrzrdHbQGMhBO19NI5KIglcoBPm6jQadoVagtgJML2ZJnNQW1h9dJT&#10;2vhRp2lxLCUYi2XbNS10tavCif7oqxrHEC3forYARmLfaTA0Ds5E65hhITTkf3j5x0mcAFyabq+W&#10;0T1tznJ7wZblykh+c9Uv8AJwE/KwFU9ZRtFO2s7sfp+3vSmUW/Dw+pdzJgC4Nqmz11dEbnTPmgva&#10;Gi3kmdQb5kjTgrHo9GptjfbWG9boXhU3zaTeECBNC8YiTlpzwRcGH/vfEK063gITZQultP6UD5QB&#10;/206DbObXm2hZYaFxJPUber09BmAm2A6+kxqRWZ0z/cmM6yvamJDkmJP+gR2AG7Ng9POxBZ6U0KF&#10;088QOLoF/EiBF4Cb0E0CFLpwoLH6tQUrNFRbuJX8w/FpAFyDThLA8rrHJx/pPrTdQv0PVozaAhiJ&#10;9etcXxG+J/3dFUH/QN9gs1Gp248VNtuAkXiSAzqF7WNXaY+0zK4z2Z2D2gIYjU5tIT4oiKVtjRbW&#10;mbSFo7YARqOTBHAP9i0cmWzwXsj3Oi0LANwQK27nuJ4P0rTHaguGpG79/uYxAG6C9dpOApRGNyXQ&#10;0WjhRbeAp131BuBm2Kt2JrbUhQON1c8QWHrfghX1Z3wBcBPmq5aaWjujU+Xaxz2lfXC+1P+A2gIY&#10;jcBpZWIDPS254khay17uUFsA49KZMRsdKG1Ho4WglA04+yNdCQDchM6M2figBfxIy6yfSarLxhRw&#10;MBbv7XjKORwv02+ZTYtX9b15Z2odALfD7MRT4cFA5SMts6khxQi77P0RADehmwRwjU5KwNz2MwSR&#10;brjtnIgDwA156CQBXKMzcfZIWstKRGnNFEoLRmLeri18VNOSNV2NVlgrT2UNrM4xTgDckHm7V8vf&#10;HbSA92sL+98yKNx66XsOANyEzjCOtPA6SnustlDKGQzmAmlaMBLBsjWMI3nMOkobhL007Vy3gFtu&#10;T58BuA2528pcrYyyM9czb2u0EBTyPWuHNC0YB7NziKhjhJ3kq9/WaCE3fiu9tro2GYCbYSbdglg3&#10;Tds/FtdcG6/qYt+t9wJwM7r7Fn7r/m7NkZZZK9J67ffPJgfgJljtQxdt92BSR/Kir2qsuJDUbdQ/&#10;mxyAm7BvH7qYl0ZrBMKBRgvWopDJX53T9gG4IXZ7On2aeR2l3Ye9tNbe1YeQLvqbxwC4CZ1DRKOi&#10;6OSxjoyut7JSvud2vF8AbsdnO55KjE33WNznXi52X+g22gwDlcFI+HJgqPBidE52ns37LbO2oVO3&#10;Ru90MQBuQrfBMDa6RzD6b/qi5o+vz3O0H9ULALen0zBbjfjWHKktzFI9gQZpWjAWptNKAuyrEd8a&#10;K5HiV5vkS7QcLeBgLMz2oO+5e6C0nRNEFKajawsJagtgJEydwFL42cEJo/3R9ab7S4oRbQsNwC0x&#10;s9ZhjWmRdUZzHDkWd5bJeJlZ2Ss7AHAbzKKV1Hoy2naXCwktjRZMr5RMbrcKAcDt+Gw3GEZGd/6G&#10;1R0KzpiGTt1295IBcDvSdm0hMtoTkmazoN8ya+sJNFZ35BcAt6PdAm4mBwOVj6S1fGOpXo/oMwC3&#10;IWw1zO6dbm2ho9GayFipV6RpwWi4LTWduwdK6/RbZh1PUl1H9BmA29DOcQWZzI6pcdsHPQtuIXrd&#10;LzsAcCOMVlLLL4puMWHXG6g8K3X5IezrMwA3oZME8L0DLTV6Qw9mVZd4N6ELwO0IPH3BrA/TtO0/&#10;1FTnOWLoARiLdKcvmLWxOJ2mle/ts153OAC3IZKsq6KeaFCR9ltmfUNSXQG6acFYvErWVWG9Hiht&#10;W6M1jlbadAlLC0ainabdu0Z3NEc/TeuWWq8xqQOMRjtdYJe6cFBxuEk8z/xQlx/iF2xrBCPhtZJa&#10;86Lo1haybp9itJzPNnprQ9gtnQFwO9pp2rmhZ8dUdLoPrZjP0C90MQIDlcFY2O2G2flBC3hHo+1w&#10;y6GXp6cdlGgBByPR2QceGMtOmvazpdHpTs34svXJuRaUFoxFOwlgVhMNKhqNNh3diBh8SW1hvkFB&#10;DIxEe1ynlRycMFprtF0nxlI9Xsbv2mQAbsei1WBoHR6LW6Vp02ZPbqJH10fdbTkA3A63NVDZ2nnd&#10;YoK0zFpxS0GrLvGEMwkAjEHWiqesoujWFjac1rJ/N42zdlnoNK0ToYoLxsHatXTP8rJuYzdrdN5K&#10;yKau6xmi5f2p9gDchs/2FHDL0LNjNFY2m23dumJmRS4ZWp26RW0BjEXnaLsHQ8+O0XzuTLdxcm3H&#10;zbIoE6Xd96faA3Ab0vbxjFWrbEVetgbUB2VYuEGeSc94EEJpwUh09oHHB0qbeI3jGmULzoelhfwn&#10;/gIFMTASnXGdoZ4do4mWluWUKTu9lutkaud44knNLHWgtGAkOvvAy04V1xcPwF45qb9ZGJIbiw3R&#10;8ghpWjAWnSRA0a4tBIuqAdxabNzqaHJHn5ybvCBNC8bBctvHMxp6dgxj14nYj9flrj7kuTo5d6Xa&#10;FAG4PXZnzEGrBbw5mTxYulldNjM3ui3cwXgZMBLBsqu0laNq1YeApGXYGllrl4W6tmrfAYAb00kC&#10;5EaRf1q87Nfn4Znh0i2SxhMIShnRYTsoiIGR6PRqRUZm+2mUxI6rx9DlZfKrc3CIX26U0gYOagtg&#10;JNRWxQrHqAfZW+9LMqWr8LX5luK9WCil9aG0YCycdhKgbBfETMdZRpuDgTOzpJBUVxq3fWEAbsgi&#10;bSlt4bVquua2jLPi0J5WJ+dG3VOfAbgZVtiOpzxd7WKseLEq3J5mVifnJvEfzJcBo2CH7SjL8GoV&#10;DjZJ6LWyBhoz1LWFl+4OBwBuRrBor/+G5GCJpAyy7Egmdu/KvoWm9ADAjcnbSYC8GvFtbZLUODqL&#10;Y+7K6Pp93NR7AbgpndpCqkd8+5sgNCSzdUhQytYG20FBDIzEtp2mTVXGy4rDNKv7Yw5YZzKiI0BB&#10;DIxF8tJSWjVeZu8Ub95fjwCJipWywP5ruzkMgBsStxMEfMLo3ElC4/Wv2aykiEVpsW8BjIS5asdT&#10;rpHaYew+fhNjvejjntPuGTgA3AzrtT33uzR8JywPTmzsEmtn96k78guAm2Gv2vFUZsTlbvddhGXp&#10;gpi5bZ2IA8AtmbfTtPvCMHbHKgoNdlioCpr10j0DB4Cb0WkwDAqjPJg/d8jnUoZ37GMcQA5GotNg&#10;6JOl7c4B75GXG/U/oLYARuOp3WD4XjRbxP7COgtVQazjVgBwS7ZOKyMbf+le2b+Tes4Dv36GzYgv&#10;AG6JmbT3JTjVEM+/82RIbSFfdoYrAnAzug2GG30CyDdEurbg9495BuAmdBsMy791ydRYerONmZ5U&#10;bwCug71qqalVnvQOHhwpl1lbFMTASHQaDD+z9nmjR7GdQv0PVscXBuCGBE4rCRDoEd/fYLulFMRw&#10;SAgYCz9s71vIulPAjxCUMq5u39nDC8ANWbcbDLeFnMT4DX4mWr5vzm8E4KaYabtqG5/oOyDWurZg&#10;v7UsNAA3pJsEeP1q99YeZa1rC3bZ2u8AwA2x2geQz6oxHH/HjPRkr+ZAfQBuy75dELP0GI5vsGJ9&#10;QhNqC2AsOg2Ge/fxVD+B9VqIB7E90cEIwLXoDPIKylN9ibP9MpNj9h3UFsBIBMtWbcEv305ZWrss&#10;xe3tnD0GwA0JmvPFubZwclf4PJPawh+tuwDcnLxdAuMxHCcSWYEhtQWzPqAJgNtipu2u2OTINNoD&#10;AmOhNjqY9URQAG6L1UkCxEZ7kP1R1jzri7BPtoMBcB06DYbVGI5vsFBbAGNjOa3hBQ+hdyq6sqru&#10;hOhkOxgA1+EhbNUWbLc4tcHWcvRxzzH2LYCR+Gg3GAbu0XH1bayNPu45xHgZMBIP5V5fEeuynbQ9&#10;ipXp/GwpdTEAbs5eTlgQ0kJaZf+O+eBtRMvlrBAAbk8nCRAVJ49gtAx9Fp6BNC0Yiep0fEVitA/J&#10;PcqnPjnXOrnVHIArsf2tL5hqxPc3pHoCTdB2KwC4Jat2beH1tNImX/I/pN3D9AG4HW5LTS09huM7&#10;Yn3cc4J9C2As2g2G82XWPtn5KGEhbbRoAQej0W4wDDZvJyfOlploedtCA3BT2g2GebY8mXwtMknT&#10;at0F4OZ0GgzXxeLkmGRjJ1qO2gIYC789by412ic7H8UypBhheeoFgNvTqS28G/+wb0H+B6RpwWi0&#10;GwytRM+l/4aqtrBGNy0Yi7A9XkbPpf+OxJCjRSOctwDGot1guNdz6b/D0cY4xrG4YCza1QTb/fYc&#10;Z0Wpa2YLTAEHY9FuMAzKzcnk6y9PUl2bk+oNwHWw2w2GwT/UFgxdjJAjnQG4PUG7tpAbJ2ciWYb+&#10;H07OqQPgSqzb+xZ8PYbjGz4Nyc/au1MJXQCuxLbVYGimegzHN6S6tuC7UFowEu0GQ3OrW2W/IdHG&#10;OF1AacFIdFrA4+JkQWyljfHWgdKCkShbmStrcbq2EBrSAr56gdKCkSharYj7t93JNG1pSDHCeYLS&#10;gnGw2hkve1eeTL5mhmi5i9oCGIl5u8HQLk7PRCp0MeL0thwArkPeTtPaxsnOLVsrrS3HLgBwezqj&#10;633dKvsNviemOThd7wXgOnROGE2Nk6fZVbWF9em9ZABch3aDoVnNjvmGWKdp05NNCgBciWUrMWs6&#10;p2sLod7akMg55ADcnvZ4GdPNTtYWXH2OSHxyAyQA18EsPxrlM8vTM5FKfUa5g30LYCTsTcs1NYvT&#10;5y2UOk27OGmTAbgOQUdp9RiOb7AzGdFhoSAGxmIdtpTWNk5OnPUz3QLePm0fgFsSOS2lrWbHfEOa&#10;iV4HDqbPgZHoJAHS05tttoWUH9avc/UKwM15/Z36eWDbFhvc2HuR7/6dWE/qSFcoiIGRUPGUHaSJ&#10;Ey5WpT4+9BtCI46iJEnCk8MVAbgOn8t2g2F2et+CaxjKn4igtGAkko7uGe1B9sdx9eE3WygtGAc7&#10;bJ9ua+uJBt/h6oKYj+wBGAWz2/WyOt2YOFtoS/sRorgAxsAPO3krT1vR73jxdCp3207wAnAj8m4p&#10;dnF6r81sFux074EVovkA3By/3ZU4m6VFe1/uXwkr1bYxNRHcGDMpO+t7sCv+KbT6KAz939k4kgnc&#10;FL/s7lHIS+8fl/u0mk87s063jANwIazU7Za+zDTz3v91J4JjlHJi42wWh/s/+hKcjxuG4SJ0iHgV&#10;x3GSJNE2itI09VM/94MgsOe2bdmW9a8f0X+Ph+TwUFvrxfiJ0XSNeuaBv4yQRLgArI0m/xIs/jWz&#10;9AX/kpeP/Ycd2EGe++t1mkYEKfhqFTsLJwyXruuWm02Z7bKsILzC8768x6LIimxXluWG/pweDno0&#10;6Mmg50IeC4IeCm4+Ue0nk8RMiu3hzdmF0Y3JTmC6RlnpuGkmKdT2v4Jl7S1SYLLtZOHJzkdP9FSQ&#10;9V+RpvNTsdyUbpmV9FDwL0WW7eiJ2DzTE+Eu+ZlYrF7pmaCnghYLvVr4ea4ejBr6S2jhsPlv479S&#10;qJ7PmaWeYXqhP7P9Reb2lfPjufBObhzvYoVG0bQ0BmUCJwGc5M8f0kxaKoh8TouFv/bfn97VarEl&#10;LY9X/GgsyE8KaUFwvQ09AXF6NNYPNo/GEU0+gRV7WWtEqJm4SQB7Cy5I+bfW149tWRRnzeQyt0X2&#10;2vEp0tffq+PPBQA/xiof9FUHM33OPGNxrp59lsbmqXZtFabtJ87bZhEnKTn3+SeFvOzf6z8Ff8Xo&#10;86hfFRRTketIsZRbuuGS3MbYqUMpFUixx/jxn0ou2M99vbFXnlsY2aCmFzszCvdtc0zrzbrGywHx&#10;w8OenHsKesmN4Zh3yxHv6pV8ezcs3U1Jjr2Kd/VHpKg+p+eNu5SYdyW+Pbn27NlXEa/+a/6jcCbh&#10;4eHBfpgHnxTNsPjSp+2WBBiTD6iio9B1Ny7nDPjXjjMH/EVdaLEWnucV3pf39fho0D996I+LnYRT&#10;nGFYkl/5yqk3lXsjiT81wRT/Q7/YHGk+OKD6eOBIitGR1GACt/VDrH3wVHrFs1FsLjBtIy0Lr8yc&#10;vj97s8YEMi6W9UDCCz5zP1+TeJ/e6UN9eWG/nlSdP1TXJSOlPlT1ePCr+nzoE1ouCMdRn9ELPxTb&#10;d3ks+FNSJiwIPnsf1APHvQ/0q/qYWLn0DU2JU/dkUmhkcgj/YNObzOmpyDmVlr5zNi2hR0M9HA49&#10;HSSjhRPyM0IqTWaE2bglGZySng/1gPwqfnmF4ekHoYGfGE42kNxJ7Ay/LJecenuVJ4MfDc41CE/v&#10;T2kal/Sw0L8kyZKNWbEjRYt/HHv9BTNf7OiudnHa+Yn/jakIrIvWBxkTgnSXI15OBJFU5TNVjwbB&#10;es+ZUobDX3kS6B96HOg354zYcFXQp7TdRvxJRU/8iOi/7R7gx6B+FE49E+ppJpPCj4WS4VxJkZeM&#10;fM2CpMeDFZMgkbyQZFhiCxKi+0yeEC+yjvNCpj4id/PSvo/lxxt6xLwydBJfjO7PExL/CX4gWPOP&#10;qT5VWv31d8DNsew0zGRBYDeKl4M2vIg0rtZut+FFhZwwCi4IXnWcxYrCi8qPUhEGe1G0KrPHdOHn&#10;DIAOduCn0btyDGlFDT5tmwsffa+Plo69RSuGCjB8tVJwitlZ8SrrLtn3If2m+Iz9pC/6ZXyROScn&#10;SR6Nf4JrmDvyYSnspniOF2xyXV84nqPoYk1eHD8V9EgIHEHwSkG/paYqpvOP+geAK0Mq+GDuyY/6&#10;5FiKnFEVXWxV7SVZsfPETwZBIVn5xgGFgmJo+qXWA9Z3tWZ4jwUH3j0eH4tfEl9k9BN4vXAXrxzT&#10;cZ5DrRcUUOiQjoI6jr4JCcDnEtfx0/zQi2IBuDz0RKjEAdfQ53P1VFDY/X85sOByfcQ5KQks+Bfp&#10;MccXHGAsVeC9cTcUd3MqY0dR9a9/6r0HAAAAAAAAAAAAAAAAAAAAAAAAAAAAAAAAAAAAAAAAAAAA&#10;AAAAAAAAAAAAcH/MZv8fe2HAMfgVTv8AAAAASUVORK5CYIJQSwECLQAUAAYACAAAACEAsYJntgoB&#10;AAATAgAAEwAAAAAAAAAAAAAAAAAAAAAAW0NvbnRlbnRfVHlwZXNdLnhtbFBLAQItABQABgAIAAAA&#10;IQA4/SH/1gAAAJQBAAALAAAAAAAAAAAAAAAAADsBAABfcmVscy8ucmVsc1BLAQItABQABgAIAAAA&#10;IQDsxBjJ6wUAAIsTAAAOAAAAAAAAAAAAAAAAADoCAABkcnMvZTJvRG9jLnhtbFBLAQItABQABgAI&#10;AAAAIQCqJg6+vAAAACEBAAAZAAAAAAAAAAAAAAAAAFEIAABkcnMvX3JlbHMvZTJvRG9jLnhtbC5y&#10;ZWxzUEsBAi0AFAAGAAgAAAAhACXwK7/hAAAACwEAAA8AAAAAAAAAAAAAAAAARAkAAGRycy9kb3du&#10;cmV2LnhtbFBLAQItAAoAAAAAAAAAIQBmpuQnozYAAKM2AAAUAAAAAAAAAAAAAAAAAFIKAABkcnMv&#10;bWVkaWEvaW1hZ2UxLnBuZ1BLBQYAAAAABgAGAHwBAAAnQQAAAAA=&#10;">
                <v:group id="Group 5" o:spid="_x0000_s1048" style="position:absolute;left:952;width:28800;height:19837" coordsize="28800,19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_x0000_s1050" type="#_x0000_t202" style="position:absolute;left:13081;top:17519;width:412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1B7A20" w:rsidRPr="00040F1E" w:rsidRDefault="00040F1E">
                          <w:pPr>
                            <w:rPr>
                              <w:sz w:val="18"/>
                            </w:rPr>
                          </w:pPr>
                          <w:r w:rsidRPr="00040F1E">
                            <w:rPr>
                              <w:sz w:val="18"/>
                            </w:rPr>
                            <w:t>0.0</w:t>
                          </w:r>
                        </w:p>
                      </w:txbxContent>
                    </v:textbox>
                  </v:shape>
                  <v:line id="Straight Connector 1227" o:spid="_x0000_s1051" style="position:absolute;visibility:visible;mso-wrap-style:square" from="14668,15621" to="14701,1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6ycEAAADdAAAADwAAAGRycy9kb3ducmV2LnhtbERPPW/CMBDdK/EfrENiKw4ZWpRiEEWC&#10;diXAwHaKr3HU+BzZDgn/vkaqxHZP7/NWm9G24kY+NI4VLOYZCOLK6YZrBefT/nUJIkRkja1jUnCn&#10;AJv15GWFhXYDH+lWxlqkEA4FKjAxdoWUoTJkMcxdR5y4H+ctxgR9LbXHIYXbVuZZ9iYtNpwaDHa0&#10;M1T9lr1VcO0/o/86ye1QjruDyfdt1buLUrPpuP0AEWmMT/G/+1un+Xn+Do9v0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rJwQAAAN0AAAAPAAAAAAAAAAAAAAAA&#10;AKECAABkcnMvZG93bnJldi54bWxQSwUGAAAAAAQABAD5AAAAjwMAAAAA&#10;" strokecolor="black [3213]" strokeweight="1.5pt"/>
                  <v:shape id="Straight Arrow Connector 1" o:spid="_x0000_s1052" type="#_x0000_t32" style="position:absolute;left:12890;top:17843;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SYsIAAADaAAAADwAAAGRycy9kb3ducmV2LnhtbERPS2sCMRC+C/6HMII3zVpE2tWsFKGl&#10;1FLRetDbsJl91M1kSVLd9tc3guBp+Pies1h2phFncr62rGAyTkAQ51bXXCrYf72MHkH4gKyxsUwK&#10;fsnDMuv3Fphqe+EtnXehFDGEfYoKqhDaVEqfV2TQj21LHLnCOoMhQldK7fASw00jH5JkJg3WHBsq&#10;bGlVUX7a/RgFxcbjJLwfNu3r08dfefRu+vm9Vmo46J7nIAJ14S6+ud90nA/XV65X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tSYsIAAADaAAAADwAAAAAAAAAAAAAA&#10;AAChAgAAZHJzL2Rvd25yZXYueG1sUEsFBgAAAAAEAAQA+QAAAJADAAAAAA==&#10;" strokecolor="black [3213]" strokeweight="1.25pt">
                    <v:stroke startarrow="block" endarrow="block"/>
                  </v:shape>
                </v:group>
                <v:shape id="Text Box 1334" o:spid="_x0000_s1053" type="#_x0000_t202" style="position:absolute;top:19091;width:1162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A76BC7" w:rsidRPr="006410BB" w:rsidRDefault="00A76BC7" w:rsidP="00A76BC7">
                        <w:pPr>
                          <w:rPr>
                            <w:sz w:val="20"/>
                            <w:lang w:val="en-CA"/>
                          </w:rPr>
                        </w:pPr>
                        <w:r>
                          <w:rPr>
                            <w:sz w:val="20"/>
                            <w:lang w:val="en-CA"/>
                          </w:rPr>
                          <w:t>Fig. 2-2</w:t>
                        </w:r>
                      </w:p>
                      <w:p w:rsidR="00A76BC7" w:rsidRPr="006410BB" w:rsidRDefault="00A76BC7" w:rsidP="00A76BC7">
                        <w:pPr>
                          <w:rPr>
                            <w:sz w:val="20"/>
                            <w:lang w:val="en-CA"/>
                          </w:rPr>
                        </w:pPr>
                      </w:p>
                      <w:p w:rsidR="00A76BC7" w:rsidRPr="006410BB" w:rsidRDefault="00A76BC7" w:rsidP="00A76BC7">
                        <w:pPr>
                          <w:rPr>
                            <w:sz w:val="20"/>
                            <w:lang w:val="en-CA"/>
                          </w:rPr>
                        </w:pPr>
                      </w:p>
                      <w:p w:rsidR="00A76BC7" w:rsidRPr="006410BB" w:rsidRDefault="00A76BC7" w:rsidP="00A76BC7">
                        <w:pPr>
                          <w:rPr>
                            <w:sz w:val="20"/>
                            <w:lang w:val="en-CA"/>
                          </w:rPr>
                        </w:pPr>
                      </w:p>
                    </w:txbxContent>
                  </v:textbox>
                </v:shape>
              </v:group>
            </w:pict>
          </mc:Fallback>
        </mc:AlternateContent>
      </w:r>
      <w:r w:rsidR="00BD57DC">
        <w:rPr>
          <w:noProof/>
        </w:rPr>
        <mc:AlternateContent>
          <mc:Choice Requires="wps">
            <w:drawing>
              <wp:anchor distT="0" distB="0" distL="114300" distR="114300" simplePos="0" relativeHeight="251630592" behindDoc="1" locked="0" layoutInCell="1" allowOverlap="1" wp14:anchorId="3450C7A9" wp14:editId="1A086C19">
                <wp:simplePos x="0" y="0"/>
                <wp:positionH relativeFrom="column">
                  <wp:posOffset>-3681095</wp:posOffset>
                </wp:positionH>
                <wp:positionV relativeFrom="paragraph">
                  <wp:posOffset>115570</wp:posOffset>
                </wp:positionV>
                <wp:extent cx="116205" cy="57785"/>
                <wp:effectExtent l="0" t="0" r="36195" b="37465"/>
                <wp:wrapNone/>
                <wp:docPr id="51"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5778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9A97" id="Line 79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9.1pt" to="-280.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XUGAIAAC8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5kGCnS&#10;woy2QnE0WzyF5nTG5eBTqp0N5dGzejVbTb87pHTZEHXgkeTbxUBgFiKSh5CwcQZS7LsvmoEPOXod&#10;O3WubRsgoQfoHAdyuQ+Enz2icJhl01E6wYjC1WQ2m09iApLfYo11/jPXLQpGgSUQj9jktHU+cCH5&#10;zSWkUnojpIwjlwp1gL9IJ2mMcFoKFm6Dn7OHfSktOhFQzSZ+feIHN6uPikW0hhO27m1PhLzakF2q&#10;gAflAJ/eusrixyJdrOfr+XgwHk3Xg3FaVYNPm3I8mG6y2aR6qsqyyn4Gatk4bwRjXAV2N4lm47+T&#10;QP9YruK6i/Teh+QRPTYMyN7+kXScZxjhVQx7zS47e5szqDI69y8oyP79Huz373z1CwAA//8DAFBL&#10;AwQUAAYACAAAACEAKjzs+eEAAAALAQAADwAAAGRycy9kb3ducmV2LnhtbEyPQU+DQBCF7yb+h82Y&#10;eKNL0RZElsZoTEzUGtDE65YdgcjOIrtt8d87nvQ4eV/e+6bYzHYQB5x870jBchGDQGqc6alV8PZ6&#10;H2UgfNBk9OAIFXyjh015elLo3LgjVXioQyu4hHyuFXQhjLmUvunQar9wIxJnH26yOvA5tdJM+sjl&#10;dpBJHK+l1T3xQqdHvO2w+az3VoF8rx8r9DF+PSfVS7d9eLrbVplS52fzzTWIgHP4g+FXn9WhZKed&#10;25PxYlAQrdKrlFlOsgQEE9FqvbwEsVOQpBcgy0L+/6H8AQAA//8DAFBLAQItABQABgAIAAAAIQC2&#10;gziS/gAAAOEBAAATAAAAAAAAAAAAAAAAAAAAAABbQ29udGVudF9UeXBlc10ueG1sUEsBAi0AFAAG&#10;AAgAAAAhADj9If/WAAAAlAEAAAsAAAAAAAAAAAAAAAAALwEAAF9yZWxzLy5yZWxzUEsBAi0AFAAG&#10;AAgAAAAhAMiIZdQYAgAALwQAAA4AAAAAAAAAAAAAAAAALgIAAGRycy9lMm9Eb2MueG1sUEsBAi0A&#10;FAAGAAgAAAAhACo87PnhAAAACwEAAA8AAAAAAAAAAAAAAAAAcgQAAGRycy9kb3ducmV2LnhtbFBL&#10;BQYAAAAABAAEAPMAAACABQAAAAA=&#10;" strokecolor="white" strokeweight="1.5pt"/>
            </w:pict>
          </mc:Fallback>
        </mc:AlternateContent>
      </w:r>
      <w:r w:rsidR="0085371B" w:rsidRPr="006410BB">
        <w:rPr>
          <w:noProof/>
        </w:rPr>
        <w:drawing>
          <wp:anchor distT="0" distB="0" distL="114300" distR="114300" simplePos="0" relativeHeight="251610112" behindDoc="0" locked="1" layoutInCell="1" allowOverlap="1" wp14:anchorId="5027BC6B" wp14:editId="1F743DB3">
            <wp:simplePos x="0" y="0"/>
            <wp:positionH relativeFrom="column">
              <wp:posOffset>-114935</wp:posOffset>
            </wp:positionH>
            <wp:positionV relativeFrom="page">
              <wp:posOffset>6314440</wp:posOffset>
            </wp:positionV>
            <wp:extent cx="228600" cy="228600"/>
            <wp:effectExtent l="0" t="0" r="0" b="0"/>
            <wp:wrapNone/>
            <wp:docPr id="1196" name="Picture 60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2F786E" w:rsidRPr="006410BB">
        <w:t>NOTE: Once cleaned do not contaminate this</w:t>
      </w:r>
      <w:r w:rsidR="002F786E">
        <w:t xml:space="preserve"> surface by touching it with your bare hands.</w:t>
      </w:r>
    </w:p>
    <w:p w:rsidR="002F786E" w:rsidRDefault="00051DDD" w:rsidP="0084471F">
      <w:pPr>
        <w:pStyle w:val="Heading5"/>
        <w:numPr>
          <w:ilvl w:val="0"/>
          <w:numId w:val="18"/>
        </w:numPr>
      </w:pPr>
      <w:r>
        <w:rPr>
          <w:noProof/>
        </w:rPr>
        <w:t>Positioning</w:t>
      </w:r>
      <w:r w:rsidR="002F786E">
        <w:rPr>
          <w:noProof/>
        </w:rPr>
        <w:t xml:space="preserve"> Tape Application</w:t>
      </w:r>
    </w:p>
    <w:p w:rsidR="00A76BC7" w:rsidRDefault="00BD57DC" w:rsidP="00D30426">
      <w:pPr>
        <w:pStyle w:val="ProcLevel2"/>
        <w:numPr>
          <w:ilvl w:val="1"/>
          <w:numId w:val="18"/>
        </w:numPr>
      </w:pPr>
      <w:r>
        <w:rPr>
          <w:noProof/>
          <w:sz w:val="20"/>
        </w:rPr>
        <mc:AlternateContent>
          <mc:Choice Requires="wps">
            <w:drawing>
              <wp:anchor distT="0" distB="0" distL="114300" distR="114300" simplePos="0" relativeHeight="251662336" behindDoc="0" locked="0" layoutInCell="1" allowOverlap="1" wp14:anchorId="496FB3EC" wp14:editId="5D5651E7">
                <wp:simplePos x="0" y="0"/>
                <wp:positionH relativeFrom="column">
                  <wp:posOffset>-3244850</wp:posOffset>
                </wp:positionH>
                <wp:positionV relativeFrom="paragraph">
                  <wp:posOffset>487680</wp:posOffset>
                </wp:positionV>
                <wp:extent cx="675640" cy="300355"/>
                <wp:effectExtent l="0" t="0" r="0" b="4445"/>
                <wp:wrapNone/>
                <wp:docPr id="57"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0BB" w:rsidRPr="00BF0CF2" w:rsidRDefault="006410BB" w:rsidP="006410BB">
                            <w:pPr>
                              <w:rPr>
                                <w:sz w:val="20"/>
                                <w:szCs w:val="20"/>
                                <w:lang w:val="en-CA"/>
                              </w:rPr>
                            </w:pPr>
                            <w:r w:rsidRPr="00BF0CF2">
                              <w:rPr>
                                <w:sz w:val="20"/>
                                <w:szCs w:val="20"/>
                                <w:lang w:val="en-CA"/>
                              </w:rPr>
                              <w:t>F</w:t>
                            </w:r>
                            <w:r>
                              <w:rPr>
                                <w:sz w:val="20"/>
                                <w:szCs w:val="20"/>
                                <w:lang w:val="en-CA"/>
                              </w:rPr>
                              <w:t>ig. 2</w:t>
                            </w:r>
                            <w:r w:rsidRPr="00BF0CF2">
                              <w:rPr>
                                <w:sz w:val="20"/>
                                <w:szCs w:val="20"/>
                                <w:lang w:val="en-CA"/>
                              </w:rPr>
                              <w:t>-</w:t>
                            </w:r>
                            <w:r>
                              <w:rPr>
                                <w:sz w:val="20"/>
                                <w:szCs w:val="20"/>
                                <w:lang w:val="en-CA"/>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FB3EC" id="Text Box 1332" o:spid="_x0000_s1054" type="#_x0000_t202" style="position:absolute;left:0;text-align:left;margin-left:-255.5pt;margin-top:38.4pt;width:53.2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WZuQ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aY8RJBz16pKNGd2JE/mwWmAoNvUrB8aEHVz2CBTpt2ar+XpRfFeJi1RC+pbdSiqGhpIIMfXPT&#10;Pbs64SgDshk+iAoikZ0WFmisZWfKBwVBgA6dejp1x2RTwmE8j+IQLCWYZp43iyIbgaTHy71U+h0V&#10;HTKLDEtovgUn+3ulTTIkPbqYWFwUrG2tAFp+cQCO0wmEhqvGZpKw/fyReMl6sV6EThjEayf08ty5&#10;LVahExf+PMpn+WqV+z9NXD9MG1ZVlJswR2354Z/17qDySRUndSnRssrAmZSU3G5WrUR7Atou7Hco&#10;yJmbe5mGLQJweUHJD0LvLkicIl7MnbAIIyeZewvH85O7JPbCJMyLS0r3jNN/p4SGDCdREE1a+i03&#10;z36vuZG0YxqmR8u6DC9OTiQ1ClzzyrZWE9ZO67NSmPSfSwHtPjba6tVIdBKrHjfj9DhMdKPljaie&#10;QMBSgMBAizD5YNEI+R2jAaZIhtW3HZEUo/Y9h0eQ+KGRrLabMJoHsJHnls25hfASoDKsMZqWKz2N&#10;ql0v2baBSNOz4+IWHk7NrKifszo8N5gUltthqplRdL63Xs+zd/kLAAD//wMAUEsDBBQABgAIAAAA&#10;IQDvej5d3wAAAAwBAAAPAAAAZHJzL2Rvd25yZXYueG1sTI/BTsMwEETvSPyDtZW4pXaqNIUQp0Ig&#10;riBKQeLmxtskaryOYrcJf89yguNqRzPvldvZ9eKCY+g8aUiXCgRS7W1HjYb9+3NyCyJEQ9b0nlDD&#10;NwbYVtdXpSmsn+gNL7vYCC6hUBgNbYxDIWWoW3QmLP2AxL+jH52JfI6NtKOZuNz1cqVULp3piBda&#10;M+Bji/Vpd3YaPl6OX5+Zem2e3HqY/KwkuTup9c1ifrgHEXGOf2H4xWd0qJjp4M9kg+g1JOs0ZZmo&#10;YZOzAyeSTGU5iANnV1kKsirlf4nqBwAA//8DAFBLAQItABQABgAIAAAAIQC2gziS/gAAAOEBAAAT&#10;AAAAAAAAAAAAAAAAAAAAAABbQ29udGVudF9UeXBlc10ueG1sUEsBAi0AFAAGAAgAAAAhADj9If/W&#10;AAAAlAEAAAsAAAAAAAAAAAAAAAAALwEAAF9yZWxzLy5yZWxzUEsBAi0AFAAGAAgAAAAhABepRZm5&#10;AgAAwwUAAA4AAAAAAAAAAAAAAAAALgIAAGRycy9lMm9Eb2MueG1sUEsBAi0AFAAGAAgAAAAhAO96&#10;Pl3fAAAADAEAAA8AAAAAAAAAAAAAAAAAEwUAAGRycy9kb3ducmV2LnhtbFBLBQYAAAAABAAEAPMA&#10;AAAfBgAAAAA=&#10;" filled="f" stroked="f">
                <v:textbox>
                  <w:txbxContent>
                    <w:p w:rsidR="006410BB" w:rsidRPr="00BF0CF2" w:rsidRDefault="006410BB" w:rsidP="006410BB">
                      <w:pPr>
                        <w:rPr>
                          <w:sz w:val="20"/>
                          <w:szCs w:val="20"/>
                          <w:lang w:val="en-CA"/>
                        </w:rPr>
                      </w:pPr>
                      <w:r w:rsidRPr="00BF0CF2">
                        <w:rPr>
                          <w:sz w:val="20"/>
                          <w:szCs w:val="20"/>
                          <w:lang w:val="en-CA"/>
                        </w:rPr>
                        <w:t>F</w:t>
                      </w:r>
                      <w:r>
                        <w:rPr>
                          <w:sz w:val="20"/>
                          <w:szCs w:val="20"/>
                          <w:lang w:val="en-CA"/>
                        </w:rPr>
                        <w:t>ig. 2</w:t>
                      </w:r>
                      <w:r w:rsidRPr="00BF0CF2">
                        <w:rPr>
                          <w:sz w:val="20"/>
                          <w:szCs w:val="20"/>
                          <w:lang w:val="en-CA"/>
                        </w:rPr>
                        <w:t>-</w:t>
                      </w:r>
                      <w:r>
                        <w:rPr>
                          <w:sz w:val="20"/>
                          <w:szCs w:val="20"/>
                          <w:lang w:val="en-CA"/>
                        </w:rPr>
                        <w:t>2</w:t>
                      </w:r>
                    </w:p>
                  </w:txbxContent>
                </v:textbox>
              </v:shape>
            </w:pict>
          </mc:Fallback>
        </mc:AlternateContent>
      </w:r>
      <w:r w:rsidR="00040F1E">
        <w:rPr>
          <w:noProof/>
        </w:rPr>
        <w:t>Locate the rear curved edge on the front door</w:t>
      </w:r>
      <w:r w:rsidR="00D30426">
        <w:rPr>
          <w:noProof/>
        </w:rPr>
        <w:t xml:space="preserve"> </w:t>
      </w:r>
      <w:r w:rsidR="00051DDD">
        <w:t>(</w:t>
      </w:r>
      <w:r w:rsidR="002F786E">
        <w:t>Fig. 2-1</w:t>
      </w:r>
      <w:r w:rsidR="00A9741E">
        <w:t xml:space="preserve"> </w:t>
      </w:r>
      <w:r w:rsidR="00D30426">
        <w:t>&amp;</w:t>
      </w:r>
      <w:r w:rsidR="00A9741E">
        <w:t xml:space="preserve"> </w:t>
      </w:r>
      <w:r w:rsidR="00D30426">
        <w:t>Fig</w:t>
      </w:r>
      <w:r w:rsidR="009309D6">
        <w:t>.</w:t>
      </w:r>
      <w:r w:rsidR="00D30426">
        <w:t xml:space="preserve"> 2-</w:t>
      </w:r>
      <w:r w:rsidR="00A9741E">
        <w:t>2</w:t>
      </w:r>
      <w:r w:rsidR="00051DDD">
        <w:t>)</w:t>
      </w:r>
      <w:r w:rsidR="009309D6">
        <w:t xml:space="preserve">. </w:t>
      </w:r>
      <w:r w:rsidR="00A9741E">
        <w:t>All horizontal measurements will be provided from this location.</w:t>
      </w:r>
    </w:p>
    <w:p w:rsidR="00A76BC7" w:rsidRDefault="007E0330" w:rsidP="00A76BC7">
      <w:pPr>
        <w:pStyle w:val="ProcLevel2"/>
        <w:numPr>
          <w:ilvl w:val="0"/>
          <w:numId w:val="0"/>
        </w:numPr>
        <w:ind w:left="720" w:hanging="360"/>
      </w:pPr>
      <w:r>
        <w:br/>
      </w:r>
      <w:r>
        <w:br/>
      </w:r>
      <w:r>
        <w:br/>
      </w:r>
    </w:p>
    <w:p w:rsidR="00C119F6" w:rsidRDefault="00C119F6" w:rsidP="00A76BC7">
      <w:pPr>
        <w:pStyle w:val="ProcLevel2"/>
        <w:numPr>
          <w:ilvl w:val="0"/>
          <w:numId w:val="0"/>
        </w:numPr>
        <w:ind w:left="720" w:hanging="360"/>
      </w:pPr>
    </w:p>
    <w:p w:rsidR="002D1ACB" w:rsidRDefault="0097704D" w:rsidP="001C26BA">
      <w:pPr>
        <w:pStyle w:val="ProcLevel2"/>
        <w:numPr>
          <w:ilvl w:val="1"/>
          <w:numId w:val="18"/>
        </w:numPr>
      </w:pPr>
      <w:r>
        <w:rPr>
          <w:noProof/>
        </w:rPr>
        <w:lastRenderedPageBreak/>
        <mc:AlternateContent>
          <mc:Choice Requires="wpg">
            <w:drawing>
              <wp:anchor distT="0" distB="0" distL="114300" distR="114300" simplePos="0" relativeHeight="251797504" behindDoc="0" locked="0" layoutInCell="1" allowOverlap="1">
                <wp:simplePos x="0" y="0"/>
                <wp:positionH relativeFrom="column">
                  <wp:posOffset>-3286125</wp:posOffset>
                </wp:positionH>
                <wp:positionV relativeFrom="paragraph">
                  <wp:posOffset>34290</wp:posOffset>
                </wp:positionV>
                <wp:extent cx="2974975" cy="2123440"/>
                <wp:effectExtent l="0" t="19050" r="15875" b="0"/>
                <wp:wrapNone/>
                <wp:docPr id="1219" name="Group 1219"/>
                <wp:cNvGraphicFramePr/>
                <a:graphic xmlns:a="http://schemas.openxmlformats.org/drawingml/2006/main">
                  <a:graphicData uri="http://schemas.microsoft.com/office/word/2010/wordprocessingGroup">
                    <wpg:wgp>
                      <wpg:cNvGrpSpPr/>
                      <wpg:grpSpPr>
                        <a:xfrm>
                          <a:off x="0" y="0"/>
                          <a:ext cx="2974975" cy="2123440"/>
                          <a:chOff x="0" y="0"/>
                          <a:chExt cx="2974975" cy="2123440"/>
                        </a:xfrm>
                      </wpg:grpSpPr>
                      <pic:pic xmlns:pic="http://schemas.openxmlformats.org/drawingml/2006/picture">
                        <pic:nvPicPr>
                          <pic:cNvPr id="1217" name="Picture 121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66675" y="0"/>
                            <a:ext cx="2908300" cy="1889760"/>
                          </a:xfrm>
                          <a:prstGeom prst="rect">
                            <a:avLst/>
                          </a:prstGeom>
                          <a:noFill/>
                          <a:ln w="12700">
                            <a:solidFill>
                              <a:schemeClr val="tx1">
                                <a:lumMod val="85000"/>
                                <a:lumOff val="15000"/>
                              </a:schemeClr>
                            </a:solidFill>
                          </a:ln>
                        </pic:spPr>
                      </pic:pic>
                      <wps:wsp>
                        <wps:cNvPr id="1218" name="Text Box 1334"/>
                        <wps:cNvSpPr txBox="1">
                          <a:spLocks noChangeArrowheads="1"/>
                        </wps:cNvSpPr>
                        <wps:spPr bwMode="auto">
                          <a:xfrm>
                            <a:off x="0" y="1838325"/>
                            <a:ext cx="11156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04D" w:rsidRPr="006410BB" w:rsidRDefault="0097704D" w:rsidP="0097704D">
                              <w:pPr>
                                <w:rPr>
                                  <w:sz w:val="20"/>
                                  <w:lang w:val="en-CA"/>
                                </w:rPr>
                              </w:pPr>
                              <w:r>
                                <w:rPr>
                                  <w:sz w:val="20"/>
                                  <w:lang w:val="en-CA"/>
                                </w:rPr>
                                <w:t>Fig. 2-3</w:t>
                              </w:r>
                            </w:p>
                            <w:p w:rsidR="0097704D" w:rsidRPr="006410BB" w:rsidRDefault="0097704D" w:rsidP="0097704D">
                              <w:pPr>
                                <w:rPr>
                                  <w:sz w:val="20"/>
                                  <w:lang w:val="en-CA"/>
                                </w:rPr>
                              </w:pPr>
                            </w:p>
                            <w:p w:rsidR="0097704D" w:rsidRPr="006410BB" w:rsidRDefault="0097704D" w:rsidP="0097704D">
                              <w:pPr>
                                <w:rPr>
                                  <w:sz w:val="20"/>
                                  <w:lang w:val="en-CA"/>
                                </w:rPr>
                              </w:pPr>
                            </w:p>
                            <w:p w:rsidR="0097704D" w:rsidRPr="006410BB" w:rsidRDefault="0097704D" w:rsidP="0097704D">
                              <w:pPr>
                                <w:rPr>
                                  <w:sz w:val="20"/>
                                  <w:lang w:val="en-CA"/>
                                </w:rPr>
                              </w:pPr>
                            </w:p>
                          </w:txbxContent>
                        </wps:txbx>
                        <wps:bodyPr rot="0" vert="horz" wrap="square" lIns="91440" tIns="45720" rIns="91440" bIns="45720" anchor="t" anchorCtr="0" upright="1">
                          <a:noAutofit/>
                        </wps:bodyPr>
                      </wps:wsp>
                    </wpg:wgp>
                  </a:graphicData>
                </a:graphic>
              </wp:anchor>
            </w:drawing>
          </mc:Choice>
          <mc:Fallback>
            <w:pict>
              <v:group id="Group 1219" o:spid="_x0000_s1055" style="position:absolute;left:0;text-align:left;margin-left:-258.75pt;margin-top:2.7pt;width:234.25pt;height:167.2pt;z-index:251797504" coordsize="29749,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U3kaQQAALgKAAAOAAAAZHJzL2Uyb0RvYy54bWykVttu4zYQfS/QfyD0&#10;ruhiWTfEWSS+BAukbdDdfgAtURaxEqlSVOxs0X/vDCnZcRx0g02A2LwMhzNnzhnz+tOhbcgTUz2X&#10;YuEEV75DmChkycVu4fz1deOmDuk1FSVtpGAL55n1zqebX3+53nc5C2Utm5IpAk5En++7hVNr3eWe&#10;1xc1a2l/JTsmYLOSqqUapmrnlYruwXvbeKHvx95eqrJTsmB9D6sru+ncGP9VxQr9R1X1TJNm4UBs&#10;2nwq87nFT+/mmuY7RbuaF2MY9CeiaCkXcOnR1YpqSgbFL1y1vFCyl5W+KmTryariBTM5QDaB/yqb&#10;eyWHzuSyy/e77ggTQPsKp592W/z+9KgIL6F2YZA5RNAWqmQuJmYFANp3uxzs7lX3pXtU48LOzjDn&#10;Q6Va/IZsyMFA+3yElh00KWAxzJIoS+YOKWAvDMJZFI3gFzVU6OJcUa9/cNKbLvYwvmM4HS9y+B+x&#10;gtEFVj/mFJzSg2LO6KR9l4+Wqm9D50JZO6r5ljdcPxuKQgExKPH0yItHZSdnsCcT7GCA9yLwCTIT&#10;j6GlPUcxrwdZfOuJkMuaih277TtgONQOrb1zczM9u3Tb8G7DmwZrheMxPVDDKza9gZBl6koWQ8uE&#10;ttJTrIFMpehr3vUOUTlrtwyYpD6XgREDFP+h13gd0sDI4Z8wvfX9LLxzl3N/6UZ+snZvsyhxE3+d&#10;RH6UBstg+S+eDqJ86BnkS5tVx8dYYfUi2je5P3YJqyqjTvJETQ9ApExA07cJEZYQEoy1V8WfgCrY&#10;wVgrposahxUgN66D8XHDwHxCFmvQg0rIdv+bLEFKdNDSgPFKJXEcoxzeUoqfznzoVaiUIE2zJDZK&#10;OfIdeKB6fc9kS3AAeEO05gr6BLnY/CYTjFxIrLrJpxFkj1JP4AKTn2x4OXHCNF22bJSFSh9sFZuh&#10;hVTsWjr34aR1NbQoXINqMC0jMti60YvBtz9dAHuNGGmKEI1DQAxbDLT/fmIkzN5XZWz+bzXOLzXt&#10;GCSIbs+kBr9GtsN9RUbeyQMJZrMIExpNscMRfYAdVJWBqHulOaXkvma0hBit7l4ctX7eRQCosCnw&#10;LJ2FcwspxoTNMgiCeZxNzTKdw9QIfOp4H2PAGSXGohhBXGg187N1uk4jNwrjNWh1tXJvN8vIjTdB&#10;Ml/NVsvlKpi0WvOyZAKp9HGpXjJT7bZHXm7M3wjIGb+gZZzCmOSNzk7tJwvCyL8LM3cTp4kbbaK5&#10;myV+6vpBdpfFfpRFq815Sg9csI+nhLLL5lDo/88N1DUKDJV00g7NW67hodTwduGkRyOaIxHXojSK&#10;1JQ3duxh97RQYPgnKMArYGE7HtLW6hBH+rA9mHdAPKlhK8tnEIOS0GKArPDIg0Et1XeH7OHBtHD6&#10;vweKv5LNZwFayAL8SSfaTKJ5EsJEvdzZvtyhogBXC0c7xA6X2r7Khk7xXQ03WfUJeQsNtOKmrWGc&#10;NirICCfQMszIPI9MluNTDt9fL+fG6vTgvPk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lPBT4gAAAAoBAAAPAAAAZHJzL2Rvd25yZXYueG1sTI9BT4NAEIXvJv6HzZh4owtStKUs&#10;TdOop8bE1sT0NoUpkLK7hN0C/feOJz1O5st738vWk27FQL1rrFEQzUIQZApbNqZS8HV4CxYgnEdT&#10;YmsNKbiRg3V+f5dhWtrRfNKw95XgEONSVFB736VSuqImjW5mOzL8O9teo+ezr2TZ48jhupVPYfgs&#10;NTaGG2rsaFtTcdlftYL3EcdNHL0Ou8t5ezseko/vXURKPT5MmxUIT5P/g+FXn9UhZ6eTvZrSiVZB&#10;kEQvCbMKkjkIBoL5ksedFMTxcgEyz+T/CfkPAAAA//8DAFBLAwQKAAAAAAAAACEAxn4whytSAAAr&#10;UgAAFAAAAGRycy9tZWRpYS9pbWFnZTEucG5niVBORw0KGgoAAAANSUhEUgAAAd0AAAE2CAYAAAFT&#10;uXi5AAAAAXNSR0IArs4c6QAAAARnQU1BAACxjwv8YQUAAAAJcEhZcwAAFxEAABcRAcom8z8AAFHA&#10;SURBVHhe7Z0L3B3D+cfVNaVa6paSurVVRAhxiTspkiAkRITGnTaoFi3SC1ptE62SVilthdISl6pr&#10;/6iWooSiaSlxV3EJcdcQqcv85zdnnvfM2TO7Z3bf3fecs/v7fj7P2TOzs7Nze+aZnZ3dXYgstJCy&#10;28rQmwx3ZWHlneGOLwRmOAXdkWHlEHGmwndsb+LLkxtuuMFskd9KZFjSobfMsP2XHt+xvYkvTyQd&#10;essM23/p8R3bm/jyRNKht8yw/Zce37G9iS9PVl99dbNFfiuR4e22285skd9KZHjEiBFmi/xWIsMH&#10;Hnig2SK/lcjwySefbLbIbyUyfMEFF5gt8luJDN96661mi/wWmmExB+3m6aefNtvCMzx06FD7rzMo&#10;JMMffPCB2QKxf51CIRl+5JFHzBaIOegUCsnwRRddZLZAzEGnUEiGJ0yYYLZAzEGnUEiGhwwZYrZA&#10;5pI6hUIyPHLkSLMFYv86BZNh9KTQNSQuJMOvvfaauvDCC9V3vvMdNWrUKLXoooua4yDrrruuOvfc&#10;c9VDDz1kwor96xSQX9CT4L4UFHQrHX/rrbfUHXfcoU444QS1+eabm+MWWWQRtfTSS6svf/nLpoN8&#10;9tlnbejW6ON1DA4RZxNoBWgNSCzCdqHoX4eIMxN5xBFFCnrw4MFu4rOI/nVwnTjBtGnTTJMC8+fP&#10;N1sf7gAjEmVHYTIcweuZEjeO1e1WwL5+WrbSsgY8HA6229Pttk/IO8Mdj5vYJbWsUPtrwP9Na397&#10;QK2Mr/3tIY8M369FahwgLfADcr5F7TZ6/lQ8rQUJ9smtWr5rZTsta2uJImHnGBfJHRQ8BJWACoG4&#10;lSRCKkvlqr83Gb7AbruK3mR4it0KB9ptR9ObDKOndIm6O5LeZDhao53ZxO242hBxpkJmN+6++26z&#10;lTt2ncIll1xSq0zrNvQmwzK78etf/9psO2VO2s1TrhmeM2eO2Z544olm2ym3WQrLsDBmzBizzSOu&#10;PHDTgfw2pGqVVVax/7KzxRZbmG1XZFgS2xsGDRpktl2R4W222cb+y856661ntl2R4QMOOMD+y862&#10;225rtl2R4Txufg0bNsxsuyLDedz82nPPPc22KzKcx72g3Xff3Wy7IsN53AuSjq8rMiyjpd4wfPhw&#10;s+2KDOfBl770JbMtdYZdVTjrrLPMttQZdju7++67z2xLnWHXnC1YsMBsK5NhodQZ9o3QSp1h3wK0&#10;UmfYN51T6gxjKUKUjs3wxIkTg8fQ8+bNU/fee68688wzzQBjnXXWMREuvPDCZjtu3Dh13XXXmaVN&#10;cHcCbjr0f4Px7Etx14bFgVW5L774ovrlL3+p9t13X7XccsuZY7EuDKv9Tj311J71J0ngGEH/d1wB&#10;IIFIKNZB49BuEnSseqv/FUReUUsh93ZtGMYKeqv/OcjSpNGjR5tAyy67rHFHcQ+LRNFDnH9fE0lr&#10;LmBdSBzRk2ABymu1vwZ30QwoYm1IbhntFlJn2F1ANs9ugfvfXWLUW9AKsDwKLQHnluVTsmwJ4HyS&#10;ESx0SyIxw9jpE1khI0uWIFEQTnD/t5s+SctUuy0S1KwsWUpatpTUxxApJVJSWMElp10VjHO2WgOE&#10;NUNsfL2knRXcalXbJC2s4F7SzgputU4TDYAV3EvaWcGja39jQRfOCg7Bzn00gV0JuwsD54zOZWLi&#10;10Vmt0gNX11pdw3rbgK7EnYXBs4ZXWhy+umn2381sGq1HWnrVHx1pd01rLsJ7ErYXRi+c0bvTPbr&#10;168taetUfHWl3TWsuwnsSthdGL5zRp8kaFfaOhVfeWh3DetuArsGDBhgXX2HL0l4b4QLwiQkvXL4&#10;ykO7a1h3E9i11VZbWVff4UuSrDYXECYh6ZXDVx7aXcO6m8Cu/fff37r6Dl+SomtHECYh6ZXDVx7a&#10;XcO6m8CuPJ4ESIsvSTvuuKP9VwNhEpJeOVAW0efhtF8N624Cu8455xzr6jt8SRo7dqz9VwNhEpJe&#10;OVAW0SWB2q+GdTeBXXk82pIWX5KowcmgLKKXktqvhnU3gV2hyxDzxJck91VzAGESkl45UBZRc6r9&#10;alh3E9jVjtfY+ZK0yy672H81ECYh6ZUDZRHtbbVfDetuImFXofjOu+uuu9p/NRCmXenrRFAW0d5W&#10;+9Ww7iYSdhUGegzfeY855hj7rwbCtCN9nQrKYubMmdZVQ/vVsO4mEnYVRlwFX3755fZfDYTplNdk&#10;dAIoj6g51X41rLuJhF2FgW7Gd97Zs2fbfzUQxvekUFXxlZn2q2HdTSTsKgz7FIJ11Xj11VftvzoI&#10;43v2rar46kr71bDuJhJ2FQaG+tHz3nTTTfZfHYSZNGmSdRFfXWm/GtbdRMKuwsAjgNHznnLKKfZf&#10;HYRpxzRqp+KrK+1Xw7qbSNhVGPbJOOuqIa/ickGYdsyydSq+utJ+Nay7iYRdheFba7Xxxhvbf3UQ&#10;ph2zbJ2Kr660Xw3rVm+//ba68cYb1eGHH64+//nPm4PwLYGPfexj5r7w0UcfrU477TR19dVXq8ce&#10;e0y999579sj88K21krcWuSBMO2bZOpVomQHt14MJ0JcCTYXAjkKgjXEaifBRcH84+vWBDz/8UP33&#10;v/9VL730krrzzjvV+eefb14tiXvaeFtb//79e86PR/XxRPniiy9uHt/fb7/91EknnWS+NoLvyDzx&#10;xBPq3XfftTF3Pr4y0n499GSckr/gLQGhjdnH+++/r9544w31wgsvqNtvv12dffbZ6vjjj1d77723&#10;2n777dVnP/vZhvMtueSSsiixho2niYRdfYovHXFpe/31103hTZkyxRSm9BQIXyXB95D0toYtmyai&#10;u+655x77LxuID4IXbKSJy5fEhGRXBoxB0JjRkFEebmOGv962BIHkGX954wKe7cdz+Au04Fl7PIuP&#10;j8m43Gy3UZJOahKmxffEtu84Ce/b54JnmJAHpFPCw93qWORPOFcLjmn1QFw7aVUOXjIdVABZ0iHH&#10;oPFdpcVtiNJogTTcK+wW4FhUsMTRp188ykimuvIdBK3FmzNQYFI4+NBPVCue0YICdT9IhIIGCIue&#10;IKr54Fot02p/e8iU+JyRNCD/kqfQdLn5lJ7BPdZthNEPOIWSqYzkoOjBqGAgFYz9Pq1AYuV1LfK1&#10;J0H8JW50+9AU6Qbd16tkSnwBoPEBVAgqA7TKdxLy5SsxI72hV2U03277EiQY0t+4FlpoohbxQ4GI&#10;yNtXfG9gySJufO55jtYir9zxvXanXUjdIO2kZOALinyNECGVhH16iWHllhhWbolpR+XyhWZ9RCdX&#10;LsJ05QdeO4V2VG7om+pYub2kHZWLmaHQyo1+qZikoNMrF2FJRtpRuaGvH2Tl9pJOr9xWLyIlCbSj&#10;cnGvk5WbF3bJThMJuwpD1ghFGTVqlP1XA2GwXJU089RTT9WVw/o1kbCrMOIq1/dClTTLSMtOtMy0&#10;u4Z1N5GwqzDi3gbre+ckK7dOtMy0u4Z1N5GwqzDiKtfXLfPxkzrRMtPuGtbdRMKuwpDHQ6L4umVW&#10;bp1omWl3DetuImFXYeCcvvMOGzbM/quBMNHniqpMtMy0u4Z1N5GwqzBwTt95fa8/InWi5aHdNay7&#10;iYRdhYFz+s6Lh6Nc2pG2TiZaHtpdw7obgD2L2VUoOKfvvL6Xh5I60fLQ7hrW3UCnVe4hhxxi/9Vo&#10;R9o6mWh5aHcN627APkVmXX0Hzuk777e+9S37r0Y70tbJRMtDu2tYdwOdVrk/+MEP7L8a7UhbJxMt&#10;D+2uYd0NdFrlRl8c3o60dTLR8tDuGtbdgO9tcH0Bzuk77/XXX2//1WhH2jqZaHlodw3rbqDTKvdv&#10;f/ub/VejHWnrVHyDX+2uYd0NyKP6fQ3O6Tvvo48+av/VaEfaOpWur9w333zT/qvRjrR1Kr7xkXbX&#10;sO4GfK/36wtwzuh58e6o6AvQ2pG2TqWrK/eVV16x/+q0I22dClakRMtDu2tYdwOdVLlx72wmNXyD&#10;X+2uYd0NxC13KRqcM3re2267zf6r0460dSpdXbl/+MMf7L867Uhbp+Ib/Gp3DetuIG65S9HgnNHz&#10;Tp482f6r0460dSpdXbnHHXec/VenHWnrVHzjI+2uYd0NxK1lKhqcM3re6CoM0I60dSqpKxfeMbsK&#10;xXfeIUOG2H912pG2TsU3PtLuGtbdALxjdhWK77x473CUdqStU+mqyoW9d/n0pz9t/9VpR9o6Fbxh&#10;Ploe2l3DuhuAd8yuQsE5o5W78sor23812rUEqFPxDX61u4Z1NwDvmF2FgnNGK/dzn/uc/VeDldtI&#10;V1UubIjLoEGD7L8aM2bMaEvaOhVfXWl3DetuAN4xuwoF54xW7hZbbGH/1WjXEqBOxVdX2l3DuhuA&#10;d8yuQsE5cd3mEn1OiJXbiK+utLuGdTcA75hdhYJztqrcdi0B6lR8daXdNay7AXjH7CoUnDNauePG&#10;jbP/arByG/HVlXbXsO4G4B2zq1BwTkyEu0RtML4r1I60dSq+utLuGtbdALxjdhUKzhmt3N12283+&#10;q9Gu9V2diq+utLuGdTcA75hdhYJzRhegR20uK7cRX11pdw3rbgDeMbsKBeeETXXBBxldfHdBqoyv&#10;rrS7hnU3AO+YXYWCc0Yrd/To0fZfDVZuI7660u4a1t0AvGN2FQrOietYl+gMFd5s0460dSq+utLu&#10;GtbdALxjdhUKzhmt3PHjx9t/NXy3uKqMr660u4Z1NwDvmF2FgnPOnDnTumocccQR9l8NVm4jvrrS&#10;7hrWrWbPnq3OOOMMtfPOO/ccgC9J434qtOf73/++Ou+888zE/dy5c+1R+YJz4q6Py9e+9jX7r4bv&#10;LkiVkbpy0W7DYGgCLi8g6BKj3WJW/ve//5kvOz/55JPm2/lnnXWW+Ub+V77yFdNY8N38lVZaqSdx&#10;SyyxhNniu/of//jHzeuJDjroILXMMsuYL0M/99xzJl5WbiNSfi7abZBvCvSpoEFhFIwGhcchpEFF&#10;Z6N8oOfwNUA8U/Taa6+ZJwKvvfZa9ZOf/EQdfvjhavfdd1frr7++6YXk/IsttphpRMsvv7zaYYcd&#10;TO8wdepUdfnll6u7775bvfjiizbWzkfy5KLdBnkzeekFDSevXgoNCc8wPfzww+qaa65RP/7xj9XB&#10;Bx+sRo4cqdZZZx3TcOS8iy++uPnWPHoczLZNmjTJTNRcd9116qGHHmp6gjEtch4X7TbIy6spBYnb&#10;qDAvjgaF7++H8s4776iXXnpJPfDAA+rKK680cRxwwAFql112UZtssknDudA7Lb300vhfw8aRK0g8&#10;MoGEIFOSQZyO0idSw9ZHR9Db5EhXK10vGtTQoUOjGa+C1LDl0hF0WHKCmDNnTlOD6oBeqoZNoxcM&#10;BsAdd9xhtiEce+yxZouoW0TfRNrwVcbXS6299trhlYvLFbzIetVVVzWvLsD78wWZyJg+fbpaaqml&#10;zH9wzz332H9hlYWESbiQ8C7RZbCkBuo1BHxE/2AtWT7IH3qS6OVYCPisd1z4BXYraUX8z2jZSgvS&#10;epAW5EvCAewDkk8BeV+y9pdkIevHn9JULpBGKBWLihPcNETTw8rtMKTS3cpPqlzB12BYuaT7Oddu&#10;3VaPr3i5dgx2y6cBgttN+vBpVLuRvES3aZBjYP/d4+V/W/M9R8vptb8NCUGFul0dKlcGKIIv4ajc&#10;aLi4Cm8nSGM/uwWSRlQSunlUzrVakG+Uz6Ja4sCxd2qRBh4dF/QpE7W4rSxaubKvVeX6Kg1hkCkJ&#10;K3H1t9tOwc0/kKsE5LNVvq+wW0HiknBSuYinT0FC0sitjkzVgooT2c6RVqyuBfHNMK4ay2iBH792&#10;nSNSqH0JGgDOOd+4asANmalFGozbmCASJqtE44trnOiiOwGkudN6uZYMtlsfKOgy4DaWo7W4Dclt&#10;YNEGGCekZKBSO6UXIYR0BOzzCelSqLyEdClUXkK6lCop7wgtMn00CR6EdDNVUl734bne3qViR0Da&#10;DpU3G3nGRUgmpAFCyg7uvEpee3uXmcpL2o40QEjZyVN584yLkExIA4SUnXO0SF6xFqo3UHlJ25EG&#10;CCk7GN5KXjHs7Q1uR4DnAQjpc6QBQspOnsqbZ1yEZEIaIKTsuI8H4DGC3kDlJfliX5YSDA4RKTvu&#10;u6fwCqEksH/48OHW1UyauEj1kLYBiUPva8T6B4NDRMqOfKcYgjcHJ3HppZeal7zGQeUlSUjbgMSh&#10;9zVi/YPBISJlR97jDom+0D8K3h0f/d6Zi/OyPzVr1izrS0gNaRuQOPS+Rqx/MDhEpOykUd5TTz3V&#10;fDEkjjRxkeohbQMSh97XiPUPBoeIlJ00eT3mmGPM0DgOKi9JIqSt6X2NWP9gcIhI2UmTV3zc+wtf&#10;+IJ1NZMmLlI9QtqH3teI9Q8Gh4iUnTR53XXXXdXYsWOtq5k0cZHqEdI+9L5GrH8QGO7hEMgqq6xi&#10;fcuL5DWkmDBk3nvvva2rmTRxkeoR0j70vkasfxCu8g4YMMD6lhfJa0gx4YOSVF6SlZD2ofc1Yv2D&#10;cJUX314uO5LXkGIaOHCgOvroo62rmTRxkeoR0j70vkasfxBYXIBDIFtuuaX1LS+S15BiWm+99cxH&#10;5ONIExepHiHtQ+9rxPoH4Srv1ltvbX3Li+Q1pJjWXXdd84H/ONLERapHSPvQ+xqx/kFccMEFPSfY&#10;b7/9rG95kbyGFNMGG2xglkjGkSYuUj1C2ofe14j1D8JV3v3339/6lhfJa0gxbbrppuqvf/2rdTWT&#10;Ji5SLebPn9/TNvr162d9m9H7G7H+QUydOrXnJEmTM2VB8hpSTFig8Y9//MO6mkkTF6kW7kRw0jfi&#10;9f5GrH8Q8uF6CP6XHclrSDFBeefMmWNdzaSJi1QLKm8BSF5bFdOHH36odtllFzP8iSM0LlI93Ing&#10;pPXxen8j1j+IAw88sOckuP4tO5LXVsX03//+N3GBBgiNi1QPKm8BSF5bFdOzzz5rLG8SoXGR6uFO&#10;BEPH4tD7G7H+QVTtbRCS11bFdM899yQ+iA9C4yLVg8pbAJLXVsV0ww03JD5RBELjItUjdC5J72/E&#10;+gdB5fXzm9/8JvFZXhAaF6kefaK8VXsbhOS1VTF985vfpPKSzGDNhLQNrKWIQ+9vxPoHQeX1c9hh&#10;h5mH8ZMIjYtUj9CJYL2/EesfBIKLVIHQ/G6zzTZqxx13tC4/oXGR6kHlLYDQ/OLxyC9+8YvW5Sc0&#10;LlI9QueS9P5GrH8QCC5SBULzu9xyy6kvf/nL1uUnNC5SPai8ORO63hSstdZaasqUKdbVDNY8S1z9&#10;+/e3voTUCJ1L0vsbsf5BILhI2UmjvJ/85CfN7aI40sRFqgeVN2cwfJG8YliTBJ7l/ctf/mJdzVB5&#10;SRLSNiBJ6P2NWP8gEFyk7KRR3nXWWUc99thj1tVMmrhI9ZC2AUlC72/E+geB4CJlJ43C4aGE1157&#10;zbqaofKSJKRtQJLQ+xux/kEguEjZCV0s/vbbb6ttt93WuvxMnz69J67x48dbX0JqSNuAJKH3N2L9&#10;g0BwkbITqryzZ89WY8aMsS4/oXGRaiJtA5KE3t+I9Q8CwUXKDm79SF4nTZpkfZu599571YgRI6zL&#10;D5WXJCFtA5KE3t+I9Q8CwUXKTuiTHpdddllL5Q2Ni1QTaRuQJPT+Rqx/EAguUnZCFe4Xv/hFy4cS&#10;qLwkCWkbkCT0/kasfxAILlJ2QheLH3XUUS0nrCZOnNgT1znnnGN9CakhbQOShN7fiPUPAsFFyk6o&#10;8k6YMKHlsDk0LlJNpG1AktD7G7H+QSC4SNkZPXp0T16vuuoq69sMHgUcNGiQdfmh8pIkpG1AktD7&#10;G7H+QSC4SNnBYgrJKxZZxIHljq3eXxUaF6km0jYgSej9jVj/IBBcpOyEKhwexD/00EOtyw+VlyQh&#10;bQOShN7fyOKLL24OWmGFFdQmm2xirMiZZ55pPpr1wAMPqJdeeskeWi3lDX3SY/jw4WbSKom11167&#10;J65Zs2ZZX0JqSNuAJKH3N2L9g0k65P3331evvvqq+s9//qMefPBBddddd5nXol555ZVmlvV73/ue&#10;+trXvqbGjRundthhB7XhhhsaJVl55ZXVsssua76Qhvijgkfu1lxzTfMB6y222EJtv/32ao899jCT&#10;RQcffLBRHsT985//3CxFPO+888y3cn/0ox+piy66SF177bXqlltuUTNnzlT//ve/1RNPPKGee+45&#10;sx753XfftalvJFR5R44cqU466STr8hMaF6km0jYgSej9DWynpeHgomXo0KFmGCmC+56uYFgpkvTh&#10;rqLBhJWkUdIBRZ87d65RfnwR8I9//KPxx/4zzjjDfBkfnRM+fYKJrMGDB6tVV11VLbLIIj35X2yx&#10;xRrKQ2TJJZdUq622mho4cKDaeOONze2nnXbaSe27774mzsmTJ6vzzz9fXXPNNeq2224zneMjjzyi&#10;nnnmGTM6euutt9R7771n0kO6C7cdJKH3N3CgloaDKfkJLK50AHAndVQYFbSLefPmmQ7o0UcfVffd&#10;d5/pHK677jqzegwjplNOOcWMbjBiwqgHndKAAQPUiiuuaF4BtPTSS6tFF120Kf8Q7PvMZz5jjkHH&#10;jQ4JHeMhhxxilp2i07vkkkvUTTfdpP7+97+by4qnnnpKvfDCC4kjozLhllcSen8D39XScDCFkkVw&#10;ySMdFQTvIo7rqCB9AUYjzz//vOkQ8EkavDABt/0uvvhic4l14oknqsMPP9xcgm299dbmsuxTn/qU&#10;Wn755dUnPvEJMxpaeOGFm/L6kY98xHRceI4bL2JAh4bHQvfZZx8zSkJnh0s3jJIwd4RLtccff9w8&#10;xIKRGwSd5SuvvGI+UufGnYTe34j1D0YOiVaGW1FYUeRWJI6hUMokbvvGY55u+8c8j6sbISDOVugw&#10;jVj/YDIc0rVIXt2KgLgVhTBuRcJNoeQtuCWpt42Y1pmCDId0LSF5DS2Pbim3pI4KFoYdVXvEPlba&#10;iK2zYDIc0rWE5DW0PKpUbt1CN3VUSJ/eNmLzEYx7CGYNXY499lj7rwZmDXF7A8fIq2CwKATgvi5u&#10;o8DvjjvuMFtMKvhwz4M4EReYNm1awzG+fbgPjP9JoLJ8D8m7eY0jJAwIDUeqSWBba8T6B+M7BMon&#10;SiMgnKtMorRQJMy2QXkBjhUFXGqppczWJU7xkpKeNltQXhzjijxM0IqQMMAN5y7aCAFlhHdloTyl&#10;I5Nj0QHmiVuPKHuUDc4f7agFpANpAwiLLyaS9IS0BR2m17iRnK4F7vHGVcMkpPZ3oTW0yL4Fdnuw&#10;lhW0vGZcCy20lZZNa38Xmme3wqJaZJ+A4+UcEOxHHDiPb18I7i2zp+GRAhwTwupa5ByuhIBwyAvK&#10;4yotkl/QTwv83PKUfShP1AHyB+R8UgdRHrPbKAgvcQhIC/zQBpaEB+kVoW2hV/TJSbqIrOUhyhyC&#10;KCaAQooSA+n84jrDpA7UBeGiSohwcmwcVN58oPK2AZYHyYOOU16EdXvlZ7RIj48eG//dYV4eIN4o&#10;GFq6Q/L77da1aIKEk3wifSBuCE7lJXnQMcobdz0UHa5BMSS+pGuzuOu5KFDSOCWT8IhTho/X2m0U&#10;nD96jRdHnxR6h4NylHpG2bp1KW3ALWsp/zx4yG4FaSvupYWvrQDf5QfSiXYUvawomj5pR76TjLbb&#10;KEnK61o9qfC4a7O467koN9utDwnvNizE51aSmwacO64jcKHy1uoZZQVlkHKWOkT5oEzdcsIILI/6&#10;Rhxu+3KBAsoIS3DjA3BLGmTir130mfKi8WPrSpmRySXfTHRc3mdpuaD2t/RElddVBFFMURTZl4fy&#10;+kZHYuFxHux3ratvpCX1hw6lnfSZDqFg5mjBCUXyBM8Z++RoLagQn9waI1AiN515ChoFtv21zLf/&#10;XZmpxZdWX95ESPlZ225d0F7aAixTmYFSoXDRYS0DjwSgnKK8+N+NRDsUV9xOyJWpWnydJ8TXsbVD&#10;fGmDnKPFlyeIrwxEsuKm6XUtMIaEkC4gqrwYuRFCOpxWIzdCCCGEdD3uwvq0i/cJIW2CiktIF0LF&#10;JaQLoeIS0oVgFYgoLlYpEUK6AKweEcXFChRCSBdQNcV1l8kR0rVUTXElrxBCuhYqbnZovUnbkIel&#10;IdPhUXLyVNw84yIkFe5nPqvw8HieypZnXISkgoqbnTzjIiQVVNzs5BkXIamg4mYnz7gISQVe7SGN&#10;D//LTp7KlmdchKSCipudPOMiJBVU3OzkGRchqaDiZifPuAhJBRU3O3nGRUgqMJMsjQ8zzGUnT2XL&#10;My5CUkHFzU6ecRGSCipudvKMi5BUUHGzk2dcpMqolBx44IE9je+CCy6wvuVF8hpSVOuss46aMmWK&#10;dTWTJi5STSZPnmz/1Xn33XfVjBkz0G7q2H3BbLfddj2N79Zbb7W+5UXyGlJUAwcOVGeccYZ1NZMm&#10;LlItYASlbcA4+tD76li/YKi48ay33nrqrLPOsq5m0sRFqgUVN2ckryFFBcU955xzrKuZNHGRakHF&#10;zRnJa0hRbbDBBmratGnW1UyauEi1KFxxBw8e3HMCXDCXHclrSFFttNFG6tJLL7WuZtLERarFySef&#10;3NM2Jk2aZH0b0fvqWL9gVl999Z4TPP3009a3vEheQ4pqk002UTfccIN1NZMmLlItXMXFfx96Xx3r&#10;FwwVN54hQ4ao22+/3bqaSRMXqRZU3JyRvIYU1eabb67uvfde62omTVykWlBxc0byGlJU22yzjXrg&#10;gQesq5k0cZFqUbji9uvXr+cE8+fPt77lRfIaUlQjR45UDz/8sHU1kyYuUi1CViTqfXWsXzA4RKQK&#10;pMnvLrvsop566inraiZNXKRaUHFzJk1+d9ttNzVnzhzraiZNXKRaUHFzBJcCafI7YsQI9cYbb1hX&#10;M2niItWCipsjmHyTvGJSLon333/fKC6e5IijSmVH0hGyIlHvq2P9gsEhImUnjeK+8847avjw4dbV&#10;DIbQElf//v2tLyE1qLg5kkZx33zzTTVq1CjraiZNXKR6UHFzJI2yzZ07V40ZM8a6mqHikiSouDmS&#10;Rtmef/55NXbsWOtqhopLkqDi5ggKUPKKgk0C929pcUlW0CakfaCt+ND76li/YHCISNlJo7hYMYUF&#10;GHHYdwYZGTp0qPUlpAYVN0fSKO59992XOKucJi5SPai4OZJG2f7617+qnXfe2bqaoeKSJKi4OZJG&#10;2a699loqLsmMtA1IHHpfHesXDA4RKTsh7wESLrvsMjV69GjraoaKS5KQtgGJQ++rY/2CwSEiZSeN&#10;4v7mN79Ru+++u3U1M3369J64xo8fb30JqSFtAxKH3lfH+gWDQ0TKThrFPffccxNnldPERaqHtA1I&#10;HHpfHesXDA4RKTtplO20005LHAJTcUkS0jYgceh9daxfMDhEpOykUTa8UhOvromDikuSkLYBiUPv&#10;q2P9gsEhImUn5D1AwhFHHKF22GEH62qGikuSkLYBiUPvq2P9gsEhImUnjeIeeuihibeD8BU/iSvu&#10;hdekukjbgMSh99WxfsHgEJGyk0Zx99tvv8S1ymniItVD2gYkDr2vjvULBoeIlJ00yrb33nsn3g6i&#10;4pIkpG1A4tD76li/YHCISNlJo2x4NWvS7SAqLklC2gYkDr2vjvULBoeIlB1MIkleMbmUxJZbbpm4&#10;coqKS5KQtgGJQ++rY/2CwSEiZSeN4m688cZqr732sq5mJk6c2BNX0jd0STWRtgGJQ++rY/2CwSEi&#10;ZSeN4uITm4cddph1NZMmLlI9pG1A4tD76li/YHCISNlJq7hHHnmkdTVDxSVJSNuAxKH31bF+weAQ&#10;kbKTRtl23XVXdeyxx1pXM1RckoS0DUgcel8d6xcMDhEpO1h7LHnFY3lJDBo0SB1//PHW1QwVlyQh&#10;bQMSh95Xx/oFg0NEyk4axV133XXVSSedZF3N4CsHElfSV+tJNZG2AYlD76tj/YLBISJlJ43irrfe&#10;eurMM8+0rmbSxEWqh7QNSBx6Xx3rFwwOESk7aZRt4MCB6vzzz7euZqi4JAlpG5A49L461i8YHCJS&#10;dtIoG+7j/v73v7euZqi4JAlpG5A49L461i8YHCJSdkLevCd89rOfVVdffbV1NUPFJUlI24DEoffV&#10;sX7B4BCRspNGcXGNe/PNN1tXM2uvvXZPXLNmzbK+hNSQtgGJQ++rY/2CwSEiZSeN4m611Vbmpehx&#10;pImLVA9pG5A49L461i8YHCJSdtIo22abbaYef/xx62qGikuSkLYBiUPvq2P9gsEhImUnjbINGTLE&#10;fLEvDiouSULaBiQOva+O9QsGh4iUnTR5xazyK6+8Yl3NUHFJEiFtTe+rY/2CwSEiZSc0r++99555&#10;39S8efOsTzP9+vXriWv+/PnWl5AaIW1N76tj/YLBISJlJzSv77zzjnnIIInQuEg1CWkfel8d6xcM&#10;DhEpO6F5nTt3buKrWUFoXKSahLQPva+O9Qvi9ddf74l8qaWWsr7lRfLaqphwzTps2DDr8hMaF6km&#10;Ie1D76tj/YJAA8UhkBVXXNH6lhfJa6ti+te//qV222036/ITGhepJiHtQ++rY/2CcBV3pZVWsr7l&#10;RfLaqpjuvPPOxBfFgdC4SDUJaR96Xx3rFwQV1891112ndtppJ+vyExoXqSYh7UPvq2P9gqDi+sG3&#10;cbfffnvr8hMaF6kmIe1D76tj/YLAUy04BDJ48GDrW14kr62K6ac//SktLukVIe1D76tj/YJwFXfD&#10;DTe0vuVF8tqqmCZPnsz7uKRXhLQPva+O9QvCVVy8jrTsSF5bFdMxxxxjPkGSRGhcpJqEtA+9r471&#10;C8JVXCyqLzuS11bFtM8++3CoTHpFSPvQ++pYvyBcxcWi+rIjeW1VTFin/IUvfMG6/ITGRapJSPvQ&#10;++pYvyDwPmAcAml137IMSF5bFROub0eNGmVdfkLjItVjzpw5PW0jaWGT3l/H+gXhKu4ee+xhfcuL&#10;5LVVMeHtF/g+bhKhcZHq4d5mXXXVVa1vM3p/HesXBBXXzzrrrGOuc5MIjYtUjz5V3LFjx1rf8iJ5&#10;bVVMAwYMUPvuu691+QmNi1QPV3FXW20169uM3l/H+gXhKu64ceOsb3mRvLYqpjXXXFMdfPDB1uUn&#10;NC5SPQpXXPer6t/4xjesb3mRvLYqJrx6NemDXyA0LlI93Ls12267rfVtRu+vY/2CoOL6wVD5e9/7&#10;nnX5CY2LVA9XcfHi/Dj0/jrWLwhXcVtZmDIgeW1VTB//+MfVj3/8Y+vyExoXqR59qrgnnHCC9S0v&#10;ktdWxbT88surn/zkJ9blJzQuUj0KV9xJkyb1nABKXHYkr62Kaa211lK/+tWvrMtPaFykekyfPr2n&#10;bYwfP976NqP317F+QbhfVT/33HOtb3mRvLYqJnxi86qrrrIuP6Fxkerh3q2BjsWh99exfkG4ivvL&#10;X/7S+pYXyWurYvrc5z6n/vKXv1iXn9C4SPXoU8X99a9/bX3Li+S1VTHhE5v33HOPdfkJjYtUjz5V&#10;3GnTplnf8iJ5bVVMeFIq6Ut9IDQuUj0KV9wRI0b0nOCGG26wvuVF8tqqmPAy9EcffdS6/ITGRaqH&#10;e7cmadJX769j/YKo2lfVJa+tigmK+9JLL1mXn9C4SPWg4uaM5LVVMS233HLq3XfftS4/oXGR6kHF&#10;zRnJa1Ixffjhh2rxxRe3rnhC4iLVhIqbM5LXpGLCJzO32WYb64onJC5STdxJX0xUxaH317F+QVTt&#10;48yS16Riwseszz//fOuKJyQuUk2ouDkjeU0qpueee0799re/ta54QuIi1YSKmzOS16RieuSRR4JW&#10;kYXERapJJsXt379/z0FYuocHeb/+9a+ryy+/3CwqeOKJJ8wX1wEVtxmsmDr77LOtK56QuEg1ycXi&#10;/u9//1NvvPGGuvfee9WFF16ovvWtb6n9999fbbnllmqRRRbpOcFHPvIRteiii6rFFltMrbDCCuYt&#10;EHi/8KGHHmqOwWc5zjzzTHXxxRerP/3pT+qBBx5Qs2fPVm+99ZY9U+cjefUUUw+33HKLOuuss6wr&#10;npC4SDUJnfTV++tYv2DQOyT1CrDOeE8sVhLdf//9JiHXX3+96QTwzCoeDUQceBcxOgM8Eof37ED5&#10;P/axjzV0DiL4+v0qq6xiOgcsL8TrULGKCy9oO+CAA9SRRx6pjjvuONNRnHfeeeZcP/vZz9SPfvQj&#10;9Ytf/MKMHm688UZ11113qX/+859meIsRw4svvqjmzZunPvjgA5v6Rtw0xHH11Veb9LQiJC5STTIp&#10;Lg4SwT0kkalTp5pIRHDbA7RS3L7g/fffNwseYL1fe+019fzzz6uHHnpI3X777eqKK64w66ihxHgr&#10;xamnnmqUGsqNkQNeKzt8+HDz0bI11ljDdBa6GBoEnQc6i6g/RhfoQDbddFPT8eAFcZ/4xCfUk08+&#10;aWaWb775ZjNSweUFZpulzIAbDyEumRRX03NQX4nbWaAjcDsMt7NIykRf4KZTwGWE21FAScHPf/5z&#10;dfrpp5sRxSGHHGIUG5YYI4pPf/rT3nKICt6kgfD4hOnQoUPNUsrdd99dHXbYYeo73/mOGUVceuml&#10;5tLj7rvvNmlAp4H0vPrqqy1Xb5HOBO1L2kBHK247BMNsVxHdziLaYcjE25QpU4IepkD8rbjyyivV&#10;sGHDgjqj9957z1xyvPnmm8ZyY25g5syZxqJj2I/JsB/84AdmEhFKjVflYhSxySabmFfFLr300k35&#10;h8icxMILL2y2eFcWLlMwgsBI5Etf+pJ5JRHyjRELLjmuueYak+YHH3xQPfPMM6bjIvkSOumr9zfQ&#10;cxAlf5GOAsqB4bfbWeCVJW6H0S5w6YFLDigmJhHvvPNOY9X/8Ic/mMsizE1AoWUkgdEARgYrr7yy&#10;Wae97LLLqo9+9KPe/OOy41Of+pR5Swg6Fty1wCdJ8YqWr371q+qHP/yhebYbbxC57bbbTAeB+RF0&#10;VnPnzjWXQ0hfmaHiUowss8wyDaMLDN/dDsPtLGbMmGGbRfFgJPH222+r119/3TxN9Z///MfMCWAk&#10;cckll5jLDbzm9qijjjKTjmPGjFHbb7+9+RYzLjeWXHJJb36xVlykX79+ZqITHQU6if322898vxj5&#10;xuw/Ji8xapH5iMcff9x0EAsWLLCp7HuouJS2ittZQNzOIm6ys0igjC+//LLpIHA3AXMSuPS57LLL&#10;zAQmJi5xuYFOApcauGPxmc98Rq200kqm88MlBzoDX14xwsDkJuYjcHcEx+MLlrgd+s1vftPMd6Az&#10;uummm8y9/scee0w99dRT5o4LOgp0XJibQCeGyxWJl4pLqYy4nUU7JjvRQWBIj/kIKCYmDP/+97+b&#10;TgLLYaHEJ554ojr88MPVhAkTjILjQ+iYvFx//fXNnIMvX1grscQSS5g7H/YuRx177mBQONJjugWC&#10;HtUtMLcwITgVhVIWgaV127fb9iGubiRZUQFxtkKHqWP9gkEikZh24RYIxC0s9LZuYSJ7FEqJpI7V&#10;h2Darbh9ieQV1yFuZ4HbJW6HgWKUzgIzrnBTKAVIHdtGg6mi4rYipBhFydPgdhYQt7Pg6KKSUse2&#10;kWCouM2EFOPEiRPNPECng8mVuM4C4nYWuM5D3il9JnVsfQVTJcXFaqtZs2ZZVzwhxdgJa7w7Gbez&#10;iHYYWKzhdhgo74pKHVtuwVRJcXFjPK8ZQSpu59GFo4s6Ng/BuIp7xx13NH16I+SNh1nA8kABN89R&#10;sDg/7om5+PbBjZviaclTcavU4ZFk3M4C93rRPtGGsEWbdTsM+DtSx8YVjNsAjz32WLN1iSoS1rGu&#10;uuqq5sRQJmyh7FhFgkfh4JbPDMYpPY5zQZxC9JjoPpwHoFCSwPmjSkrFJX1FSBvSYepYv2DcBgiF&#10;BFiDCoXFogxR3FGjRpmtKBKUT6wmVoFAoUSZJBmwllgOFgWv1PEh1tVH0j4fSIOIKGueiovbRNF1&#10;wRg6hxxLyk9IO9Bh6li/YOIsRzQqUVRXcWVYLYoriixWM05xfQqYp9ICpD8qAwYMyE1x3U5AFFYk&#10;BCy0B9GO0O0s8yA6ipL0xaUT6ZC04T+IXj6R1oS0Ax2mV9yqZbva34Ves1swT8saWsYb10ILHaxl&#10;BS0SZistm9b+NoVdYLdyjAvCLVn72wPCybFRkvYlYQovIi9rWV1LKxC2FU9r+YaW6DlCjnXLTnDL&#10;Hv9RTgdpQXzIP7ZSrtj/jBb4IS5so/EJV9ktiNan75j7rYBpWhCOpCekHfQKNEC3MeOE7klP1wK3&#10;VHhvFfcKu3WRc0LkWEmDb18I7nEHwiMFOCaEC7S45xFpBcpF8nKt3brHQSlRnt81rvo+KU+3DqTM&#10;UQdR+mmJU2hfOiUtorgkOyHtoFdEFbcsoODSKqyQttCjCtwK19qJ8rkWVxQ3riOM6zyjILwPXxpx&#10;PomLitt70rah1JRVcXtD1kIXBW6Fa02hfFBGsXYAipqH4t5sty4h6aPi9h4qbhsovNA1UDqcRxQY&#10;wC3n7q3iLqpF9gk4Xs4BwX7EIecRqLi9R+qxMKi4zRRe6KT0UHHbABWX9JaOUlwMq9xhFGYt3SGa&#10;/M870dGhHMAEDoaNAOnCLSYML93bHwCz4gjnDgkxPJ1c++uFikt6S0cpLpRWFFcmWHyTIjLRgmsx&#10;3/1GHBt3jzIKjouCeOV6D8Qd64JrPig1zg3ca8sohRd6FyD15XaE0XryhckDX+eL88g1OwwG3HHn&#10;ln1A2mlIG8kTOX9hhCpu3D2+qOIiwaIU7iSKWDuEl8IEkkFXEV0es9sobnjEgUoV5YwiDSyUwgu9&#10;w0E5Sj2jnFG2UpcA+9yyRvmKUvUWKKXbDtBWpO1IG4xrKyA6O4904viH4NGHFN6GQhQXhScV00px&#10;QbSy3YoVxZXKkJ4wrjLiLKMb3u1NkwostNetuuICKQOMmHAZ4pYd/rt1CGVDPaG+USewkKLc2CKs&#10;tBPEi/igYNEVdADHxiFpwLGIx1dPbgeDtLeLwttQnOIebbdR4hTXrci8FBfhfJUL3PBuZUU7Encf&#10;FTccV0lEGVGHMnrB1lVcWN/e1jfw3XsWpBNxidapW3eVUVxUANw4KRYT+EiyuHIt4hsqZ6lI3/JI&#10;IRoe53ULK/rfdYO4jglEw1YNVyl9lx9Sh1LPUp+9rW+cS47z4aZLiNaV21G7//uawtsQFHV9La9r&#10;kQYOiVPcsiD5jDYEAP8oWD7p8y8rUYsr1gsKJ8ol5SH7equ48IvidhxyHrmOxb7opZQot4wC2kXh&#10;bUUaZJGCJ5DiBAXvExQ+nlrySR5E0+jGC7cAy+yGIySEPmsr0QY6VUteRBXPFZ/SQqZr8Sk6xE1n&#10;3oKeGlvkP7oP4kvrJC2+vEGW0ULKjU9X0Fb6lClapIGWGVcZIb7Cn6MlGi6qtBCUma+DgUQvQdol&#10;vrRBztHiyxPE1xGJkDoyL+S2IbjbQtkrRxp00iQVgMV0la9biSqeyEQtPqWF+BRdRMqjneJLl4gv&#10;PxDUt68cIFmJpgvnIQWR9lnd/lrm1/6SDsGnfCJRhRXBCMOn6JCoAvZWQlckEkLaQFRhcelECOlw&#10;RGFbXXYRQjqI0XZLCCGEEEII6X5wm8Q3tY6VT4QQQgjJEdxndm9jiWAlGCGEEEJyhEaXEEII6SNo&#10;dAkhhJA+gkaXEEII6SPwDLPP6GIxFSGEEEJyhEaXEEII6SNodMtL3Bv0y/7pC0II6VhodMsLjS4h&#10;hHQYNLrlpVONLgcDhJDKwg6wvNDoEkJIh8EOsLzQ6BJCSIfBDrC84NOVvrqFfzthmyOEVBZ2gOWF&#10;RpcQQjqMiVrYAZaTTjW6nZouQggpHHaA5aVT65ZtjhBSWdgBlpdOrVu2OUJIZWEHWF5wi8BXt7in&#10;2k7Y5gghlYUdYHmh0SWEkA5jqhZfB3i0FtLddKrR7dR0EUJI4bADLC80uoQQ0mGwAywvNLqEENJh&#10;sAMsL/hoha9u8ZGLdsI2RwipLOwAywuNLiGEpEEVzHbbbefr/NStt95qQ5Bupai6/dvf/qbWXXdd&#10;tfPOO6vTTjvN+obDNkcIycINN9xg+g+RNddcU62//vpqypQpNkQYur+Jx4YpDHaA5aWour3pppvU&#10;euutp3bccUd11llnWd9w2OYIIVm44IILvH3HgQceaEOEoY+Jx4YpDHaA5aWour366quN0d1hhx1o&#10;dAkhfQaNLuloVl99dW/dPv300zZENi688EIzpTNy5Ej1q1/9yvqGwzZHCMkCjS7paIoyuueee67a&#10;cMMN1a677qp++9vfWt9w2OYIIVkohdEtqmMm7aeouv3Zz36mNt54Y7XbbruZqea0sM0RQrJw8skn&#10;e/sO+KdBHxOPDVMY7ADLS1F1++Mf/1gNGTJEjRo1Sv35z3+2vuGwzRFCskCjSzqaour2lFNOUZtt&#10;tpm5p3vXXXdZ33DY5gghWaDRJR2Nr14hvWXSpElqiy22MKuX//nPf1rfcNjmCCFZoNElHY2vXiG9&#10;5YgjjjAGd9ttt1UPPvig9Q2HbY4QkgUsmPL1HVhglQZ9TDw2TGHgFD4h3Y+vXiG9ZZ999lEjRoww&#10;q5Afe+wx6xuOL00QQghJgkaXdDS+eoX0ljFjxpjHhXBPd/bs2dY3HF+aIIQQkgSNLulofPUK6S2j&#10;R482jwvtvvvu6pVXXrG+4fjSBCGEkCRodEnHgvujvnrF/dTegqtc3NMdO3asmjdvnvUNx5cuCCGE&#10;JNH1Rnf+/PlNiYcsscQSNgTpVooyugsWLFDDhw9XO+20k9pzzz3VBx98YPeE40sXhBBCksjrbXb6&#10;mHhsmEKI65hXWWUVG4J0K0UZXVzZ4nEhLKTClW5airwCJ4SUGxpd0rEUZdxefvllNXjwYLXHHnvQ&#10;6BJC+pTSGt0BAwbYEKRbKcq4zZkzx3zWb9y4cWrChAnWNxwaXUJIVmh0SceCRuirWzTa3oBHhAYN&#10;GmSM7pFHHml9w6HRJYRkBf2Er/9Av5IGfUw8NkwhzJgxoynxkIEDB9oQpFspyujiZRhoH1jBfMIJ&#10;J1jfcGh0CSFZ6XqjG9cxb7nlljYE6VaKMroPPPCAmV7eZZdd1EknnWR9wykqXYSQ8lNao7vVVlvZ&#10;EKRbKcq4YXYERhfP6X7/+9+3vuHQ6BJCskKjSzqWoozbH//4x54r3cmTJ1vfcGh0CSFZ6d+/v7f/&#10;6Hqju/XWW9sQpFvBG1p8dTt+/HgbIhu///3vjdHFKyB/+tOfWt9waHQJIVnx9R2QtOhj4rFhCiGu&#10;Y95vv/1sCNKtxNUtXqPWGy655BK1wQYbmOd0L7zwQusbDo0uISQrvr4DkhZ9TDw2TCHEdcz777+/&#10;DUG6laKM7rRp08wjQ5hevuqqq6xvOEWlixBSfnx9ByQt+ph4bJhCoNEtL0UZtzPPPFNtsskmZiHV&#10;jTfeaH3DodElhGTF13dA0qKPiceGKYS4DvCAAw6wIUi3UpRxO+WUU9TQoUPV9ttvr26//XbrGw6N&#10;LiEkC3k+46+Pi8eGKQR2gOVlypQp3rqdNGmSDZGNo48+2hjcHXfcUd19993WNxy2OUJIFkphdE8+&#10;+eSmDEDgT7qbour2sMMOM5/1w1eGHnzwQesbDo0uISQLNLqkoymqbg866CBzlTt69Gj1zDPPWN9w&#10;2OYIIVmg0SUdTVF1u88++6hhw4aZ53Txmb+0sM0RQrIwa9Ysb9+x9tpr2xDh6OPisWEKgR1geSmq&#10;bnGFO3z4cLN95513rG84bHOEkCzk+Yy/Pi4eG6YQ2AGWl4kTJ3rrdurUqTZEej744AMztYyr3J13&#10;3lktWLDA7gmHbY4QkoVSGF0sXsEpooLFLqS7KaJu582bpzbbbDM1duxYY3g//PBDuyccGl1CSBZo&#10;dElHU0TdvvHGG2rjjTc2RnfChAnWNx1sc4SQLNDoko6miLqdM2eO2mijjdSoUaPUkUceaX3TwTZH&#10;CMkC+ghf34E+JS36uHhsmEJgB1heiqjb2bNnmytdPKf71a9+1fqmg22OEJKFUhhdfOYNp4jK9OnT&#10;bQjSrWB1sa9us3ykQMDLMAYOHGju555++unWNx00uoSQLJTC6GIuHKeICubOSXdTRN3eeeedPUb3&#10;+OOPt77poNElhGSBRpd0NEXU7Z///GfzIPpee+1l3u2cBbY5QkgW8Lijr+/A45Fp0cfFY8MUAjvA&#10;8lJE3V577bXmnu5uu+2mzjnnHOubDrY5QkgW8nzcUB8Xjw1TCOwAy0sRdXvZZZepDTfc0HxL9+KL&#10;L7a+6WCbI4RkoRRGF1OFOEVU8I5L0t0MHjzYW7czZ860IdKDq1v5gP3VV19tfdNBo0sIyUIpjC6+&#10;zoBTRAVfcyDdTRF1++1vf1uttdZa5nu6119/vfVNB40uISQLNLqkoymibvEB/CFDhpgPHtxxxx3W&#10;Nx1sc4SQLOT55IM+Lh4bphDYAZaXIur2qKOOUltuuaVZSPXvf//b+qaDbY4QkgUaXdLRFFG3++67&#10;r9p0003NF4aeeuop65sOtjlCSBZKYXQRvU9I99O/f39v3eL9yVn5whe+YBZo4fN+c+fOtb7poNEl&#10;hGSBRpd0NL56hfSGzTff3CyigtF9/fXXrW86aHQJIVnI89W2+rh4bJhCQPQ+Id2Pr14hWXnnnXfM&#10;M7p77LGH2nvvvdV7771n96TDlyYIIYQkkeeTD/q4eGyYQkD0PiHdj69eIVnBle2gQYPMyuUs7zoV&#10;fGmCEEJIEjS6pKPx1SskK88995y5T4zp5SzvOhV8aYIQQkgSXW90cQ8N0UdlxRVXtCFItzJ//nxv&#10;3fbr18+GSM/DDz9s2sbIkSPVEUccYX3T40sXhBBCkqDRJR1LXN1iEVNW7r//fvW5z31O7bnnnuqk&#10;k06yvunxpQtCCCFJ5LkIUx8Xjw2TO3Ed80orrWRDkG6lCKN7yy23qNVWW03tsssu5hNbWSgiXYSQ&#10;akCjSzqWIozb9OnT1XLLLWee1Z02bZr1TQeNLiEkK6U1ulgsQ7qbIozb2WefrVZZZRVjdC+66CLr&#10;mw4aXUJIVrre6OLmM6KPCp7FJN1NEcbt9NNPN20Dr4C87rrrrG86aHQJIVnBQlBf/5HlRT36uHhs&#10;mNyJM7obbbSRDUG6lbi6xeq/rOALQ2gbu+66q7rzzjutbzpodAkhWfH1HZAs6OPisWFyh0a3vBRh&#10;dA855BA1cOBA83KMBx980Pqmo4h0EUKqga/vgGRBHxePDZM7cR3gxhtvbEOQbqUI44b3nmJ6Ge9d&#10;fvLJJ61vOmh0CSFZ8fUdkCzo4+KxYXIHL4lG9FEZNmyYDUG6lSKMGx4V2mGHHdSIESPUiy++aH3T&#10;QaNLCMmKr++AZEEfF48Nkzv4HBKij8qYMWNsCNKtFGHccIULw4uXY8ybN8/6poNGlxCShbj1IKuu&#10;uqoNkQ59bDw2TO7EGV18RYZ0N3F1m/VDBQsWLFBDhgwxsyDjx49XH374od2TDhpdQkgWSm10x44d&#10;a0OQbiVvo/vmm2+aFcYwjvvss4/1TU/e6SKEVINSG9299trLhiDdSt7G7YUXXlADBgwwjwtNmDDB&#10;+qaHRpcQkoU4o4tX02ZBHxuPDZM7J598clMGIF/5yldsCNKt5G3cnnrqKbXOOuuocePGqSOPPNL6&#10;podGlxCShRkzZnj7js0228yGSIc+Nh4bJnfijO43vvENG4J0K3kbt3/9619qjTXWUKNGjVLf/va3&#10;rW96aHQJIVmIWw+y7bbb2hDp0MfGY8PkTpzRPe6442wI0q3E1S38s3D77berFVZYwbx3efLkydY3&#10;PTS6hJAs5L0IUx8bjw2TO3Ed8/HHH29DkG4lb6OLdy0vu+yy5rGh0047zfqmJ+90EUKqQamN7gkn&#10;nGBDkG4lb+N28cUXq09/+tPmxRhnnnmm9U0PjS4hJAulMLqY0kP0UTn33HNtCNKt5G3cMC28/vrr&#10;m1dB/u53v7O+6aHRJYRkIe9bU/rYeGyY3KHRLS95Gzd81m/ttdc2n/X7v//7P+ubHhpdQkgWSm10&#10;f/3rX9sQpFuJq1s03CzglsNnPvMZs1Iw62f9AI0uISQLpTa65513ng1BupW8je5hhx1mppe33npr&#10;9fe//936pifvdBFCqkGpje75559vQ5BuJW/j9sUvflFtscUW5itDWb+lC2h0CSFZiJslmzRpkg2R&#10;Dn1sPDZM7mDVF6KPClaJke4mb+O27777qpEjR5qvDD3zzDPWNz00uoSQLOR9a0ofG48Nkzs0uuUl&#10;b+OGBVSbbrqpeTkGPn6QFRpdQkgWaHRJR5N33WIB1VprrWXev5z1s36ARpcQkgUaXdLR5Fm377//&#10;vnlc6CMf+YhZSNUb2OYIIVkohdEdOnRoUwYg7AC7nzyN23//+1+15pprmsaNe7u9gUaXEJKFvGfJ&#10;9LHx2DC5g4+SI/qo4LuFpLvJ07jNmTNHbbXVVuqKK66g0SWEtAUaXdLR5Gnc8C1dPCqER8kOP/xw&#10;65sNGl1CSBb61Ojiqz+/+tWvzJXGX/7yF/XAAw+ol19+Wf3vf/+zh2eDRre85Fm3//znP82jQmef&#10;fbb6yle+Yn2zQaNLCMlCnxrdN954Qz388MPqT3/6k7rooovUWWedpb75zW+qgw46yKwqxYrSlVZa&#10;SX30ox9VSy21lFpkkUUaEoUFMMsss4z6/Oc/b+7jDh8+XO29997qYx/7WEM4ERh3dLS4wnnxxRfV&#10;3Llz1auvvqqQjnnz5qkFCxbYZJNOJU+je9ddd5lHhvB1oaOOOsr6ZoMDPUJIFvIesOtj47FhcuWd&#10;d95RP/zhD9XXv/51teWWW6pVVlnFGGPcs4PR/e1vf6vOOeccdeqpp5r37h555JHqgAMOULvttpuZ&#10;aoSx32STTdQGG2xgHiVZeeWVzfdWl1hiCWPkkew4WXjhhVW/fv3U0ksvrT75yU+q5ZdfXn3qU58y&#10;aRgwYIBZtIOBxIYbbqg233xz82zo7rvvbs7/1a9+1Xzv93vf+576yU9+on7xi1+o3/zmN+rSSy9V&#10;v//979VVV12lrr/+ejNAQWXMmDFDzZw5Uz3yyCPq2WefVS+99JJ6/fXXTf7fe+89WxrlI0/jhvLc&#10;dddd1be+9a1ef/aRRpcQkoWuN7ouctneDc9K4iobV9wwnngz0mOPPab+9a9/mfcB//Wvf1U33XST&#10;uvbaa9Xll1+uLrzwQvPFpKlTp5qv5GCQAcNx9NFHqy9/+cvGiI8dO9a8aQkDj4022kgNHDhQffaz&#10;nzWDgOWWW87MBiy66KJqySWXVIsttpgZUGBggdkE+GMAgbJzBeEw64D9CI8BRquBCGYo+vfvb86N&#10;gQxmJNDI8P3aMWPGqL322kuNHz/evI4RA6P9999fHXrooWa695hjjlHf+c531JQpU0xef/nLX5qB&#10;jO88KB+UGQYgr7zyirlNge1rr71mXnqBlcqYzZg/f74ZlOCZ3OOOO86c99vf/navF1LR6BJCstCX&#10;Rnc7LU0nKkrQKSJzcYLHRuJk+vTppgB8gqtNEs8HH3xgBhQweDCAmNJ/4YUX1OzZs9WTTz5pDCVu&#10;MeC9x5j6v+eee8wg449//KMZYOC2AwYYp512mjrppJPUJz7xCW/9YnCx/fbbm/cob7bZZma2AjMK&#10;gwYNMs/irrHGGmbWAjMQGDTgGPghTQDHuPFh8IEBA25fYJCy4oormsEDbndg5gLtCbLuuuuaQQ0G&#10;IO7xIphxwcAIMxfTpk1Tl1xyifrDH/5grrJvuOEGdcstt5ivG917770m/yiLJ554Qj3//PNm0IAB&#10;A2YvUI6EkPIB++PrO2BfsqCPjaVPjW6VBIYiOqhwBS/S9g0uIJgViA4sXCkbUma9ZbXVVmuoAxHc&#10;FsAiQXyrF8YWRtedqcCtBMxUnHjiicZAYxU1ZiowA4Cpb9QXBhAw7jDyMPoYeGDWIXouzDpghkIk&#10;ut8nOAazFxhU4BOHmI3Ai0JwqwWLzPbcc08zE4E0IW2YgcCMCmZWfvCDH6gzzjjDDCiwAhy3QjBY&#10;wqDp7rvvNjM1uP2Bq325/YHZnLfeeqtn1gGLJvGSkt68DYyQbgY67tPNrP2tPjaWA7U0nYhCSSO4&#10;wnQHFFGZOHGid3ABgdGTeKKDCwiMQhpgXBAXjGO3AuP37rvvqrffftsYScxM4KobtzwwM/Hoo4+q&#10;f//73+aq/L777lO33367WWeAwcXFF19snkb42c9+Zm4JwDDjFgFueey3335q3LhxxpBjRmKbbbYx&#10;txqisxGYRVhhhRXMLEPowAGCQYispcDxmJWQ9RSIFwMKnAODCqyn2HHHHdXo0aPVhAkTTBvBrYZT&#10;TjnFzKhgNTsGEb/73e/UlVdeaWYkbrzxxp5ZCeTbnZV47rnnzO0MmZXAIIKQUNBf+Np01ltT+thY&#10;jtbSdCIKhRIvck/cJ1jD4BtcQGAEfQMLEbwopCpgYIEBlayhQOc2a9Ys9Y9//MNcocO44oodBhcD&#10;CdwWwOJL3CZAOX7/+983s0VY/CgDCswIYA0FXrYyZMgQs2ASsx8ygPDNTEBkdqLV2ggRzEpgYeeq&#10;q65q1mlgADFs2DAzK4I07LPPPmZdBAYSX/va19Sxxx5r1kUgze4CTdy6wewL8opFmRhEYECFwRWe&#10;7MCACzMSWAuBgQQGYlgLgdscnJXIl740ut/V0nQiCoVCgeDK1De4gOAq1Te4EMHVqW9wAcnamXUi&#10;uKqWNRN4/BEGE1fe//nPf9Tjjz9ursZlVgLrBm677TZTNngiAsYXRhi3CL773e+aq308zYFHNrGw&#10;EGW80047mfUSWPOAtQsyK4GZAzyRgdsSuJ2FRZi+OvQJBhkYiGDwgOMxI4G4MJDAEx54agTnwCwI&#10;zo007LHHHiZNX/rSl0w6MYiQtRKYlcC6m2uuuUbdfPPN5nYO8olHApFvrBfBgAL1jvUkslYCA69O&#10;WCvRl0b3HC1NJ6JQKJSqCTpe3+ACgpX+voGFCKb2fYMLSDcv9MQVNYwiBha43YFBBYwmbnM89NBD&#10;xqBiuh+GVp7swMJLPOWAZ+9/9KMfmVsGWICJ9RJYj3DwwQeb2QA8qolbDJg5wi0HDCJg/HF7ArMJ&#10;0XdCiGBGQp728O13BU+GfPzjHzdrMDAwwXoMCJ7AGDx4sPmkKOoX4XzHY7YCjzLi6Qqsn8DtMJmp&#10;uOyyy0yeZabi/vvvNwMslI0+Npa1fY0Egkbka1wiaITRhikSN2qgUCgUSvulqIWeMD6dDgYRsmYC&#10;tzewZgIzE7iqlfLBf1yZ43FRXK3/+c9/Nk87wNDiqv7nP/+5GVCgPHD7AMbZvcWh44jHpqMwUIE4&#10;DSqkneB+UbSBiHCAQaFQKOWUVgs98SSA9PVyjLixjsBnM0TiFnrqOOKxYQoDmcJpkEDSN2A6K9o4&#10;RHDfRRqUT6IN0hWsRkVdUigUCsUv9oVQ8dh+ujDQWeM06PBJecizXhFP1qYYHWDgWVbEhS0HGBQK&#10;pa8FC9L0Nh7bdxUGOjCchka3XORZr4gnr6YIY4q4sC0bRc1g4P6e1AGFQumd4JE2vY3H6nNhQKlx&#10;GnQMpDzkWa+IJ6+m2E3v+ibxYEGOO6hwBXXrG1hAsADIHVBEhQMMStGC9qm38dg2Xhho6DgNlIWU&#10;B1lAlsfzlognr6ZIo0u6DQ4wyiV4Bltv47H1XhiofJwGDcgFq77wIDb2uYKHwYWQMJ3EHXfckZg2&#10;vFUnSz6SjsN3ifGAO5QQ4RZffHHzwYKi6VSji7JBXJhuJYR0FlkHGFhhHB1UuBL3sZN2CPKit/HY&#10;sigMFAhOg4S4wEDgjSh4RiqOkDCdAgYIeCG+L60yeIga2Vb5CzkOr4UbNWqUMTJJaQgBdRRqRDvV&#10;6Ma1N0IIaUVefZGOIx4bpjB8naAYCnwCDvtEMKIRQsLIVZ5ruPCgMsLhdWl4+FniEXeWY0JAHGmv&#10;rnBMlkFF1uNagbJ1yxpTtXFGtSxGl9PQhBAhr75IxxGPDVMYaTpBTM+2mh51w4gBdY2dLw73yjDL&#10;Ma1AnPgMW6iBxvlQJqHTy0LW40KJGt2ouEa4U41uq3TByEqYPM8rSB2J+OoqJEyngLQmpQ960tu8&#10;YBDpDnBFR9EeEX9f3TIhRNpxb9FxtJVbtSAR+HZvK7bSgrDjjcuPG2YNLa/Z/wL2L9CyqXHVOFjL&#10;PC0raMlyTBKLarlCi3tsHKdrQdrxoYk0ZD2uLz5osbqW3iJx5cHTWtx04fOV4hcnedBPyzNaonXk&#10;tiO0lWu1XKXFxdf+OgHk6SEtPh2Q/EbzEqo3QOJAHdyvZUktQMoJOpqUBkLyJs8+oW3M0oJMrG1c&#10;NXydj/hJpxUSphOMLsK1MoZyzlbhomQ9Lis4jzQ6n8B4wYiB6VowoOpvXL1D4s+DZ7W4aS5CfANI&#10;aS+rahFDAnHbr6/tAddgSxi37cmgSwyT6IG4sxwTAuKIprUVOCZEb5DmOVqgczgmTboIKQrR264m&#10;euVBOpeo0XWNbJHI+fIGbe4CLW6efJIHMLqIKzpAcgd0+I8wcUYXBtpnmPt6IAkQ581aQg2h5C16&#10;5esD6XCNLI0u6RTy7BPaBo1u9wAD2xdGNkpfNfQ4I5wHPiMHXEMrxjFqmF2j2QlGF1fFRd0yQRrc&#10;snfFV36E9CXSFrsaGl3SinY1dDHCeRE1atHbIcA1wiB6b7QTjC7CtTKics5QY5sEr3RJp9CuvihX&#10;aHRJK0rR0AkhXQ+NLqkENLqEkE6ARrcFraalMAU2W4tvOk3uRUE6/V4SpgpDFqiApDzL1KZIaJxJ&#10;ZeVOM2JaMktZStyEENJOStEXFWF0457vE1zjEr2H5bv/JffeQo1QXxL6nGJSnt1HUlxa3eMLKStx&#10;I0xoWqNIugkhpJ2Uoi/K2+jCEIQ+35dm4Yh7hSbGxj1WrvbkfGJsxJ3lmBAQh2v0WuHLs/glPUMa&#10;SrSs8kDSQ6qNDBylvUcXmQHog9v+oseAkHg6iVY6jv2uTsflOYtehpQVwsiAfbKWPHW/00BZQLqa&#10;PI0uOnzXYKExJhkwnwHyIQ0takBbNWo3/izHtAJxpnlWEvjihx/qIHqlm0VRo2WVB6Vo6KRXxA1I&#10;0XaljUYNhOCGET2MtnXXX/4fpAVtWdof4pVzQFzdyHJMCDg27WAgOtsE0BemjSe0rKZpASjnaNiy&#10;IfXY1eRldMVw+CSuoeOYUAPnKrQ0ujQGNMsxSUCxQp+VdPHF70sHcPOchqzHxSH1SIjokbQJt5N3&#10;jYELDI60x7i26V7B+eLxHefT7zTHtAJpekxLqI7L+SBuOnxXpz7DHCWkrKqGlG9XE2J08UIGeV1k&#10;mucms1zp+hqjNDJpyFkMaJZjkkC4aOcSQlz8UX8ph6RzhJRVHpSioZNeEWdQfe1NjCwE+r+eFrnl&#10;5NND4MbTCfoNsuo4wLG+gbRLnFEVQsqqapSiL4oa3WW0HK0FSiIZdCXPlxWQvgV1jDpE3U6ERyBS&#10;92kYrQXtiJSDNEY3iju1GneF5xrITjC6iC/k1lGcYXSNblKYpLSElFXVyNIXdRx4fAWZeNduW8lM&#10;LVCwEEHHjpfPp5GhWkgxiNH11SmMZBwSLg50vKhrGcCJcIBWPmAo3DqOzmSJgZH9cUZFrvJEXMOS&#10;xYBmOSYOGLu0t47cq3sI+r8o0TBRIyxlEucvEjXCVULKoBSg04y7unUljdE9Rwu+dJNGZmjxnbdq&#10;8roWX/m0El89iEzV4jtXVBDPYC2C+AuYDUF8SKN7XFRodAkheSJ9S+lI6lThT4oHdeCbCWglYmB9&#10;AiMYrc84QVi55SBx495+9Gq2GwWDy+hgJUR8ZdpKcNXi1k+IuJ/ZJKQKSL/i9js+RIdLD77Jiquk&#10;+VrQkZDuBB26NFpXMLhCvab59i6mlJPu/UPQZjoR5DNq6ELENaahgqlAnwFPElm0SKl1xr4ySpIb&#10;tPjqopXgFouv3pOEA6R8gG2J1r3YG1yACLKPkK4AnQQaLDoy3E6A4cwLKMYULa7yQGEI6Q246oka&#10;ulYyQotrTEMlywCpDDM/eQkGi74yShKUOcreF19UMMDHQD/PfouQ0iCdJSGkGuCqPzoAaiWYXQg1&#10;uhjQY/YsafqZEEIIIQlglsxnZHFlO0mLO71MCCGEkF6AK1cYWUzVY7EmIYQQQgghhBBCCCGEEEII&#10;IYSQyrLQQv8PR2S4zB+0LnkAAAAASUVORK5CYIJQSwECLQAUAAYACAAAACEAsYJntgoBAAATAgAA&#10;EwAAAAAAAAAAAAAAAAAAAAAAW0NvbnRlbnRfVHlwZXNdLnhtbFBLAQItABQABgAIAAAAIQA4/SH/&#10;1gAAAJQBAAALAAAAAAAAAAAAAAAAADsBAABfcmVscy8ucmVsc1BLAQItABQABgAIAAAAIQB3sU3k&#10;aQQAALgKAAAOAAAAAAAAAAAAAAAAADoCAABkcnMvZTJvRG9jLnhtbFBLAQItABQABgAIAAAAIQCq&#10;Jg6+vAAAACEBAAAZAAAAAAAAAAAAAAAAAM8GAABkcnMvX3JlbHMvZTJvRG9jLnhtbC5yZWxzUEsB&#10;Ai0AFAAGAAgAAAAhANuU8FPiAAAACgEAAA8AAAAAAAAAAAAAAAAAwgcAAGRycy9kb3ducmV2Lnht&#10;bFBLAQItAAoAAAAAAAAAIQDGfjCHK1IAACtSAAAUAAAAAAAAAAAAAAAAANEIAABkcnMvbWVkaWEv&#10;aW1hZ2UxLnBuZ1BLBQYAAAAABgAGAHwBAAAuWwAAAAA=&#10;">
                <v:shape id="Picture 1217" o:spid="_x0000_s1056" type="#_x0000_t75" style="position:absolute;left:666;width:2908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W9XDAAAA3QAAAA8AAABkcnMvZG93bnJldi54bWxET01rwkAQvRf8D8sIXopu4sFIdBUtlfYk&#10;1PTQ45gdk2B2NuyuMf33XUHobR7vc9bbwbSiJ+cbywrSWQKCuLS64UrBd3GYLkH4gKyxtUwKfsnD&#10;djN6WWOu7Z2/qD+FSsQQ9jkqqEPocil9WZNBP7MdceQu1hkMEbpKaof3GG5aOU+ShTTYcGyosaO3&#10;msrr6WYULHcfMjunDnH/XvwUmB0Pbf+q1GQ87FYgAg3hX/x0f+o4f55m8Pgmn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Zb1cMAAADdAAAADwAAAAAAAAAAAAAAAACf&#10;AgAAZHJzL2Rvd25yZXYueG1sUEsFBgAAAAAEAAQA9wAAAI8DAAAAAA==&#10;" stroked="t" strokecolor="#272727 [2749]" strokeweight="1pt">
                  <v:imagedata r:id="rId33" o:title=""/>
                  <v:path arrowok="t"/>
                </v:shape>
                <v:shape id="Text Box 1334" o:spid="_x0000_s1057" type="#_x0000_t202" style="position:absolute;top:18383;width:11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97704D" w:rsidRPr="006410BB" w:rsidRDefault="0097704D" w:rsidP="0097704D">
                        <w:pPr>
                          <w:rPr>
                            <w:sz w:val="20"/>
                            <w:lang w:val="en-CA"/>
                          </w:rPr>
                        </w:pPr>
                        <w:r>
                          <w:rPr>
                            <w:sz w:val="20"/>
                            <w:lang w:val="en-CA"/>
                          </w:rPr>
                          <w:t>Fig. 2-3</w:t>
                        </w:r>
                      </w:p>
                      <w:p w:rsidR="0097704D" w:rsidRPr="006410BB" w:rsidRDefault="0097704D" w:rsidP="0097704D">
                        <w:pPr>
                          <w:rPr>
                            <w:sz w:val="20"/>
                            <w:lang w:val="en-CA"/>
                          </w:rPr>
                        </w:pPr>
                      </w:p>
                      <w:p w:rsidR="0097704D" w:rsidRPr="006410BB" w:rsidRDefault="0097704D" w:rsidP="0097704D">
                        <w:pPr>
                          <w:rPr>
                            <w:sz w:val="20"/>
                            <w:lang w:val="en-CA"/>
                          </w:rPr>
                        </w:pPr>
                      </w:p>
                      <w:p w:rsidR="0097704D" w:rsidRPr="006410BB" w:rsidRDefault="0097704D" w:rsidP="0097704D">
                        <w:pPr>
                          <w:rPr>
                            <w:sz w:val="20"/>
                            <w:lang w:val="en-CA"/>
                          </w:rPr>
                        </w:pPr>
                      </w:p>
                    </w:txbxContent>
                  </v:textbox>
                </v:shape>
              </v:group>
            </w:pict>
          </mc:Fallback>
        </mc:AlternateContent>
      </w:r>
      <w:r w:rsidR="00A9741E">
        <w:rPr>
          <w:noProof/>
        </w:rPr>
        <w:t xml:space="preserve">Measure </w:t>
      </w:r>
      <w:r w:rsidR="002D1ACB">
        <w:rPr>
          <w:noProof/>
        </w:rPr>
        <w:t>60</w:t>
      </w:r>
      <w:r w:rsidR="00A9741E">
        <w:rPr>
          <w:noProof/>
        </w:rPr>
        <w:t>mm</w:t>
      </w:r>
      <w:r w:rsidR="006B0E4A">
        <w:rPr>
          <w:noProof/>
        </w:rPr>
        <w:t xml:space="preserve"> (2.4</w:t>
      </w:r>
      <w:r w:rsidR="003B5AB6">
        <w:rPr>
          <w:noProof/>
        </w:rPr>
        <w:t>in</w:t>
      </w:r>
      <w:r w:rsidR="006B0E4A">
        <w:rPr>
          <w:noProof/>
        </w:rPr>
        <w:t>)</w:t>
      </w:r>
      <w:r w:rsidR="00A9741E">
        <w:rPr>
          <w:noProof/>
        </w:rPr>
        <w:t xml:space="preserve"> </w:t>
      </w:r>
      <w:r w:rsidR="00DF6BAC">
        <w:rPr>
          <w:noProof/>
        </w:rPr>
        <w:t xml:space="preserve">forward and place a vertical piece of tape on the front door approximately </w:t>
      </w:r>
      <w:r w:rsidR="002D1ACB">
        <w:rPr>
          <w:noProof/>
        </w:rPr>
        <w:t>340mm</w:t>
      </w:r>
      <w:r w:rsidR="006B0E4A">
        <w:rPr>
          <w:noProof/>
        </w:rPr>
        <w:t xml:space="preserve"> (13.4</w:t>
      </w:r>
      <w:r w:rsidR="003B5AB6">
        <w:rPr>
          <w:noProof/>
        </w:rPr>
        <w:t>in</w:t>
      </w:r>
      <w:r w:rsidR="006B0E4A">
        <w:rPr>
          <w:noProof/>
        </w:rPr>
        <w:t>)</w:t>
      </w:r>
      <w:r w:rsidR="002D1ACB">
        <w:rPr>
          <w:noProof/>
        </w:rPr>
        <w:t xml:space="preserve"> long (Fig. 2-3) and (Fig. 2-4).</w:t>
      </w:r>
    </w:p>
    <w:p w:rsidR="002D1ACB" w:rsidRDefault="00DF6BAC" w:rsidP="001C26BA">
      <w:pPr>
        <w:pStyle w:val="ProcLevel2"/>
        <w:numPr>
          <w:ilvl w:val="1"/>
          <w:numId w:val="18"/>
        </w:numPr>
      </w:pPr>
      <w:r>
        <w:rPr>
          <w:noProof/>
        </w:rPr>
        <w:t xml:space="preserve">Measure </w:t>
      </w:r>
      <w:r w:rsidR="008B5DEC">
        <w:rPr>
          <w:noProof/>
        </w:rPr>
        <w:t>8</w:t>
      </w:r>
      <w:r w:rsidR="00F161E3">
        <w:rPr>
          <w:noProof/>
        </w:rPr>
        <w:t>90</w:t>
      </w:r>
      <w:r>
        <w:rPr>
          <w:noProof/>
        </w:rPr>
        <w:t>mm</w:t>
      </w:r>
      <w:r w:rsidR="006B0E4A">
        <w:rPr>
          <w:noProof/>
        </w:rPr>
        <w:t xml:space="preserve"> (35.0</w:t>
      </w:r>
      <w:r w:rsidR="003B5AB6">
        <w:rPr>
          <w:noProof/>
        </w:rPr>
        <w:t>in</w:t>
      </w:r>
      <w:r w:rsidR="006B0E4A">
        <w:rPr>
          <w:noProof/>
        </w:rPr>
        <w:t>)</w:t>
      </w:r>
      <w:r>
        <w:rPr>
          <w:noProof/>
        </w:rPr>
        <w:t xml:space="preserve"> </w:t>
      </w:r>
      <w:r w:rsidR="003B02E9">
        <w:rPr>
          <w:noProof/>
        </w:rPr>
        <w:t>for</w:t>
      </w:r>
      <w:r>
        <w:rPr>
          <w:noProof/>
        </w:rPr>
        <w:t xml:space="preserve">ward and place a vertical piece of tape on the </w:t>
      </w:r>
      <w:r w:rsidR="003B02E9">
        <w:rPr>
          <w:noProof/>
        </w:rPr>
        <w:t>front</w:t>
      </w:r>
      <w:r>
        <w:rPr>
          <w:noProof/>
        </w:rPr>
        <w:t xml:space="preserve"> door approximately </w:t>
      </w:r>
      <w:r w:rsidR="00FF4CA2">
        <w:rPr>
          <w:noProof/>
        </w:rPr>
        <w:t>3</w:t>
      </w:r>
      <w:r w:rsidR="00091AB1">
        <w:rPr>
          <w:noProof/>
        </w:rPr>
        <w:t>0</w:t>
      </w:r>
      <w:r w:rsidR="002D1ACB">
        <w:rPr>
          <w:noProof/>
        </w:rPr>
        <w:t xml:space="preserve">7mm </w:t>
      </w:r>
      <w:r w:rsidR="006B0E4A">
        <w:rPr>
          <w:noProof/>
        </w:rPr>
        <w:t>(12.1</w:t>
      </w:r>
      <w:r w:rsidR="00A63C68">
        <w:rPr>
          <w:noProof/>
        </w:rPr>
        <w:t>in</w:t>
      </w:r>
      <w:r w:rsidR="006B0E4A">
        <w:rPr>
          <w:noProof/>
        </w:rPr>
        <w:t xml:space="preserve">) </w:t>
      </w:r>
      <w:r w:rsidR="002D1ACB">
        <w:rPr>
          <w:noProof/>
        </w:rPr>
        <w:t>long (Fig. 2-3) and (Fig. 2-4).</w:t>
      </w:r>
    </w:p>
    <w:p w:rsidR="00E169C5" w:rsidRDefault="0097704D" w:rsidP="00E169C5">
      <w:pPr>
        <w:pStyle w:val="ProcLevel2"/>
        <w:numPr>
          <w:ilvl w:val="1"/>
          <w:numId w:val="18"/>
        </w:numPr>
      </w:pPr>
      <w:r>
        <w:rPr>
          <w:noProof/>
        </w:rPr>
        <mc:AlternateContent>
          <mc:Choice Requires="wpg">
            <w:drawing>
              <wp:anchor distT="0" distB="0" distL="114300" distR="114300" simplePos="0" relativeHeight="251793408" behindDoc="0" locked="0" layoutInCell="1" allowOverlap="1">
                <wp:simplePos x="0" y="0"/>
                <wp:positionH relativeFrom="column">
                  <wp:posOffset>-3305175</wp:posOffset>
                </wp:positionH>
                <wp:positionV relativeFrom="paragraph">
                  <wp:posOffset>253365</wp:posOffset>
                </wp:positionV>
                <wp:extent cx="3001645" cy="1885315"/>
                <wp:effectExtent l="0" t="19050" r="27305" b="635"/>
                <wp:wrapNone/>
                <wp:docPr id="1216" name="Group 1216"/>
                <wp:cNvGraphicFramePr/>
                <a:graphic xmlns:a="http://schemas.openxmlformats.org/drawingml/2006/main">
                  <a:graphicData uri="http://schemas.microsoft.com/office/word/2010/wordprocessingGroup">
                    <wpg:wgp>
                      <wpg:cNvGrpSpPr/>
                      <wpg:grpSpPr>
                        <a:xfrm>
                          <a:off x="0" y="0"/>
                          <a:ext cx="3001645" cy="1885315"/>
                          <a:chOff x="0" y="0"/>
                          <a:chExt cx="3001645" cy="1885315"/>
                        </a:xfrm>
                      </wpg:grpSpPr>
                      <pic:pic xmlns:pic="http://schemas.openxmlformats.org/drawingml/2006/picture">
                        <pic:nvPicPr>
                          <pic:cNvPr id="1214" name="Picture 121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85725" y="0"/>
                            <a:ext cx="2915920" cy="1644015"/>
                          </a:xfrm>
                          <a:prstGeom prst="rect">
                            <a:avLst/>
                          </a:prstGeom>
                          <a:noFill/>
                          <a:ln w="12700">
                            <a:solidFill>
                              <a:sysClr val="windowText" lastClr="000000"/>
                            </a:solidFill>
                          </a:ln>
                        </pic:spPr>
                      </pic:pic>
                      <wps:wsp>
                        <wps:cNvPr id="1215" name="Text Box 1334"/>
                        <wps:cNvSpPr txBox="1">
                          <a:spLocks noChangeArrowheads="1"/>
                        </wps:cNvSpPr>
                        <wps:spPr bwMode="auto">
                          <a:xfrm>
                            <a:off x="0" y="1600200"/>
                            <a:ext cx="11156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04D" w:rsidRPr="006410BB" w:rsidRDefault="0097704D" w:rsidP="0097704D">
                              <w:pPr>
                                <w:rPr>
                                  <w:sz w:val="20"/>
                                  <w:lang w:val="en-CA"/>
                                </w:rPr>
                              </w:pPr>
                              <w:r>
                                <w:rPr>
                                  <w:sz w:val="20"/>
                                  <w:lang w:val="en-CA"/>
                                </w:rPr>
                                <w:t>Fig. 2-4</w:t>
                              </w:r>
                            </w:p>
                            <w:p w:rsidR="0097704D" w:rsidRPr="006410BB" w:rsidRDefault="0097704D" w:rsidP="0097704D">
                              <w:pPr>
                                <w:rPr>
                                  <w:sz w:val="20"/>
                                  <w:lang w:val="en-CA"/>
                                </w:rPr>
                              </w:pPr>
                            </w:p>
                            <w:p w:rsidR="0097704D" w:rsidRPr="006410BB" w:rsidRDefault="0097704D" w:rsidP="0097704D">
                              <w:pPr>
                                <w:rPr>
                                  <w:sz w:val="20"/>
                                  <w:lang w:val="en-CA"/>
                                </w:rPr>
                              </w:pPr>
                            </w:p>
                            <w:p w:rsidR="0097704D" w:rsidRPr="006410BB" w:rsidRDefault="0097704D" w:rsidP="0097704D">
                              <w:pPr>
                                <w:rPr>
                                  <w:sz w:val="20"/>
                                  <w:lang w:val="en-CA"/>
                                </w:rPr>
                              </w:pPr>
                            </w:p>
                          </w:txbxContent>
                        </wps:txbx>
                        <wps:bodyPr rot="0" vert="horz" wrap="square" lIns="91440" tIns="45720" rIns="91440" bIns="45720" anchor="t" anchorCtr="0" upright="1">
                          <a:noAutofit/>
                        </wps:bodyPr>
                      </wps:wsp>
                    </wpg:wgp>
                  </a:graphicData>
                </a:graphic>
              </wp:anchor>
            </w:drawing>
          </mc:Choice>
          <mc:Fallback>
            <w:pict>
              <v:group id="Group 1216" o:spid="_x0000_s1058" style="position:absolute;left:0;text-align:left;margin-left:-260.25pt;margin-top:19.95pt;width:236.35pt;height:148.45pt;z-index:251793408" coordsize="30016,1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JHVXwQAAJIKAAAOAAAAZHJzL2Uyb0RvYy54bWykVttu4zYQfS/QfyD0&#10;rohSJFsS4iwSX4IF0jbobj+AliiLWIlUSTpyWvTfO0PJdmyn3SAbIDbvnDlzzjFvPu3ahjxzbYSS&#10;My+8oh7hslClkJuZ98fXlZ96xFgmS9YoyWfeCzfep9uff7rpu5xHqlZNyTWBQ6TJ+27m1dZ2eRCY&#10;ouYtM1eq4xImK6VbZqGrN0GpWQ+nt00QUToJeqXLTquCGwOji2HSu3XnVxUv7G9VZbglzcyD2Kz7&#10;1O5zjZ/B7Q3LN5p1tSjGMNgHomiZkHDp4agFs4xstbg4qhWFVkZV9qpQbaCqShTc5QDZhPQsmwet&#10;tp3LZZP3m+4AE0B7htOHjy1+fX7SRJRQuyiceESyFqrkLiZuBADqu00O6x5096V70uPAZuhhzrtK&#10;t/gN2ZCdg/blAC3fWVLA4DWl4SROPFLAXJimyXWYDOAXNVToYl9RL7+zM9hfHGB8h3A6UeTwP2IF&#10;rQusvs8p2GW3mnvjIe27zmiZ/rbtfChrx6xYi0bYF0dRKCAGJZ+fRPGkh84J7PEedliA9yLwMYKD&#10;23DlsI9hXo+q+GaIVPOayQ2/Mx0wHADF1cHpctc9uXTdiG4lmgZrhe0xPVDDGZveQGhg6kIV25ZL&#10;O0hP8wYyVdLUojMe0Tlv1xyYpD+XoRMDFP/RWLwOaeDk8HeU3lGaRff+PKFzP6bTpX+XxVN/SpfT&#10;mMZpOA/n/+DuMM63hkO+rFl0YowVRi+ifZP7o0sMqnLqJM/MeQAi5QLaf7sQYQghwViNLn4HVGEd&#10;tK3mtqixWQFy4zgsPkw4mI/IYg0MqISs+19UCVJiW6scGGcqSZNpBHK4VEqUhUkWgVc5pUzimA5K&#10;OfAdeKCNfeCqJdgAvCFadwV7hlyG/PZLMHKpsOoun0aSHqU+pdTtMKoR5Z4T5sXMGz3gBBZbqv4r&#10;1M0jDTMWJkDT7s9xDRA4boXQGjkSEJMfm4AFmgcYu9lzDXrvqx/a+luW+KVmHYfQ8dgTEQGWg3dh&#10;zORe7Uh4fe1UNC5F7yJ2BzOoF1fc7kxNWqu+5qyEGAdFvdo6XPmu0kLt0OQmlMIv1GByGBPaYBiG&#10;ySQbbTBKE+iOcO7psS/cR2p7UuyxKI7qFyrMaLZMl2nsx9FkCSpcLPy71Tz2J6twmiyuF/P5Ityr&#10;sBZlySWS5MdF6GA/EgfFtlkfSLdyf2/xC8zgGMZeuHjY0ViyMIrpfZT5q0k69eNVnPjZlKY+DbP7&#10;bELjLF6sTlN6FJL/eEooqCwBLf9/bv+lHZa3wsITqBHtzEsPAmM5EnEpSydby0QztAP0xQEKDP8I&#10;BZQbsBi8DGk76BBbdrfeuV/4KSKLI2tVvoAYtALzALLC8w0atdJ/eaSHp9DMM39uGf7+NZ8laCEL&#10;wYTg7eQ6MfgWdPTrmfXrGSYLOGrmgXEMzblF6/DIttNiU8NNg/qkugNrrIQzrGNUkBF2wDJcyz18&#10;XJbjIw1fVq/7btXxKXn7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oRoFbi&#10;AAAACwEAAA8AAABkcnMvZG93bnJldi54bWxMj8FOg0AQhu8mvsNmTLzRhSK1RZamadRT08TWxHib&#10;whRI2V3CboG+veNJjzPz5Z/vz9aTbsVAvWusURDNQhBkCls2plLweXwLliCcR1Niaw0puJGDdX5/&#10;l2Fa2tF80HDwleAQ41JUUHvfpVK6oiaNbmY7Mnw7216j57GvZNnjyOG6lfMwXEiNjeEPNXa0ram4&#10;HK5awfuI4yaOXofd5by9fR+T/dcuIqUeH6bNCwhPk/+D4Vef1SFnp5O9mtKJVkGQzMOEWQXxagWC&#10;ieDpmcuceBEvliDzTP7vkP8AAAD//wMAUEsDBAoAAAAAAAAAIQBAroEQXVoAAF1aAAAUAAAAZHJz&#10;L21lZGlhL2ltYWdlMS5wbmeJUE5HDQoaCgAAAA1JSERSAAAB3QAAAQ0IBgAAAT0Ej9cAAAABc1JH&#10;QgCuzhzpAAAABGdBTUEAALGPC/xhBQAAAAlwSFlzAAAXEQAAFxEByibzPwAAWfJJREFUeF7tnQfY&#10;FLXWx/XasKNYsGJDkaIo2L2iWBBEUVEUu1jgytWL+tl7AxURC4oVxYLlesWOvWCvqKjYu2JBsSu2&#10;fPPPm/NuNm9mkmm7s7vn9zxnZyeTyaSdnCSTmZmNaUCE2rZV27oHCR6mtg1BkoTSObZzC59xeSW4&#10;sAnPK8GFpf4TLDSMXS/oHNu5ScLLAy2O5TFKEkEtMLnVSRJeVuDaZtyCbXmMjF0vtMDkVidJeHmg&#10;xbE8Rvru9ttvr/6V3B9//HG51aFjRlASm1s10OJYHiMzgieddFKz21dffSWeffZZ+V+HjpvnAptb&#10;NdDiWB6jJBHUApNbnSTh5YEWx/IYmRFEqR522GFqz06rVq3k1jwX2NySsO2226p/Lfn111/VPyHm&#10;n39+uf3jjz/klqB4BNvoBPuwwgoryK3t3CTh2Vh++eVlwkilkLC5555b/veB4hFs0yd40003lVvb&#10;uUnCywOKR7BNn+B99tlHbm3nJgkvDygewTZ9gtGSA9u5ScLLA4pHsPVLMNyRMNjmRRZZRLk2NWpX&#10;XXWV/G87Nyy8SkPxCLblMUoSwUceeURu6dxffvlFbkGS8PKA4hFs/RJMpomafYCSRqv5wQcfyH06&#10;98knn5RboId3ww03yC1Mhq0DA3T/+N+xY0e1lw4KN9hqVwgwdlugJ9jsZtK5w4cPl1vQunVruUWm&#10;6F1VgEQjE6688krlIsr+u+x/HChuSG+sBEdB5/bt21duAdloqgXVguKG9Gae4JVWWkluAdlo0vNq&#10;oXWOsk/wYostJreAbDS15NVC6xxln+BVVllFbgHZaNpWC61zlH2C27RpI7eASvboo4+W22pBGW5N&#10;MElc6Jxrr71WbgHpLuVwtdA6Ry0TDKZPny7uuusuGdF27dpJd5ikjTfeWAwdOlSMHz9e3HzzzeLN&#10;N98U/fr1k+fQufBDmDa6WmidI4mMUBLBEA2N1CabbCJuvPFG8f7778uACRqrtm3bVm5t/Pnnn7Kz&#10;cs4554j1119fdmgQ9lJLLSV69+4tLr/8cvHWW29Jf3FAGISW8ZLmBNSCLLjggqJPnz7iuuuuazHQ&#10;D6MswfJfBUC1QuMBE0GRr4IEv3XMzJkzxYgRI/RMZhoOFPv6TX8bA6rrreReA5BEsbdX2w/UllhB&#10;bQtNmpbsEbUlNlVbkCbcXEHEkq7guUptCSp5cLLaFg4kuGvT39iYidpHbYH+v7ooGy3B7qRJk9Re&#10;PGhE0rlzZ7nVx8DVmPGge15lIyUg9xTYTTo7MXHiRLnt1q2b3OpDwmokmJJWNhYGck+B3aSzE5So&#10;bbbZRm5pWgVUYxJv2LBhcls22wHkngK75AHTqBiqYcgHd9zBC5tPBpSoXr16yS1NnFULSkfZfBaQ&#10;ewpEkjraNO+sj3H1eekwdthhB7k1gq44lNDIBONg2pLBWBUYQVccSkfZFC2QewpUA92JZir0OwIu&#10;tByV27Tg7kTUCgCgXwu1ELdoyE3bNiH3FGiwDKfYZF2lcYtGv63jukVDakfX17ZNyD3F2LFjU0d0&#10;5513ltu04aSFrq9tm5B7Cthgwyk2Rx55pNymDSctdH1t24TcU8CWGk6xueWWW+Q2bThpoetr2ybk&#10;ngK21HBq5ueff5aNB/TJnI7Veeedd+Q2LJxKQdfXtk3IPQ2LUyKyCicpdH1t24Tc07A4tWDttde2&#10;rrvUMcNB7QgLW19cRjfOfeecw6Bradsm5J6GxakZVGWYBbO/besrm+Gga6rf1Yf5sC0uM8NOCl1f&#10;2zYh9zSS9LRsoyFL0BWFrq9tm5B7GtRTigMNDXUsQVcUrUtJ2ybknoY+jvXFNoa2BF1RzC6uTCyQ&#10;expJdMh2jiXoiqKNg2nbhNzTSDLjYasVlqArChUCxUMmFsg9DYuTE5veJwknS7wTjMmvF198Ud6g&#10;3mijjcQCCywgT+rQoYPYbbfdxAUXXCDOOuss8dRTTzUHZmvZ6VjXrl2b/1cSbfKOts1Ix7gCG7rQ&#10;QguJ1VdfXRx33HFiypQp8vYk4Ttx99FHH4lbb71V7LfffmLppZduDn+dddYRhxxyiHjsscfkIta4&#10;IAxj20zzRWpBkCl777231RTawDlq24Tcyxl0HUePHi11HZeskjTdClJxqkugVmi8VEYX9nYPwzBZ&#10;Qe0b0P8zdUKlCvVXtSVwTXPBCJMDlShguoZ+Hfw3F8iYYIWQLW42NyYEM+PzwrwG9ic1/Q0FK6LM&#10;89BzhOa7Kgej0As4zzV1tgI2V3yZYBGUeR44Wm0ZQg2jWoBDdNh36iIJZhSwb06BdurUSf1rAsdt&#10;UU+63qreCPKmhHJrAQ7R4TwzzowC9s3r4cadjrkOhcizIhYJvWwA8kvfD/6XUG4twCE6bGpUlphR&#10;wL5ZUHgkSoemxUyqsdivGpjlYbZowf8Syq0FOESHk9xa88WMAvbNgtp6663VvybCCrhRMMvDbNGC&#10;/yWUWwtwiO6d6DeNcKsBt/+x1oHebaGvbqHbA/DjsyjTjIItSrTKjUC8IqJe9+jlAcwKH/wvodxa&#10;gEMUUJLlD76YUbBFiZYiE/ATEfW6xywPs8IH/0sotxbgEBUweaOVRNBc0tTBgwfLLRHnbU/AjIIt&#10;SvQsNgE/Nn+Ngi3PdLfgfwnl1gIcorYe/83lYVTA+oor+ItbwGZttEVpiy22UP+agB+bv2qC1Wd6&#10;nPR8IHOFxc5w1xc562kLW41umjoz7WZ+BP9LKLcW4BD11iK8pca0J7Zr0eMxBPzkGaeiY6bdzI/g&#10;fwnl1gIcMheD5IHZI7RdC6/P0IGfPONUdMy0m/kR/C+h3FqAQzQejfCWGnNMZ7sWVkfpwE+ecSo6&#10;ZtrN/Aj+l1BuLcAhGo9GeLOCBwR8bbE5a2W71gMPPKD+NQE/ceNUT5hpN/Mj+F9CubUAh/DWIfof&#10;BY2D0ZkAKGB6ego9btuDi9RJM2etbNeaMWOG+tcE/LjiVM+YaTfzI/hfQrm1QD8U4S015qyVea2w&#10;5yfyjFPRMdNu5kfwv4Rya4F+KMJbM6S9hPmMI0CzHefBUHD11VerfyXgJypOGLKg9cAQjloPGsMn&#10;GbLQzQ4Ks9qYaTfzI/hfQrm1QD9E7xvNG2irGaWBAweqfyXgxxw/2zS9XjHzCPu6W/C/hHJrgX4I&#10;a/0rAeyxGSUsrzeBH3P83Ci3CgG9kIRAfugVPtgvodxaoB8yMzMvzPuaYNlll1X/SsCPOX5Gk9so&#10;2Gb/9DIK9ksotxboh8zMzAvzviYwV3MA+DHHz+Zwq56xzf7tuuuuai9BAZuZmRfmfU1gzkMD+DHj&#10;VKk4FgHb7J/uFuyXUG4t0A9VSjtwY9+MkrmaA8CPGadKtTJFwKzMyA/dLdgvQ7Rv314cfvjh4oUX&#10;Xmj+HgPcaUv/s8YMG02Pea2LLrpI/SsBP2anqlL9hCJgm/3T3YL9EosvvrhYdNFF5dgQbzXHi5TQ&#10;c91ggw3EnnvuKc4880xx++23i5dffll8/PHHZR/kyBr9xvVnn30mJk+eLP+PGjVKPmSKd3Ivt9xy&#10;0o8ueJU1tuutt5444IADxPnnny/uv/9+8frrr8twfvvtNxlOPYCKjNbK0NiyCh/sl9GcUfUu8803&#10;n3zMGy0WbDteh4THu/HSHEyH/v333yqL8mHWrFniww8/lBX3pptuksqDB4C7d+8ullxySflKcD2+&#10;K664onw0HZM0xxxzjJgwYYK455575DFM9VLlxb4+DxDsl1BumYMaBUFNg6DmURPMkruUnu1S5cGk&#10;wFaZ8dUCZG+VpPRkiIojU0eoomUYhmEYpiDoxpkNdZ1BBYpPa+B/0k91MAWEChdbEqZO0Aszz4LV&#10;P7oT9gIVJmMqUbh4RZIetm/hwg+/SikFlShchAuhL1HZ3oxjA37Mws0rjnWJnlmVyrg4hWu+Bglu&#10;lYpnzaNnVKUyjXrmLuBHL1x+71VM9EyerrZ5E/Y+KxP4mdj0txl+JW4M9EyuVOclTuGaLz4bobaM&#10;B3omT1HbvIH2JS1c11vuGgt1C9CKfrhSi9Jww9sWrXPPPVf9awJ+4FenkVZGmpxxxhnqXxMoW+/C&#10;Nd8zlRcoIFu08P08HfgxC7dSFbAImHmE/RbrmtV/K/rhSmlFWOHeeOON6l8T8GMu+2yUwsUzRWYe&#10;Yb/whWtbsA5o2SsBP41auEg7CYH/eksW7GtHLeiHzSYwL1BAtmi9+uqr6l8T8KOv3QXmQ1T1jFke&#10;yI+aLVzzw53w08iFi+8K6SA/WjyJoP5b0Q+bTWBe6E8h6Hz33XfqXxPwYxauIzl1hVkeSHvqwsVb&#10;6cwPo+JlKOPGjWt+dQH2ca4jeCu2wrU90gI/rndw1DO2wtUre7Afnhvm6w70E+n9EvRQNN5Zob+T&#10;Qn/zTVxwTTNa9MYcHfhp5MK1tVqpC5fczG2ehWvaW2D6ATa3eiVV4cKjftjUkrzANc1o4XFTE1vU&#10;I5JTd9haLd0t2A/PjSIV7h133KH+lbBFPSI5dUemhWtCdhdbvGkOoDkGaEaTDp1wTfO6Ye+uMomK&#10;b71jpj3YD88N9MbMw1SgQP9PhQviFiq+BauDa5rXHTlypPpXwhb1iOTkitknQN9D37qgDiP6KfiP&#10;DqoOpSvqrT5m2oP98NywFa7+VjmzcOGXJA625sUM46CDDlL/StiuE/faWUOVXC8cvXNpe2emCbnH&#10;TYvpP9gPDwEaGPcCSfApXLzOwcQWt0rE14b+RnpoF56KpwJ1Fa6uJADuZN7iYKY92A/PjUoVrq1L&#10;b163d+/e6l8JW9wqEd+iYqY92A/PjbBbb1njU7h4f4SJLW6ViG9RMdMe7IfnRqUK1zaNZl7X/KQc&#10;sMWtEvEtKmbag/3w3ChS4Xbp0kX9K2GLWyXiW1TMtAf74bkRdusta8yhE65pXrdz587qXwlb3CoR&#10;36Jipj3YD8+NIhUu21w3ZtqD/fDcCLuvGgbeSEf+45xnLt/Bueb5rLluzLQH++G5EbdwAbQQYz68&#10;Wt6cecL4DxWAhlg0vvMpXLwG0MQWt7jxrSfMtAf74bmBd0LGySwUHhUYCpcG7DRYD/sWgbmoDdc0&#10;r8vNshsz7cF+eG7gUMThzPAp3L59+6p/JWxxq0R8i4qZ9mA/PDdwKOJwZpiL2mzX7dmzp/pXwha3&#10;SsS3qJhpD/bDcwOHIg47IZurd7Rs+BQufWZGxxYm3PT5W8QBk/n6XK8LMiN0hwbzvPrcMYUZdYem&#10;Gpj5EexbckiBQxGHW2B2oHRouGNOkgPzGrbrbrbZZupfCVvcdDcUAAkKAvFLeodGTxuFWTQs+WjJ&#10;IQUORRxuge07BUDvaJmdLGBeA/umNps2F5+vs8UN55nfDEZBwC9uwyW5Q4OPYpkVt64Kd+bMmXKb&#10;B2YUsG8W7lZbbaX+NYHbhLaom+c1EpZ8tOSQAofosHnPNUvMKGDf7EGbn5Tjwm2JJR8tOaTAITo8&#10;bdo0uc0DMwrYNwvX/Dxc2Pou87x6xTQTtsoe7FtySIFDdNi855olZhSwb/aOBw0apP410eiFa7ak&#10;NVW45pTkKaecov41YVvfBfSvZtUzZuHaKnuwb8khBQ7RYfOea5aYUcC+WbjnnHOO+tdEWOGa59Ur&#10;prLVVOHSuJiYOHGi+tcE3XwwadTCxXDTko+WHFLgEB02MztLzChg37ye+aHmsMLNM55FwlQ2W0sW&#10;7FtySIFDdLjShWtG/q233lL/mjj66KNbnAe4cEsE+5YcUuAQHc6zuTOjgH0z8ubn2xAfW9RHjBih&#10;/tU3ZiW2tWTBviWHFDhEhytduJMmTVJ79jnrsMI1K0W9klnh6pIHZrjY1zsMn376qfpXAuNZW3wa&#10;tXBtlT3Yn202WnHRo0cPcfPNN4t3332XDjafgK35PfUsoGt07dpVubQsXLMzBcIK1+xF1itmSxpa&#10;uOp/C3CIDmOL91KgY4MMHD9+vOzU4G7NqquuKvDZ1jnmmKP5nGWWWUYujcE7pfDFySOOOEJcccUV&#10;8lOoF198sbj33nvlJ1xDZlbKBum33Xab+lcCc8i28yDmsKkeMQvXVtmD/dlm22mnnUTr1q3FQgst&#10;JD9HioJadtllxRprrCH69OkjP6SM5g6fJUXhfv311+r0bDCnGhFJFC7eXoPv4aIlufDCC8sqk16R&#10;SOaZZx657devnzj++OPlG+eeeeYZ8d5774lvvvlGhV77oCBRufWmObRwqRtdaZlrrrlkU497rO3a&#10;tZOV6cADD5QF+dBDD4k33nhD3rc178+Cp59+2toET5kyRf2Lx7fffitfYoYPLCM/jjrqqOaKhA9I&#10;zzvvvM3xRsXq1KmTNGOY7sQLNdFaTJ06VX5M+ocfflCh5gM6mBQXIqQlm2026mk1gqAyYdkPVSZ8&#10;XRuFg4qEjlueX/km0PLBJGFEgMUBaBl79eolVl55ZdmCYmUoxReVCv0RHN9///3lF8Hvu+8+eQwV&#10;/8svv5T32kMLl4wxS34CU4cKBRM4ePBg2XF97bXXVDHEx2yhbMuQg33DJUPQfKDpxGvs0DrALpBt&#10;YKmIBL91BioUBBWqwStV8MukBnYPFQrTnwWqUMEvU7PYWinte/lcuPWKLFyGYRiGYRiGYfKGBle2&#10;Pjj3yxmmwIQpL7nh2/QMwxQQm/LqbhBWYIYpILqSmtjcik5btbWBY48ouQEODFPL1JPyQjnD0gJW&#10;CISOfwCHFHBDwFQdqsy2Cm9zKyq64oalJ0vljRPW6ECmNP1lmOygCggxsbkVkVaBnKwEcSaLCNHZ&#10;NBBKq3ksLr7KC8Ulf6zATKZQxYKY2NyKTlScs1Ren7AmBkJ+SODGMJmgVywTm1vRiYrzPoFQWq+C&#10;QwriNATUK2CYTKEKCNFBtzDtuLAamOnQyVJ544TFysvkAlVAiE49Ki+NiSFplSmO8uI4/DOMHfWk&#10;USxwGokOnlHDs2m1RlQ24Hk7Siv+R7H66qtHvvcuTlh4R0KjvImLKTF8+HD1rwTeuYg3xwT1phx1&#10;PBY4jUSn0ZUXX6EcM2aM2msJK29jgzfbRL1cTX8dlfmCMhC4l6PcY4HTSHRwcdtFi05UNuhvCXIp&#10;05prrmn9oBZBryCGuN5Mi0YQjSFTH9A3tCBhCszKm4CobIijvOuss07Zm4hN4oTFyls/4JVjVO4k&#10;thcl6j0zNPQmgXs5yj0WOI1EBxd3dQeLSFQ2QIkorS5l2mCDDcTzzz+v9loSR3nxwkDzAzVMbePS&#10;D115bf4C93KUeyxwGomOK3JFJSob4ihv79695VtGw4gTFitv/eHSDxyj+mHzF7iXo9xjgdNIdGBZ&#10;XBaliERlA70yF+JSpu22206ObcJg5W1sXPrh6pkF7uUo91jgNBIdPXKHHXaY/AA1PlhNn4lfe+21&#10;5RYvWQd0DG8Btn3evlJEZYOv8v7555/y0xDmp5R04jQEUXFiapOqKy8qHU6DoDLqmJMsUE66BGZh&#10;8bJ4QN/E1i+Pr9Pji/TUXdDPQyNgKjzAy/GzQI+HCb3PHBJlVb///vsW3/o2YeVtbEz9MHH1zAL3&#10;cpS7N77KS8oGoLS6YkIBoZB6ZSc/pJik6Dblpa9SVUJ5Ka1RfsBnn30mP4gQhR6W7Zt4Oq7rMbVH&#10;oZUX+y6LUkSisoHSGuUHYKJqm222UXt2fMMCPn6Y2gJvxcdKqTBcPbPAvRzl7g1aBJwGQUuh08jK&#10;++ijj8ov7kXhGxbw8cPUFi79qKry4iNtencQk1YmGNuiG6yDsH7++We11wS6y+hmo5tMk1nYP+aY&#10;Y+T/LInKBkprlB9w0003OSfdfMMCPn6Y2sKlvK76EbiXo9y9wSwYToNgdkxHDw5KbPtiMo1hAT7d&#10;CYWEkpvKS5AS50lUNlBao/yASy65hLvNKUE9QLr1eqPnF+ZEaB9C8yNZYGt4cT3d0OhxsbHccsvJ&#10;Lc3v0LwNEXUuoPDD/AXu5Sh3b3yVd4sttlD/ytGVl7ApL/xlWThhoCVEixgGpVVPmw0sZ9tkk03U&#10;nh3fsICPn3qFKr0+6YkeG0G3IQH84D/ccCsSBgFbKBBNaCIvUb8wQWozEjjXhq2ugrCJUtcEqqtM&#10;qW6E+Qvcy1Hu3uCLrDgNMmzYMOXaRILgqk5WyotvI/OYNxvodqCuvPTfXBMQdhci6s6FDpTd1kME&#10;pn9XmRReedEdwGkQ/NdJEFzVwRjeHLvrUFpdadtll11Ev3791J4d37CAjx+mtnCVqat+BO7lKHdv&#10;WHntbLTRRjxhxUTiKlNX/Qjcy1Hu3kQt4UoQXNVBGsyxuw6l1ZU2jLMOOOAAtWfHNyzg44epLVxl&#10;6qofgXs5yt0bVl47ffv2DZ34IHzDAj5+mNrCVaau+hG4l6PcvYlawpUguKqDN1rYHnwmKK2utHXs&#10;2FGceOKJas+Ob1jAxw9TW7jK1FU/AvdylLs39aa8GLebY3cdSqsrbZ06dRLjxo1Te3Z8wwI+fpja&#10;wlWmrvoRuJej3L2pN+WF1Y16nxSl1ZW2VVZZRdx2221qz45vWMDHD1NbuMrUVT8C93KUuzdR6y8T&#10;BBeK/sQR7rcNHjy4+Qa7OauLe324iY/r434ftrh3h3t9sIbYxz0/bM1VLxjvmmN3HZxDEsXGG28s&#10;XnjhBbVnxzcs4OOHqS1cZeqqH4F7Ocrdm0opLxQWCojnaYFtFZZ5Mz/JjfqslLdbt27yscAofMMC&#10;Pn6Y2sJVpq76EbiXo9y9wSkkJgmCawGUFOGY41BdeckPKWYa5cUwwOz+61Bao9KGVTpYXfXTTz8p&#10;Fzs+YRE+fpjawlWmrvoRuJej3L3BKSQmCYKrOlkoLxqDsLXcOj5hET5+mNrCVaau+hG4l6PcvcEp&#10;JCYJgqs6aR/TAq+88op8+ZwLn7AI3Q/1NMw1uHpvhMb6rlVecfF92sacS9CheOI89Kii/NYzrnLH&#10;cRIbgXs5yt0bnEJikiA4K2EVkArftgDcfH+U3oUmBg0aJLvNOlko75133im22mortReOT1iEzY9e&#10;6TEXoCsFDQ+wcB95hKEEFAx+KvG0Dc1RmOjxbHRc5U51I8xf4F6OcvcGp5CYJAiuBaZy2bApr1l5&#10;9H2a2LIRFWcoNaU16smj8847ryLKS+nQw4FCU6MGSJEr+bQNYcbZjGejY+aPiZ5fNgL3cpS7NziF&#10;xCRBcGVEVRgdXXnRquO6VHl1RcV//ZiNqDj7Ku+hhx4qX7gehW9YAH5dfpjaI6quAaofYf4C93KU&#10;uzc4hUSnVitcVBb4KhxmmjfffHO1Z4eVl4mqa4DqR5i/wL0c5e4NTiHRqUflxSw0pRWz0mFggQae&#10;543CNywAvy4/TO0RVdf0rwjS2gaT4Fg5yt0bnEKiU6sVLioLfBVu2WWXFbvttpvas8PK29i4jJtP&#10;zyw4Vo5y9wankOjUo/Ji5RWlNeqxwQ4dOogjjzxS7dnBN1kpLHwWJQpW3vqj0Mrrei62qERlga/y&#10;LrTQQuLss89We3Z8wwK1mpdMOK4G2adnFhwrR7l7g1NIdOpReTFLTWmNmrFeddVVxWWXXab27LDy&#10;NjaFVl5U7qgKXlSissBXedu3by8eeughtWfHNyyAN3Sab+ZkahuX8vo07sGxcpS7NziFRAcV0lUp&#10;i0hUFvgqXPfu3Z2PA/qGBXDc5YepLVy9qaoqLy6ICNQaUVmANFFao9KGhxK+/PJLtWfHNyzAylt/&#10;uJQX5U31I6zsg2PlKHdvcAqJTqMq799//+219C+O8tZqXjLhuBrkqiov+vPo19caUVmANFFaw9I2&#10;Y8YM57urgE9YBCtv/eFSXp/GPThWjnL3BqeQAP2iJFOmTJHHiop+z1UXEx+Fe/PNN8Wll16q9sJh&#10;5W1sXGWaifL+/vvv4rvvvhPPP/+8GD9+vDj22GPFXnvtJb8IsOSSSzZfADLnnHOKueaaS8wzzzzN&#10;brvvvrs8Z/jw4eKCCy4Q119/vbj//vvFq6++Kj7++GPxww8/qCtVF1OBbeBmOR3HTXQbDz/8sBgz&#10;ZozaC8dHeem4KUztUxHlTUrXrl3l+sxK8Oeff4rffvtNNgTffvutfHfU66+/LiZPniz++9//ykfW&#10;0HBg4cSZZ54pjjjiCDF06FDZCO24446iV69eYq211hJt2rRpzjBd5phjDvnk0j/+8Y8ydzRUyyyz&#10;jFh33XXlS9bxfPDCCy8s3nvvPdl1fuCBB2Sj9+6778rutP6tYp+GAOjXgzD1ARrvqB6XZ+NeDjwG&#10;m4oKKjxkwQUXFPPNN5/8jy1ZcbgvvfTS8v4pFv33799f4Ct8hx9+uDjjjDPk87None644w7x2GOP&#10;iTfeeEN8/vnnZcqSBXgpADIVkrZh8lVepIH8ff/997IRQI8FQxE0DjfffLO46KKLxOmnny7zA59Y&#10;GTBggGyQ1llnHbHSSivJ/KMwdKGeEholbLEyrF27drIxQqN24IEHiqOOOkq+CheNH3pet99+u6xM&#10;U6dOFR999JHslTH+4CEDsxxwH98kkfJCCYINS05CigJrDuWBYi2++OLyQ8xonKB0UBx0mw4++GC5&#10;UmvChAlSUaGweHgeCvPXX3+pIqxd8Lw23qgxc+ZMeWvtww8/lD0VpBVpvvDCC8Upp5wi82HvvfcW&#10;O+ywg9hss83kG0CQX2jgbXmM2X6SVq1ayfzFS/B79Ogh9txzT/m8NSaLMLy54oorZANIvaR33nlH&#10;vlhg1qxZKpbZgzhRXG2KC3wa9+BYOfoUNQtLWllggQVE69atxRJLLCFWW2012XPCfXA880xzIeef&#10;f764+uqrZW/ml19+UVWzdoHiYwiHXhLShGHUc889JyZNmiSuvfZaMWrUKNlw44GUPfbYQ/bo8OYV&#10;5M0aa6whe5mzzz57i7yEG3qiyFMM4wK3ctT1EwHzrgtNh0OGDBnS3OXUuwQsLPUisJboPaGRwhwK&#10;rDyGHocccohU2gcffLBZN7IguGY5yp1xoDdSEG6oWKogjwRSQtVNhmmGG6rCylWBlFDlxTANSVRD&#10;hUnEgjVUJwdSQqWBYZiCo1SWYRiGYRiGYRiGYRiGYRiGYRiGYcJYIRC6MfwBHDS6KmEYpmBEKS65&#10;MwxTMMIUd/tAyL0tHBiGKQ5hiktukF/hwDBMcegQCCnoNDgE6NaWpFUgDMMUhE0DIeWk5wV1hSWZ&#10;HgjDMAXBprgE9nG81thabW0gTSQMU7PUm+JiIg1pCYPSGuWHYQpPvSkuJtKQFozTbVBaIWlB/pAw&#10;TEXZNRCqyDfAQQOzzJh1rhXI2kYpput4HOKEtY/aMkwmoEJR5St/H07tKS5ZWxJbb0E/npY4YWVx&#10;PYZppl4UF0szKR26mEQdi4tvWKMDgZ8pco9hMqBeFBcv4IJgvIm00NjTXPVFaYWkxTcsX38M402U&#10;4tZqRYuKN6U1i7T5hEXWloQnsphMgJWiSlX+2sgmt1okKt6U1izS5hOW7sfll2G8YcVNjissLARB&#10;nqInAz/UfT86EIZJRb0pLsbk+sMSJpTWLNIWJ6wsrscwzbDiJidOWFlcj2GaYcVNTpywsrgewzRD&#10;4y+IubqnFisbKy7TENSb4mK1VNQtF0prFmmLE1YW12OYZlhxkxMnrCyux9Qr6mNg3uAThDgNctVV&#10;VynXJhIEV3XwiUV8SjEMSqsrbc8884zYdttt1Z4d37CAjx+m/pg0aZL6V+L9998XEyZMQJ0ooY55&#10;w4prB+H06tVL7dnxDQv4+GHqj3vvvVf9a0lQJ0ooN2/0D/2isuokCK7qoPFBYxQGpdWVtjvvvFNs&#10;ueWWas+Ob1jAxw9TW7Rq1Ur9s+OqH4F7CeXmDSuunRtvvFH07t1b7dnxDQv4+GFqh+nTp8synThx&#10;onJpiat+BO4llJs3rLh2Lr/8crH11lurPTu+YQEfP0ztAGvrKns6HuYncC+h3LxhxbUzZswYsd12&#10;26k9O75hAR8/TG0wZcqUsrLHvg3dj43AvYRy86Zr167NgT/99NPKtYkEwVWd0aNHi2HDhqm9llBa&#10;XWkbNWoUzyozVvRyJ7HhcbxE0yn+rLDCCs0X+OCDD5RrEwmCqzonnXSSlDAora60nXnmmaJPnz5q&#10;z45vWMDHD1N8TGtLYrO6+nEbgXsJ5eYNK66dE044gWeVmUhcZeqqH4F7CeXmDSuunUMPPTTyfjDw&#10;DQv4+GFqC1eZuupH4F5CuXnDimsHE1w9e/ZUe3Z8wwI+fpjawlWmrvoRuJdQbt7o09q//vqrcm0i&#10;QXBVBwpnrgDTobS60jZgwACx+eabqz07vmEBHz9MbeEqU1f9CNxLKDdvcAqJSYLgqk5WirvDDjuI&#10;vn37qj07vmEBHz9MbeEqU1f9CNxLKDdvcAqJSYLgqk5Wigul3WmnndSeHd+wgI8fprZwlamrfgTu&#10;JZSbNziFxER3m3/++eWW3B5//HHx888/yycdtt9+e+lGx5Zffnm5rQZZKS5WTe2yyy5qz45vWMDH&#10;D1NbuMrUVT8C9xLKzRucQmJic6NFCXPPPbfcElBgmhSi/4sssohUYoQDRcf22WeflcfHjRsn92+4&#10;4Qa5NcNLCmaCzRVgOrgWSRQIhxWXicJVpq76EbiXUG7e4BQSE9MN+6Sc+A8l/OOPP6TFhWJCCQEm&#10;ueAGxQX6MVhuXcnpGldeeaX46quv5P80ZKW4G264IXeVmUhcZeqqH4F7CeXmDU4hMbG5QcGgsLqF&#10;hD8oo664ZHEBFBfnAFJc8kvhFE1x11hjDba4TCSuMnXVj8C9hHLzBqeQmJCbrmikuKSUAMpIlheQ&#10;otay4nbs2FHst99+as+Ob1i4P4775Ux94Sp3V/0I3EsoN29wComJ7nbYYYfJferiAvM8KCj2SYGr&#10;obhQEHMhiQ7FWY+3jU6dOkU+rAB8w2LFrU9c5e6qH4F7CeXmDU4hMUkQXNXJSnG7dOkijj32WLVn&#10;xzcsVtz6xFXurvoRuJdQbt7gFBKTBMFVnSjFhTul1aVInTt3Fqeddpras0NhufKJFbc+cZW7q34E&#10;7iWUmzc4hcQkQXBVJ0vFPf3009WeHQrLlU+suPWJq9xd9SNwL6HcvMEpJCYJgqs6WHttrrkm4igu&#10;JqdGjhyp9loSJyxMlmHSjKkvXPpB9SPMX+BeQrl5g1NITEw3mlAioCCYbNLBRNTaa6+t9kpQWLSF&#10;P0CTVllhSwcR1+KOHTtW7bWEFZeJqmuA6keYv8C9hHLzBqeQmOhupGgEZoYxw2wqLpTWVFzb7aRB&#10;gwbJ/1kTlQVxlG3NNdeUb3oMgxWXiaprgOpHmL/AvYRy8wankJjobu3bt1f/ytEVl5ZD2iwukSCK&#10;sYgKHwpEaXUpEt7Fddddd6m9lrDiukHe6At1bLcLKQ8hWWEaGWK55ZZT/5oMiB4XExgbuj2JeJLB&#10;0XHF2ZW2wL2EcvMGp5CY6G76/VsdUlwklBIWprgJohebqGvEUdx1111XPProo2qvJXixHoUFJY+i&#10;ERWX7uHTwhzbAh0CawSyHDJhfsIE5UR1lZbkAtv6AWpgyB0GCeeY/uAnCqofYf4C9xLKzRucQqIz&#10;c+ZM0bp1a/kfSokngWyYXWUQNcbNm6jrxFHcHj16iCeeeELttSROWBgm7LrrrmqvsSBLpQ+XaEks&#10;oTf+9B/5ijoHpcEWDQEUB0qO+oWGIMxAmHMxhK2uIjxTIYFNoU0QxzCQRqofYV88CI6VUG7e4BQS&#10;HXQFqQsYtdg+SnHRciETqVtCkmXramKmQyeOsuHtFy+99JLaa0mcsFzveq5nUIFRH6gukJtu8ag+&#10;6MptrqgLW4VnEsfIIKywrrJLcZGGqE+Q+AylgmMllJs3OIVER1fcWiIqC/C5CEprWIEReMPjW2+9&#10;pfZaworrD/IICnWSsrK6gurPbmehuL5GBpaW4mPDpbgu/WDFjUlUFkCBKK0uRYLFxfdhwmDFjYYm&#10;KvVuMZWNrqz65FUWihuljORfb0TCqFnFnTZtmujQoYPaqx2isiCO4uINj99//73aa0mcsBrd4tYj&#10;hVVcWBSXJSkiUVngq2x///232GabbaS1CCOO4ro+i8LUHi7F9emRBcdKKDdvcAqJTiMr7m+//SbH&#10;Spi5DCOO4qJb5uqaMbWFSz9YcWMSlQVQHkprlCL9+OOPzrdfsOI2Nqy4GROVBb6KO2PGDNG/f3+1&#10;ZwfdXwpryJAhytUOK279UVjFhUVxWZIiEpUFvor7ySefyDFuFL5hARx3+WFqC5fiTpo0qbl+hH0g&#10;PThWQrl5g1NIdBpZcb/55hvnl/p8wwJHH320GDFihNpj6gEoZphCAp+hVHCshHLzBqeQ6DSy4uI+&#10;oetr9HEUF/mI/GTqB5d+sOLGJCoLkB5Ka5QiPfbYY6Jfv35qzw4rbmNTWMVFZXRVyCISlQW+iotu&#10;kOtl6L5hAVbc+oMVN2OissBX2W699VbRu3dvtWeHFbexcSkudIfqR5geBcdKKDdvcAqJTiMr7tVX&#10;X+38Ni4rbmPj0g8co/oR5i84VkK5eYNTSHRcESsqUVmAWUBKK7rDYQwfPlxssskmas9OHMXFbQPc&#10;PmDqB5d+4BjVjzB/wbESys0bnEKik4WVoIeU9WcxAfb1Z3bpaY8siMoCKBClNUqRjjnmmEwtLitu&#10;/VHXikvory0BUFpSXCi3Dh65CvsEJx7tsn22U8dMh46v4h5xxBHOBRi+YQFW3PrDpbh4qITqB1bZ&#10;2QiOlVBu3uAUEp2sFJcUjDBfKEfPZpJy689K0nm2ZzLJgpvPZJrp0PFVtgMOOEB+kT4KVtzGxrWo&#10;xqdHFhwrody8wSkkOllaXACrCaUkC0mKq4M4pH2YOioLfJUNSturVy+1Z4cVt7Fx6UfVFDeLykaK&#10;BvQ3HQBSXN0PlDBPxcXzk5RWPE8ZBiamXEse4ygurht1Pab2qGvFBbawgW5xdT9FUNxu3bo5u8p6&#10;WHhbSBSsuPVH3StupYnKAl/F3WijjcTuu++u9uz4hgVYcesPl+L69MiCYyWUmzc4hUSnkRV3lVVW&#10;EQceeKDas8OK29i49KNqilurlS0qC9q2bduc1qg3OLZp00YMHjxY7dlhxW1sqqq4+FoBToHQVwuI&#10;elRcSmuUH4BvzBx66KFqz04cxTWvh31zsg6EjfuzAnMDNvRv6uC+Oq5r3h/X0ScWMf8Q5bdeqari&#10;osLhFAgqok6WikuTTTZwHxcTTyBspRWAG95Qj8krWsxx0kknyVVOOlFZQGmN8gNWXXVV54PvvmEB&#10;3Q9NsJmLUpAPpBB0rxvYFDwprm/q6BODehx0zHjiTZhUfo2ES3HxPSmqH1OmTFGu5QTHSig3Lyqh&#10;uGGtPKAW2yx4s1IDswKjkgEor05UFlBao/yApZdeWowZM0bt2fENC9j86JYKacF/3ZIRUBQcJ+VC&#10;WJX4po6twTDj2cisv/768sNvYfj0yIJjJZSbF1GKG/Vl9ziEfZ6TMBUXim5LBtxQaWxKrROVBZTW&#10;KD9g0UUXlU8IReEbFrD5Qd6SAphb3T8pbppbZABh+H5TB+C6pn8zno2My7BVTXFjBhWKaRFNbBYX&#10;mC2+vh8VN9cxkijQ2Nx8881qz45vWCDMD9yRfj0sKJ9ucfE/C8WN++E2hKdbaFs8G5mqKi766DgF&#10;gj67TsygrES18oSuuHqFNRVXP2araERUvCmtrrTh27gPPfSQ2rPjGxbQ/dDYUf+mDkGWjJQGfmj9&#10;dlrFNa+lQ/713gwsbhhscetccV2vfwG64gKKD2H+d8Ur6jid7wqjS5cu4oUXXlB7dnzDAj5+mNrC&#10;pbg+9SM4VkK5eZG34lYa/WPcNiitrrStvvrq4u2331Z7dnzDAj5+mNrCVaY+9SM4VkK5eVFviosW&#10;EC1hGJRWV9o23HBD8fHHH6s9O75hAR8/TG3hKlOf+hEcK6HcvGDFtYOH6L/99lu1Z8c3LODjh6kt&#10;XGXqUz+CYyWUmxdYJI1TIFg0rRMzqEKQheL+9ddf8pG+WbNmKRc7PmERPn6Y2sJVpj71IzhWQrl5&#10;wYrbEsyC9+jRQ+2F4xMW4eOHqS1cZepTP4JjJZSbF/WmuOj6m11+HUprVNp8vhsEfMIifPwwtYWr&#10;TH3qR3CshHLzghW3JZiU2mGHHdReOD5hET5+mNrCVaY+9SM4VkK5ecGK25I333xTDBgwQO2F4xMW&#10;4eOHqS1cZepTP4JjJZSbF1hNg1Mg5sqamEEVgiwU9/nnn4/8fCLhExbh44epLVxl6lM/gmMllJsX&#10;9aa46EGYPQcdSmtU2u67775I5Sd8wiJ8/DC1hatMfepHcKyEcvOCFbclN910E1tcxomrTH3qR3Cs&#10;hHLzghW3Jddcc43zo9bAJyzCxw9TW7jK1Kd+BMdKKDcv8DZ2nAIx3/gQM6hCkIXiXnzxxc5XswKf&#10;sAgfP0xt4SpTn/oRHCuh3LxAJccpEFR6nZhBFQL0Gsyegw6lNSptp556Kt/HZZy4ytSnfgTHSig3&#10;L1hxW3LwwQfzyinGiatMfepHcKyEcvOCFbcle+yxBysu48RVpj71IzhWQrl5wYrbEiguzyozLlxl&#10;6lM/gmMllJsXUV9ojxlUIcA3ScO+RQoorVFpw3LHqJfRET5hET5+mNrCVaY+9SM4VkK5eYGFBjgF&#10;glVHOjGDKgToQZg9Bx1Ka1TaMDGFV9e48AmL8PHD1BauMvWpH8GxEsrNC1bcluBLfay4jAtXmfrU&#10;j+BYCeXmBStuS/A8r89L7nzCInz8MLWFq0x96kdwrIRy84IVtyXdu3cXu+66q9oLxycswscPU1u4&#10;ytSnfgTHSig3L2BdcAoEb4/A5A7t6xL27ZOigYbIbIB09DSFga/R77///movHJ+wCB8/TG3hKlOf&#10;+hEcK6HcvDAVF9C+LkXHFmd8dMlEPx5G7969xUEHHaT2wvEJi/Dxw9QWrjL1qR/BsRJ4032wEYsv&#10;vrhYZ5115HjtggsuEI8++qh49dVXxZdffqlOsysuboWQG2TatGnSvchMnDixLM4QG67joFevXnL1&#10;lAufsAgfP0xt4SpTn/oRHCuh3JrBy8/wOpZ7771XnHvuueJf//qX6NOnj1httdXEP/7xj+bA55hj&#10;DjHnnHOKBRZYoMwN3efTTjtNjBw5UlxxxRXitttuk18pwwvD8QUCfLaiCFCcIegy29D9hNGvXz/x&#10;n//8R+2F4wpL/8yiLmhkmNoHZRmFXuZhBMdKKDcvbBYXUKX79NNP5cvTPvzwQzF16lTx1FNPyYUa&#10;//vf/8TYsWPFKaecIis5XvWyxRZbiLXWWkuGic9U4ps2+OIfha8Lvoa30koric6dO8uXj2+22WZi&#10;xx13lKuWBg0aJC0ewr7wwgvlN3PQYKDhOOuss+Rjd3fccYd4+OGH5dj7tddeE++++644+eSTm8MP&#10;Q49DGOgqn3jiiWovHJ+wdD8uv0xt4SpLnzIPjpVQbqmJ+pRH1vz+++/ip59+Et999518Efl7770n&#10;XyGDXsL48ePlt2rR3YfyHn/88eLf//63OPDAA+XsLz6itfHGG8vPhiD5s88+e1mmQeaZZ56yngTJ&#10;QgstJD/23LNnT9n47LvvvuKSSy6Rab/zzjvF5MmTxeuvvy4bMPMF6Xo4YZhWt1Ym+Rg3UeUO9HIP&#10;IzhWYskll5QWbcEFF2zezjvvvHK72GKLybHvUkstJb+63qlTJ/llOnQtYfGGDBkijj32WHHRRReJ&#10;6667Tjz44IPNVg1fjPv888+lckHRikjUckcQZE9ZZv7222+yuw+L/dJLL4m7775buk+fPl0OKzBE&#10;QI9il112kSuqoIj4ih3yTw/LJvPNN59o165dmdtWW20ldtttNxnm8OHDxbhx48Ttt98uHnvsMdmj&#10;wYvqPvroIzkP8cMPPxRmGMI0AUMBXaHn2GltvG0eSC/3MIJjZZSdVAmBhYL1wucaYdkg6CZjogwV&#10;GA0GutBoKGAh0SVGd/i4446TD/Cj233jjTfK9z1BgdA1xwe8sgaZTpIWPf1RtG3bVvp58sknpdWG&#10;Ur711ltyH11+KO8555wjTjjhBDn/sNdee8lxNp5QWmONNeT5mHvQrwfB/MRcc80lj2EuAnmNfEbP&#10;A8OWPffcUzYQ6PajQUNPAt/8xVDnmWeekY3VF198IRsvxg989tQsB4gN13EQHCuj7KR6FVRYVFZU&#10;XmzRcCy88MKiTZs2slexyiqryKWL6623npwpP/TQQ8WZZ54pP+sJhXniiSeklXvnnXfEJ598ImbM&#10;mOH8lq8O7heTRIHCRiNWSTDsQK8BDQQ+FwqLjq4/3qeFRhIvC0DDieEB5hfQk1h22WXFEkssIfMP&#10;vTNbYwHBsZVXXlmes/7668teBPJ3v/32k5YIPZUJEybIRvi5556T1oh6a2i4ar2hoIaYJKyXp/sJ&#10;IzhWRtlJLNkKGgmagUejgd4Gus7oUaAio0cxcOBAMXjwYHH++eeLa6+9Vlx99dWyocB4GQr1yy+/&#10;qKKrXfCNJSghuvRo9GC933jjDfmBbXT/L730UnH22WeLo446Sk44YoiAib8NNthA9grQQCAfzfyl&#10;3gPyFw0eGgrkLdaQ411gyFc0EGiE0QhhshKNEq6L/EUj/P3336tYZg/KT49vGJ5+yig7iaX2BRNu&#10;mKegoQhafVRmKAAqNIYehxxyiBxvodv98ssvS0uHIQcUqsjzEnFAI/HZZ5/JtOHr+w899JC8vXb9&#10;9dfLOxA03MB8zT//+U951wKNKoYQ6I1h2KbfAtXzF70N5CfmfNALwRcb0QBjuIEeCu5soEHCeghM&#10;duK8yy+/XM6RQKDQaMB+/PFH2ajp4YcRHCuj7CQWlqSCxgJDEFhHNBYYdmDsjee4+/fvL2/BjRo1&#10;SlrXV155Rd46RKWtZf7880/ZI0Jjh/kIdPGxcAl3GHAbFBO3mMBF/uy9995y4hJKDmXHgicM0XAr&#10;1MxLCHoRaDzQi1C3SstocQILSy0J7oagocC4GxN06CLD+mENOSwf7u3fcsstcq4izrxElrgW0ujp&#10;CSM4VkK5xQaTKPqECwbdNN0N0WdkIbgUC0u9CLrSmHRr37697DJjTI77+kOHDhWHHXaYXFNAupHV&#10;/fjguiWUW82gNxYQvbHAfWVuLFjqWEoofWAi4N4FS0GkhKqbTAHRGwuI3lhw76IhpYSqIwwj4d5F&#10;oaWEKi+GqSp6YwHRGwu8YogbCyklVL4xTMOB9e16Y4F18HqDoTcWWOUGdamylFBpYBimQuiNBURv&#10;LBy9ixIqLIZhCo5S2SaUG8MwBUepLMMwDMMwDMMwDMMwDMMwDMMwDMMwDMMwDMMwDMMwDMMwTJ3T&#10;NpBHLHJDIC72UVuGYRiGYTxYIRD9iWGSDwKJYmIg8IctwzAMwzAeJDG6UwLR/Y4OhGEYhmEYB3GN&#10;rmlwSdjwMgzDMIyDOEY3zOCSsOFlGIZhmAg2DcRmQLGYimgViMvgkgwLhGEYhmEYCz5Gd0ggJ2uC&#10;xVMzA4E/GGN91TNk60AYhmEYhjHwMbo2cBz+cD6TL5i2R+cmLklXpjMMwzA5wUa32MDgUpnENbxs&#10;dBmGYQpGUqP7dCDwt77cY/JAN7gkcQxvUY0udwYYhmlY8FYpWwN4VSBRoIGEPzSgTPbYDC6Jr+Ft&#10;NKOLt6v9Gsj2co9hGKaAsNEtHlEGl8TnTWCYhbCdm+T+cJbkYXTJ4FJYbHgZhikkbHSLBb1e00dc&#10;hjfprYO8ydromgaXhA0vwzCFg41u8aEyiUtRjW7YCBzrBOISZnBJ2PAyDFMo8AyurbFyGV3yx+RP&#10;0rwuqtHNKl4ug0vSNRCGYZhCgJdd2BoquEdB/pj8SZrX9Wx0YUhtYYQJG16GYQoBG91iQ/c/k9zv&#10;THrrIG/y6gxQXXbVXYZhmKrBRrfYsNH1h40uwzCFJ4nRTWMImHjUo9HNK15sdBmGKTxhz4RGfS2I&#10;jW7lYKPrDxtdhmEKDxo6s/GDoGEMg41u5aAFQ0leaJF0ZXre5GV0qS5H1V2GYZiqwka32ND9zyT3&#10;O2nkZ0q1R4JsdBmGaViSGN00hoCJRz0aXdy6sMULtzrSwEaXYZjkiAqwzz77mA2flKuuukr5aMkj&#10;jzwi/Wy66abKhcmLNHl90kknlZUpCdyT8sQTT4iOHTuKPn36iJEjRyrXeOQRL0B1OaruMgxTH4wY&#10;MULcc889as+foI0IR/nJFTTmuJQpaOzDYKNbOYpmdO+77z7RuXNnseWWW4oxY8Yo13iw0WWYxiaN&#10;jk6aNEm2hyuuuKJYc8015X8IjLAPQRsRjvKTK4gsLmUKG91igMqJvIZBiUvYLMbYsWOVj/jcdttt&#10;0uhuscUWhTO6VJej6i7DMNVl2LBhUk+7du2qXOJBbaIpvm1k4Dcc5SdXkhjdNIaAiUceRjdNL3P8&#10;+PFijTXWEL179xaXXXaZco0HG12GaUzI4JIkMbxsdJlcKZrRveSSS8Raa60l+vbtK6699lrlGo88&#10;4gXY6DJMcTENLgn0Ng5sdJlcKZrRPf/880X37t3FdtttJ6eak8BGl2Eai+23376FvuuC477UvNFd&#10;YYUVWkQe8sEHHygfLWGjWzloKjbJ1Gsexu3ss88W3bp1E9tuu6148MEHlWs82OgyTOPgMrgkvoY3&#10;7e2pwG84yk+uJDG6aQwBE480eZ1kFsPFqaeeKtZbbz15T/epp55SrvHIy+h26NBBhjNt2jTlwjBM&#10;NcFKY7RdJLvuumuzzcEWbZQuPiuQqU00xbeNDPyGo/zkChvdYpMmr/MwukcffbTYcMMN5erll19+&#10;WbnGA4pni1dao0t1OaruMgxTXdLaDzrfFN/wAr/hKD+5wka32KTJ6zyM7kEHHSQNbo8ePcTUqVOV&#10;azzyiBdgo8swxSet/aDzTfENL/AbjvKTK2x0iw1NxSYZBeZh3AYOHCi23nprGfbbb7+tXOPBRpdh&#10;Gpe09iPt7anAbzjKT67gMjaJYsiQIdLP6NGjlQuTF2mMLp6B08uUZMqUKcpHfHbYYQf5uBDu6X78&#10;8cfKNR5sdBmmcUnTpoGGNLppM43xJ01eJ5nFcIEVhnhcqF+/fmLGjBnKNR55Gd3WrVvLcGbOnKlc&#10;GIYpGmx0jYiTRBGVaYcddlhzGHPPPbd49tln1ZESjz/+eLMfiG2puI+fRqBoRhejXNzT3WmnncRP&#10;P/2kXOORR7wAhcMwTHFho2tEnCQKW6a9//77YpFFFhE33HCDchHijz/+kM9zksH89ddfxfLLL99i&#10;Lv/KK68U888/v/jqq69anEPACIcZ8XoG+YC8njhxonLxJ2vjNmvWLNGrVy+x1VZbif79+4u//vpL&#10;HYkHG12GaVwa2ujCCOIyprRq1Ur5sEOGQDewNmBMdUNJxvWjjz6SxpeupxtYm/EGusEmP2SoAY2w&#10;1157bfHzzz83G2/aT3JOEaCp2CRTr1kbN4xs8bgQFlJhpJsUNroM07ikGUiAtLenAr/hKD+5gUYO&#10;lzEFjWIUvoaADCUZMRhdnGeOdPVRLE0rhxldFJjNMNtGwvoIOsk5RSCN0cV5NknK119/LRdn7bjj&#10;jmx0GYZJRJo2DbDRdaAbUZuRA7ofMo6mYdaNJhtdP3CeTZIyffp0+Vm/AQMGiD322EO5xicPo0uz&#10;Nq5ZGoZhqgsbXSPikCRG13YvVp8SJkyjRufpfnQjDPRRLmgko7v++uvLvHj66aeViz9UnqYkBY8I&#10;denSRRrdoUOHKtf42OIESQPVZVfdZRimurDRNSIOyXKky6SDRoVJRoF6meqSFLwMo1OnTnIF81FH&#10;HaVc42OLEyQNbHQZpjZIaz+oTTTFt40M/Iaj/OQGRk+4jCmuDwunMQRMPIpkdF999VU5vbzNNtuI&#10;E088UbnGxxYnSBrY6DJMbZDWftS00UVPA5cxBT2RKNjoVo6keU1GyJQ0RgmdNBhdPKd72mmnKdf4&#10;2OIFSQOlN036GIbJn7T2g843xTe8wG84yk9usNEtPknzmoyQKWmM0t1339080h0+fLhyjQcWY9ni&#10;1bZtW+UjGZTeNOljGCZ/0toPOt8U3/ACv+EoP7mRl9HFAiV9QVUYWNy03HLLORct4Xla32dnsRBK&#10;T4seD1pMhUVb8GdbSV00KB1xycPo3nLLLdLo4hWQ5513nnKNRx7xAlSXXXWXYZjqktboooOutx0k&#10;dW10yZ8NrDTu2LFjpCGl1cmQqJXCtGoZ/lxG11zhTOirkWmlNFYw+8SzCETldRR5GLcJEyaINddc&#10;Uz6nO378eOUaDza6DNPYkNHErFcS9HZDF18Cv+EoP7mB12bhMqbgNVtRkD8bGJXqj+VEEfV4Dkal&#10;KByMROOMdE1wbpEeAYpLVF5HEbZIDo8gJQXlhUeGML2c9G0ybHQZprEhnU8KnW+KL4HfcJSf3Mja&#10;6MJQYpGNr3EMM7pw141sEqNLo2mfae4iE5bXLpLOYkRxwQUXiHXWWUeW8b333qtc48FGl0mD2Ykm&#10;PTefv9fdwmbBdMhP0s593vgOZigdYe0q8oXeiRC3jYwKG2FRuMccc0zkbTtcE5IUOt8UXwK/4Sg/&#10;uZGl0cXULV4NGOceqc3oUsWwic89WFRO+NVftlGrkIFKYpDyMLqnnnqqHClvttlmYvLkyco1HnnE&#10;C7DRbUzMl/Lo6zZ0wtyB7Ri5jRs3ThoaqqcwfGSsIHqblOQcH3CuyzDqabC1q3TcNNzw64qPT9iD&#10;Bg2S/3Hclsc6lA9JofNN8SXwG47ykxtJjG6YIfDJbBNbAdrwGenqFaNeKJrRHTZsmDS4W265pXjm&#10;mWeUazzyMrpUl10dRqY+0I2YrvPkbhqXsNFumLutPbGFrbdhSc5xgfi1b98+9WDGBvyZ+eciTtzD&#10;wDUhSchipizwH47ykxtZGl0me4pmdA844AD5WT98ZWjq1KnKNR5sdJmsgSGg0RoZvjCjaxqYsA69&#10;LRwYUHNUqBuhJOe4gN84RhG4wsdx6ErccEGcuNtIaz9q3ugi03EZU6IKg41u5UiT10lvHUSx7777&#10;ylEuRgX4PGMS2OgySQkzqDAEZNhs74AHNuMXFh4ogtFFeHHWyBBh4cMdOmJLry++cQ+DjS4b3UJD&#10;K5CTrDjOw+gOHDhQ9OzZUz6ni8/8JQGrnm3xct2zcsFGt3GgdRsktvYKxk73Y6tfMCCmQSSqbXST&#10;rJEhbOHDTc8PXfT4Ub6FGWafuEfBRjeB0aWRStqRCeMmTV7nYXTRcPXq1Utuf/nlF+UajzziBdjo&#10;MkzxSWt0p02bVtZukHTo0EH5cBP4D0f5yQ02usWmSEb3r7/+klPLGOX26dNHzJo1Sx2JR15Gl+py&#10;VN1lGKa6kNGMYyR1srg9FfgPR/nJDTa6xSZNXo8dO7asTEmGDBmifMTjp59+Euutt56c8oLh/fvv&#10;v9WReLDRZZjGJa39qHmji4YOlzEFDWMYbHQrx6RJk2ReY7VwXJJ0qKL47rvvRPfu3aXR3WOPPZRr&#10;fNjoMkzjwkY3gdGlRjNtI8m4SZPXWRtdvCcVj1ZgZejQoUOVa3yyjhdB4aYNh2GY/GCjy0a30BTJ&#10;6H788cdypIvndA855BDlGp+s40VQuGnDYRgmP9IaXWoTTYnTRgb+w1F+coONbrEpktHFyzA6deok&#10;7+eOGjVKucYn63gRVJej6i7DMNUlrf2g802JE17gPxzlJzd23XXXFpGHRD08zUa3cqTJazJCpiQ1&#10;Sk8++WSz0T3yyCOVa3zY6DJM45LWftD5psQJL/AfjvKTGxji4zKmYAogjBEjRkg/Rx99tHJh8oIM&#10;VBKDlLXRffDBB+Uy/5133lnWgaSg3tjilSZMwEaXYYoPG90ERjeNIWDiUSSje8cdd8h7utttt518&#10;HCkpWceLYKPLMMUnrdEdPXp0WbtBEudRyMB/OMpPbrDRLTZFMro33XSTWGutteS7YK+//nrlGh82&#10;ugzTuND7A5K+L4DaRFPitJGB/3CUn9xgo1ts0uR11sYNykIfsL/tttuUa3zyMrpUl6PqLsMw1SWt&#10;/aDzTYkTXuA/HOUnN3CPDpcxBa/qCgPfVIUfDPOrjf7i87AXl+vYPuNFn/yicEjSvoA/C9KM3pJ0&#10;qKI47rjjxKqrriq/p3vXXXcp1/iw0WWYxqXhjS5eOo3LmIKXUodRhGk829c8wj7pBXTDahrdtF/N&#10;yJMiGV0sgOrWrZv84AG+RJKUrONFsNFlmOLDRrdGja4NGE/baBcGum3bttLdHOmSod5www3L0q8X&#10;IBl43TDTCJvConBoP8k5NopkdA8++GCx0UYbyYVUr732mnKNDxtdhmlc0hrdLGbKAv/hKD+5UU9G&#10;l0azuhGDIdb3bdPLNvRvYCb5RmaSc2wUyejutttuYt1115VfGEL6ksJGl2Eal7T2oyGNLr1QI+oF&#10;GtVC/wAzDJqeJl1c93/1cKppdPGhA8QDHz6IS9euXcvSTDJlyhTlIx6bb765DBOf9wuLrw95GV1a&#10;nxC1HoFhmOrS8EYXl7BJFEUYUdju39JIN2raImx6WQ+H3CicahrdNHmdpEMVxQYbbCAXUcHozpw5&#10;U7nGJy+jS+lNmj6GYfKHja4RcZIoeBqvchTF6P7yyy/yGd0dd9xR7LLLLrJjkpSsOwMEG12GKT5p&#10;jS4GSHq7QTJx4kTlw03gPxzlJzdwCZtEwUa3chTF6GJk26VLF7lyGUqTBja6DNO4pL09mcVMWeA/&#10;HOUnN3AJm0TBRrdyrL/++jKvn376aeXiT5bG7dNPP5UrwDG9nPRNMgQbXYZpXNLaj4Y0uty4VY40&#10;ea2Xpy5JeOONN8QSSywhevfuLQ466CDlmoy8jG7r1q1lOGnuNzMMky8NbXTRyOESpqBRjKKIRheL&#10;lJK+QQqLnpZbbjnrYiZ6thbiWvGsg/jQeRA9brTICgu1sJAqKtyiGN0XX3xRtG/fXvTv31+ceOKJ&#10;yjUZrVq1ssYLC+HSQOGYoAz1xWpUNmHTW3TcfLTMPI8W7iWtd3mDdPtM4VE6bAv64uadjaj8pMWK&#10;xxxzjLduMbUNG10j4pBaM7poNDp27Bi6AjgMagwgZoNjW31sW+lsEraCWl+lTOEgbFfci2J0H374&#10;YdGuXTuxzTbbpH79py1OkLT4hhNVjignGIfBgweXGQm9o6Sju9P/cePGyTpA8UE563VN72QlOccH&#10;nOvqDOhxd62iJ3x0QCcqPwcNGiT/w4+Zr0z9ktboUptoSpw2MvAfjvKTC/VidH179GH4Njjw52r8&#10;KKyPPvqorBFNOhoqitFF/rZp00Y+q4s0psEWJ0haXOHoRsxs5MmYkDvqlG4k6FyznumjXd2IEbbz&#10;9PqW5BwXiBNmJeIYaVf4UXlnw5WfTOOS1n40pNElf0UAjRa+epNGmX0bNGpgoxoPhIW8MRsmNFpx&#10;RysgTV7TuaYk4aKLLhLLLLOMNLrXXHONck2GLU6QtMQJB+VE5YE6RK8JJUwjQcYxzOiivG1+bOWu&#10;17ck57iAXx/DqBM3/Ki67JOfTOPCRteIOKRWjC560zvttFOo8vsSp8GxjUJ0woyr67wwkuZ10rIN&#10;Y9SoUfI5XbwC8s4771SuybDFC5IGGD+EgfvFOmHG0mU4TCMRNq2ql3cRjC7CS9IJtYWfNO9ssNFl&#10;iIY2uphTxyVMwZx7FOSv2kD54/bobdgaHFsjq49qojDDM6fa4pA0r7M2uvjCEBrNvn37iieffFK5&#10;xifreBEUblg4aPT167nKIsxIUOeJRK8f1Ta6aTqhUeG78o7yxDTOOmx0GSKt0Q1biBnnqYXAfzjK&#10;Ty7UutFtBJLmddbGbb/99hOdOnWSL8eYOnWqco1PtYwuwzDFALceoKvTp09XLvHQ2w1d4hD4D0f5&#10;yYUkRpcbt8qRJq+zNm4Y0WF6Ge9dfu+995RrfNjoMkxjQzqfFDrflDgE/sNRfnKBjW6xSZPXeIOV&#10;XqYkeMNVEvCoEO4V4qtHX3zxhXKNDxtdhmlsSOeTQuebEofAfzjKTy7gBdG4hCnmYhEdbtwqR5q8&#10;TnrrIAyMcGF48XKMn376SbnGB58VtMULnwxMA9dLhqkNSOeTQuebEofAfzjKTy7gKw+4hClRL7Tn&#10;xq1yFMXozpo1S3Tr1k307NlTvqz877//Vkfik3VngKBw04bDMEy+kM4ngdpEU+K2kcE54Sg/uZDE&#10;6HLjVjnS5HWWxu3777+XlRrnDhw4ULkmg40uwzQuaQdtbHSZXCmK0f3888/FsssuKx8X2mOPPZRr&#10;MtjoMkzjwkaXjW6hSZPXSco2DDxLuvrqq4sBAwaIoUOHKtdksNFlmMal4Y0uHnLHJUzBixDC4Mat&#10;chTF6L7yyitixRVXlC/4OO6445RrMrKMlw7XS4YpPmmNblZPZQTnhKP85EKY0Y16Ww81mmkbScYN&#10;rS6PWk0eRpbGbfLkyWLxxReX710ePny4ck1GXkaX6yXDFJ+0RjermbLgnHCUn1xgo1ts0uR1lsYN&#10;71rGqwrx2NDIkSOVazLY6DJM45J2RoqNLpMrafJ67NixZWVKMmTIEOXDn+uvv15+5B8vxrjggguU&#10;azLY6DJM48JGl41uoUmT10nKNgzEY4011pDT3Nddd51yTUaWnQEdrpcMU3wa3uiigcIlTEEDFsaI&#10;ESOkn6jFVkw2FMXo4rN+HTp0kJ/1u+eee5RrMrKMlw4bXYYpPmmNLum5KXH1PjgnHOUnF5IYXWo0&#10;0zaSjJs0eU3nmpIkrKOOOkqsvPLKokePHqk+6weyjJcOhZs2HIZh8iNt55iNLpMrafKazjUlSVgH&#10;HHCAnF7+5z//KZ577jnlmows46VD4aYNh2GY/GCjy0a30KTJ6yRlG8buu+8uNtxwQ/mVoTTf0gWU&#10;JlPS1qc0ecUwTGVgo5ugYR42bJj0M3r0aOXC5EUaQ5Kl0d1tt91E79695VeGPvroI+WajCzjpcNG&#10;l2GKT1qjS3puStw1RsE54Sg/uYCb2biEKbjZHQY1mmkbScZNmrzO0rhhAdW6664rX46Bjx+kgY0u&#10;wzQueRnduHofnBOO8pMLbHSLTVGMLhZQrbrqqvL9y2k+6wfyMrpcLxmm+KTtHLPRZXKlCEb3zz//&#10;lI8LzT777HIhVVrY6DJM48JGN4HRxUfM4eeGG25QLkxepDEkScrWxo8//ihWWmklWalxbzctbHQZ&#10;pnFpeKOLLzPgEqZQw4wvOuC/Ll27dpV+sJBq+vTp0h+TD2Q4qTzikJXRRRlvvPHG4r///W8mRjer&#10;eJmw0WWY4pPW6GbVaQ/OCUf5yQV86QGXMAVfggBocFu1amX1Y0qSL+EwJagzEyaY4oXBIpkyZYo6&#10;005Wxg3f0sWjQuPGjRP/+te/lGty2OgyTOOSVk8rYnSPPPJIcdlll8mRxkMPPSReffVV8fXXX4vf&#10;f/9dnZ4cl9EFaNxtfnRhg5sNLsNLgk/+ucjKuL388svyUaGLLrpI/Pvf/1auycnL6FK4acNhGCY/&#10;asLofvfdd+KNN94Q999/v7jmmmvEmDFjxDHHHCP23XdfuaoUK0qXXHJJMe+884r5559fzDHHHGWR&#10;wQKY1q1bi9VWW01OJ/fq1UvssssuYs899xQLLrhgmV8SvF8XI5wvvvhCfPXVV+LRRx+1+oPguV0m&#10;O1yG18fggrBwXCNkk6eeeko+MoSvCx188MHKNTlsdBmmcakJo6v8ZMovv/wivv32W/m5NlzCFNyv&#10;xddgzjzzTPne3aFDh4ptt922hT982ByPkiy99NLye6vzzDOPNPKmP13+8Y9/yClrGPxFF11ULLbY&#10;YmKppZYSyyyzjFh22WXloh10JNZaay2xwQYbyGdD+/XrJ/bee29xyCGHCIz8TznlFHHOOeeIiy++&#10;WFx99dXixhtvFLfccos0SHfddZfsoKDxxT1pGJk333xTfPLJJ+LLL78UM2fOlOn/448/VG4Uj7Zt&#10;21rzLo7B9JnF8AH52bdvX3HsscfKupCWsHhNmzZN+XBDH/f3EXQ+GIYpBmmNblad9uCccJSfXIBx&#10;xQ1tU2CYbOiNXTVGuLNmzRIY+cN44s1Ib7/9tnjllVfk+4AxGr/vvvvEHXfcIW6++WYxfvx4cckl&#10;l8g04is5Z5xxhjQciPfgwYOlEd9pp53km5Y22mgjsfbaa4tOnTqJVVZZRXYC2rRpIxZYYAEx55xz&#10;ivnmm0/MNddcskOBjgVmE+CODgTlBwn8YdYBx+EfHQxXRwQzFDC0uPaaa64pX0Qx99xzl/nBDAVe&#10;x4jFTHvttZfYf//95XTvoYceKo4//nj59Sek9dJLL5UzIugQ6eeToHKiAzJjxgx5mwJbdMDw0gus&#10;VP7pp5/Er7/+KjsleCb3iCOOkNc97rjjMllIlVVnwMfwYmaHYZjiUBNGF/fT+vfvLxu+gw46SPzf&#10;//2fNIzDhw9vbmTxjVMYGoz27rzzTjnSe+yxx+TU4Isvvihef/118d5774lPP/1UNrQ//PCDNGBJ&#10;QGOH6zLZ8ddff8nygMGDAcSUPowQGc7bb79d3mLAe49xj/XZZ5+VnYy7775bljuMLDoYI0eOFCee&#10;eKIckS600EJllZIEswd4j/J6660n1llnHTmj0KVLF7lQa8UVV5SzFpiBQKcB/uGGOAGco4eFzgc6&#10;DLh9gU7KEkssITsPuN2BmQsYWEjHjh1lpwaroNEh0cMggVHHzMWVV14pJkyYIG699VY5yp40aZJ4&#10;+OGH5deNnn/+eZl+5MW7774r/drCgvA6A4YpHmlvA1XE6CKwYFMxQaOIRhMNPhpSNKhowDHqQwOL&#10;aWRMDWP0h9EYCY3wFl544eYGGCNGTGFjyhgNLxp83Ifecsst5X1CTBvj/jJGboMGDZL3DDGyguHA&#10;1PaFF14oF5GhEUYDjIVkNGX81ltvNY/YvvnmGzk6R2fi559/liM1GDG82KGWQTriTLvqZDWizJLf&#10;fvtNLL/88tZ4XX/99XItAYwtylufqcCtBMxUnHDCCeLwww+Xq6gxU7HzzjvLDoMZFmYjUA9RJ81j&#10;mHXADAWJedwmOAd1G3UanzjEbAReFIJV3dQpxvPriBPihhkIzKhgZuX0008X5557ruxQYAU4boWg&#10;s4RO0zPPPCNnanD7A+VCtz8wm4O6TLMOWDSJupz2bWAMU0mguzZ9sgk666jrLurS6DaS0EgNHQg0&#10;qrpgWhgdDXQw0OnAFvvU+YAbGmF0UDA61O9FY3p4xx13FHvssYecnYChgMHAFPD5558vOxIYndJ9&#10;aDTCDzzwgJydQEOMTgVmJzB9TrMTmPqF0ar1hjePzoCu3JUY4aIMUBbo4MFIYmbis88+k7c8MKOE&#10;DuFrr70mR+UvvPCCmDx5spx9Qlmjc4HyRz1AfYBhxi0C3PLA4sYBAwZIQ77ZZpuJTTbZRE6Rm7MR&#10;mEVApxj10LfjAEEnhNZS4Hw0dLSeAuGiQ4FroFOBDjI6x8hP1OMhQ4bIDvGpp54qZ1Swmh2dCMyy&#10;/e9//5MzEvfee2/zrATSrc9KUD3GbQysqaj1DjHjh4/h9TW4oCJGF3PfwYaFJbWg0UVHwxSapUBH&#10;AjMZmKlAo4zOBM1UdO/eXRoAjPCwuA33wjFbgUb5P//5j1zchtkJGJMrrrhCvrEMtzrQmUAjjI4E&#10;OhEwTDBSGM2hAcZoDsYLRgwjOky1J+lYQLl5JX12oAzQENIaCnSKMOvy0ksvyY4hjCs6izC46Ehg&#10;qh+LL7F+Ap2J0047TX75BYsfqUOBGQHUG9xm6Natm+yktmvXrrkDYZuZgNDshGttBAnqMuoxZlWw&#10;TgMdiJ49e8oFgYjDwIED5ewaOhKou4cddphcF4E46ws0cesGsy9IK2bY0IlAhwp1GE920OwaOsTo&#10;SKAOYy1E0jpcr0AvbeUEiWNwQVad9uCccOIM0VlYWJoEDTimmUnoNgj+020SuveMhh+L2HALBB/r&#10;R+NM08UwGLjtgbUUaJgxStXvNT/xxBPyXjM6FRjVYaSLUS+N6tCgcANcXTCqpjUTuBUFg4mR94cf&#10;fijeeecdWW40K4GyxIwTyhczUTC+MMK4RXDyySfL0T6e5sAjm1hYiE7nVlttJRdjYs0D1i7QrARm&#10;DvBEBmbEcJsOdc9WV22CTgbVU7pVh7DQkUAnGE+N4BqYBcG1EQfMriFOBx54oIwnOhHoBNGtDXSE&#10;sT4EHWHcqqN1P0g31ougQwHj9fnnn8vbdlR/0YlIi83wIv5xDC6oiNHFoqlgw8LCwmIVWmGPRhrT&#10;x7ifjUYe08hosDGi7Ny5s2ygMcLE7Q801FhfgREfraXAYjbcO0dDjfcBYDoco1uM7GgBpr7CHYaM&#10;RnZMdUCHDvmPjgVmjNCpgNFE5w+3qGBQMdMEQ0tPduDWFhbg4tn7s846S94ywDoa3AbDegSsr8Fs&#10;ANbc4BYDZrhwywGdCBh/1CvMJmCWzFYfMSOBTq/PzATqLWbYqM6iIwzBo6R43A91FVPKeGQVt15w&#10;e88WDuKN9RMYpNJMxU033STTTDMVWFRMHePgnHAwBRJsWFhYWBpe0MFAx4JWzKNxpnUVuBWCzgQW&#10;uGEae7vttpPTyVisifvSmK0477zzZIcCi/QwJQ4DhIV7GAHS7ASmibkjkQ+YQXI9O4+8pzUTuL2B&#10;21GYmcBoFjNTtnqBtQWYgYKhxagei3DRocCgFbcPYEf1WxzBOeGgp4mbxDZBT5SerbXJ1ltvLXsJ&#10;NgkbprOwsLCwVF8wkqSFbhBMLaPdxoizffv2snOBKWUYMhgUjFBxOwSjPrT/eBIA992xwA2CxXw0&#10;tYx70I1MkL/hKD8NAXcwWFhYWBpT0E7jdcVYW4HbIZjShmBkjBX9uFeNR/JwTx0L9LDqH7dF0P6j&#10;U4HOhM122L6GF1wvHOWHqTO4g8HCwsJSNfkgEDuqjWaYmoU7GCwsLAWTRwKxo9othmFqAO5gsLDU&#10;hEwKxI7SZYZhmEKRVwcDL0xA08fCkqNcFYgdVb8ZhmGYKoGXn9g6FxC8dMLWsSCxdSxIuINRNRkR&#10;iB1V5gzDMAyTOw3SwTg5EDsqHxiGYRiGyQBlXu0oPwzDMAzDZMBss8022/8DIH8JfWREbuAAAAAA&#10;SUVORK5CYIJQSwECLQAUAAYACAAAACEAsYJntgoBAAATAgAAEwAAAAAAAAAAAAAAAAAAAAAAW0Nv&#10;bnRlbnRfVHlwZXNdLnhtbFBLAQItABQABgAIAAAAIQA4/SH/1gAAAJQBAAALAAAAAAAAAAAAAAAA&#10;ADsBAABfcmVscy8ucmVsc1BLAQItABQABgAIAAAAIQAjmJHVXwQAAJIKAAAOAAAAAAAAAAAAAAAA&#10;ADoCAABkcnMvZTJvRG9jLnhtbFBLAQItABQABgAIAAAAIQCqJg6+vAAAACEBAAAZAAAAAAAAAAAA&#10;AAAAAMUGAABkcnMvX3JlbHMvZTJvRG9jLnhtbC5yZWxzUEsBAi0AFAAGAAgAAAAhAHoRoFbiAAAA&#10;CwEAAA8AAAAAAAAAAAAAAAAAuAcAAGRycy9kb3ducmV2LnhtbFBLAQItAAoAAAAAAAAAIQBAroEQ&#10;XVoAAF1aAAAUAAAAAAAAAAAAAAAAAMcIAABkcnMvbWVkaWEvaW1hZ2UxLnBuZ1BLBQYAAAAABgAG&#10;AHwBAABWYwAAAAA=&#10;">
                <v:shape id="Picture 1214" o:spid="_x0000_s1059" type="#_x0000_t75" style="position:absolute;left:857;width:29159;height:1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vM/vCAAAA3QAAAA8AAABkcnMvZG93bnJldi54bWxET01rAjEQvRf6H8IUvNWsukjZGqUoLfW4&#10;2t6HZLoJ3Uy2m7hu++sbQfA2j/c5q83oWzFQH11gBbNpAYJYB+O4UfBxfH18AhETssE2MCn4pQib&#10;9f3dCisTzlzTcEiNyCEcK1RgU+oqKaO25DFOQ0ecua/Qe0wZ9o00PZ5zuG/lvCiW0qPj3GCxo60l&#10;/X04eQVvtVvsP+V+537K7dGXVv/Vg1Zq8jC+PININKab+Op+N3n+fFbC5Zt8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zP7wgAAAN0AAAAPAAAAAAAAAAAAAAAAAJ8C&#10;AABkcnMvZG93bnJldi54bWxQSwUGAAAAAAQABAD3AAAAjgMAAAAA&#10;" stroked="t" strokecolor="windowText" strokeweight="1pt">
                  <v:imagedata r:id="rId35" o:title=""/>
                  <v:path arrowok="t"/>
                </v:shape>
                <v:shape id="Text Box 1334" o:spid="_x0000_s1060" type="#_x0000_t202" style="position:absolute;top:16002;width:1115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8j8MA&#10;AADdAAAADwAAAGRycy9kb3ducmV2LnhtbERPTWvCQBC9C/0PyxS86W7ESJu6BlEETy2mreBtyI5J&#10;aHY2ZFeT/vtuodDbPN7nrPPRtuJOvW8ca0jmCgRx6UzDlYaP98PsCYQPyAZbx6Thmzzkm4fJGjPj&#10;Bj7RvQiViCHsM9RQh9BlUvqyJot+7jriyF1dbzFE2FfS9DjEcNvKhVIrabHh2FBjR7uayq/iZjV8&#10;vl4v56V6q/Y27QY3Ksn2WWo9fRy3LyACjeFf/Oc+mjh/k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8j8MAAADdAAAADwAAAAAAAAAAAAAAAACYAgAAZHJzL2Rv&#10;d25yZXYueG1sUEsFBgAAAAAEAAQA9QAAAIgDAAAAAA==&#10;" filled="f" stroked="f">
                  <v:textbox>
                    <w:txbxContent>
                      <w:p w:rsidR="0097704D" w:rsidRPr="006410BB" w:rsidRDefault="0097704D" w:rsidP="0097704D">
                        <w:pPr>
                          <w:rPr>
                            <w:sz w:val="20"/>
                            <w:lang w:val="en-CA"/>
                          </w:rPr>
                        </w:pPr>
                        <w:r>
                          <w:rPr>
                            <w:sz w:val="20"/>
                            <w:lang w:val="en-CA"/>
                          </w:rPr>
                          <w:t>Fig. 2-4</w:t>
                        </w:r>
                      </w:p>
                      <w:p w:rsidR="0097704D" w:rsidRPr="006410BB" w:rsidRDefault="0097704D" w:rsidP="0097704D">
                        <w:pPr>
                          <w:rPr>
                            <w:sz w:val="20"/>
                            <w:lang w:val="en-CA"/>
                          </w:rPr>
                        </w:pPr>
                      </w:p>
                      <w:p w:rsidR="0097704D" w:rsidRPr="006410BB" w:rsidRDefault="0097704D" w:rsidP="0097704D">
                        <w:pPr>
                          <w:rPr>
                            <w:sz w:val="20"/>
                            <w:lang w:val="en-CA"/>
                          </w:rPr>
                        </w:pPr>
                      </w:p>
                      <w:p w:rsidR="0097704D" w:rsidRPr="006410BB" w:rsidRDefault="0097704D" w:rsidP="0097704D">
                        <w:pPr>
                          <w:rPr>
                            <w:sz w:val="20"/>
                            <w:lang w:val="en-CA"/>
                          </w:rPr>
                        </w:pPr>
                      </w:p>
                    </w:txbxContent>
                  </v:textbox>
                </v:shape>
              </v:group>
            </w:pict>
          </mc:Fallback>
        </mc:AlternateContent>
      </w:r>
      <w:r w:rsidR="008B5DEC">
        <w:rPr>
          <w:noProof/>
        </w:rPr>
        <w:t xml:space="preserve">Measure </w:t>
      </w:r>
      <w:r w:rsidR="002D1ACB">
        <w:rPr>
          <w:noProof/>
        </w:rPr>
        <w:t>55</w:t>
      </w:r>
      <w:r w:rsidR="003B02E9">
        <w:rPr>
          <w:noProof/>
        </w:rPr>
        <w:t xml:space="preserve">mm </w:t>
      </w:r>
      <w:r w:rsidR="00E169C5">
        <w:rPr>
          <w:noProof/>
        </w:rPr>
        <w:drawing>
          <wp:anchor distT="0" distB="0" distL="114300" distR="114300" simplePos="0" relativeHeight="251741184" behindDoc="0" locked="1" layoutInCell="1" allowOverlap="1" wp14:anchorId="7AFB523C" wp14:editId="168EB053">
            <wp:simplePos x="0" y="0"/>
            <wp:positionH relativeFrom="column">
              <wp:posOffset>-121920</wp:posOffset>
            </wp:positionH>
            <wp:positionV relativeFrom="margin">
              <wp:posOffset>923290</wp:posOffset>
            </wp:positionV>
            <wp:extent cx="228600" cy="228600"/>
            <wp:effectExtent l="0" t="0" r="0" b="0"/>
            <wp:wrapNone/>
            <wp:docPr id="205" name="Picture 110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6B0E4A">
        <w:rPr>
          <w:noProof/>
        </w:rPr>
        <w:t>(2.2</w:t>
      </w:r>
      <w:r w:rsidR="00A63C68">
        <w:rPr>
          <w:noProof/>
        </w:rPr>
        <w:t>in</w:t>
      </w:r>
      <w:r w:rsidR="006B0E4A">
        <w:rPr>
          <w:noProof/>
        </w:rPr>
        <w:t xml:space="preserve">) </w:t>
      </w:r>
      <w:r w:rsidR="003B02E9">
        <w:rPr>
          <w:noProof/>
        </w:rPr>
        <w:t xml:space="preserve">rearward and place a vertical piece of tape on the rear door approximately </w:t>
      </w:r>
      <w:r w:rsidR="002D1ACB">
        <w:rPr>
          <w:noProof/>
        </w:rPr>
        <w:t xml:space="preserve">345mm </w:t>
      </w:r>
      <w:r w:rsidR="006B0E4A">
        <w:rPr>
          <w:noProof/>
        </w:rPr>
        <w:t>(13.6</w:t>
      </w:r>
      <w:r w:rsidR="00A63C68">
        <w:rPr>
          <w:noProof/>
        </w:rPr>
        <w:t>in</w:t>
      </w:r>
      <w:r w:rsidR="006B0E4A">
        <w:rPr>
          <w:noProof/>
        </w:rPr>
        <w:t xml:space="preserve">) </w:t>
      </w:r>
      <w:r w:rsidR="002D1ACB">
        <w:rPr>
          <w:noProof/>
        </w:rPr>
        <w:t>l</w:t>
      </w:r>
      <w:r w:rsidR="00E169C5">
        <w:rPr>
          <w:noProof/>
        </w:rPr>
        <w:drawing>
          <wp:anchor distT="0" distB="0" distL="114300" distR="114300" simplePos="0" relativeHeight="251743232" behindDoc="0" locked="1" layoutInCell="1" allowOverlap="1" wp14:anchorId="7B0F229C" wp14:editId="0EAFBF4C">
            <wp:simplePos x="0" y="0"/>
            <wp:positionH relativeFrom="column">
              <wp:posOffset>-125095</wp:posOffset>
            </wp:positionH>
            <wp:positionV relativeFrom="margin">
              <wp:posOffset>1879600</wp:posOffset>
            </wp:positionV>
            <wp:extent cx="228600" cy="228600"/>
            <wp:effectExtent l="0" t="0" r="0" b="0"/>
            <wp:wrapNone/>
            <wp:docPr id="206" name="Picture 110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2D1ACB">
        <w:rPr>
          <w:noProof/>
        </w:rPr>
        <w:t>ong (Fig. 2-3) and (Fig. 2-4).</w:t>
      </w:r>
    </w:p>
    <w:p w:rsidR="002F786E" w:rsidRDefault="003B02E9" w:rsidP="001C26BA">
      <w:pPr>
        <w:pStyle w:val="ProcLevel2"/>
        <w:numPr>
          <w:ilvl w:val="1"/>
          <w:numId w:val="18"/>
        </w:numPr>
      </w:pPr>
      <w:r>
        <w:rPr>
          <w:noProof/>
        </w:rPr>
        <w:t xml:space="preserve">Measure </w:t>
      </w:r>
      <w:r w:rsidR="002D1ACB">
        <w:rPr>
          <w:noProof/>
        </w:rPr>
        <w:t>413</w:t>
      </w:r>
      <w:r>
        <w:rPr>
          <w:noProof/>
        </w:rPr>
        <w:t>mm</w:t>
      </w:r>
      <w:r w:rsidR="006B0E4A">
        <w:rPr>
          <w:noProof/>
        </w:rPr>
        <w:t xml:space="preserve"> (16.3</w:t>
      </w:r>
      <w:r w:rsidR="00A63C68">
        <w:rPr>
          <w:noProof/>
        </w:rPr>
        <w:t>in</w:t>
      </w:r>
      <w:r w:rsidR="006B0E4A">
        <w:rPr>
          <w:noProof/>
        </w:rPr>
        <w:t>)</w:t>
      </w:r>
      <w:r>
        <w:rPr>
          <w:noProof/>
        </w:rPr>
        <w:t xml:space="preserve"> rearward and </w:t>
      </w:r>
      <w:r w:rsidRPr="007E626A">
        <w:rPr>
          <w:noProof/>
        </w:rPr>
        <w:t xml:space="preserve">place a </w:t>
      </w:r>
      <w:r w:rsidR="007F5E3D" w:rsidRPr="007E626A">
        <w:rPr>
          <w:noProof/>
        </w:rPr>
        <w:t xml:space="preserve">vertical piece of tape on the rear door approximately </w:t>
      </w:r>
      <w:r w:rsidR="002D1ACB" w:rsidRPr="007E626A">
        <w:rPr>
          <w:noProof/>
        </w:rPr>
        <w:t>360</w:t>
      </w:r>
      <w:r w:rsidR="003B21DA" w:rsidRPr="007E626A">
        <w:rPr>
          <w:noProof/>
        </w:rPr>
        <w:t>m</w:t>
      </w:r>
      <w:r w:rsidR="00E169C5" w:rsidRPr="007E626A">
        <w:rPr>
          <w:noProof/>
        </w:rPr>
        <w:drawing>
          <wp:anchor distT="0" distB="0" distL="114300" distR="114300" simplePos="0" relativeHeight="251745280" behindDoc="0" locked="1" layoutInCell="1" allowOverlap="1" wp14:anchorId="074A8D92" wp14:editId="5225CE0A">
            <wp:simplePos x="0" y="0"/>
            <wp:positionH relativeFrom="column">
              <wp:posOffset>-118745</wp:posOffset>
            </wp:positionH>
            <wp:positionV relativeFrom="margin">
              <wp:posOffset>2816225</wp:posOffset>
            </wp:positionV>
            <wp:extent cx="228600" cy="228600"/>
            <wp:effectExtent l="0" t="0" r="0" b="0"/>
            <wp:wrapNone/>
            <wp:docPr id="207" name="Picture 110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3B21DA" w:rsidRPr="007E626A">
        <w:rPr>
          <w:noProof/>
        </w:rPr>
        <w:t xml:space="preserve">m </w:t>
      </w:r>
      <w:r w:rsidR="006B0E4A">
        <w:rPr>
          <w:noProof/>
        </w:rPr>
        <w:t>(14.2</w:t>
      </w:r>
      <w:r w:rsidR="00A63C68">
        <w:rPr>
          <w:noProof/>
        </w:rPr>
        <w:t>in</w:t>
      </w:r>
      <w:r w:rsidR="006B0E4A">
        <w:rPr>
          <w:noProof/>
        </w:rPr>
        <w:t xml:space="preserve">) </w:t>
      </w:r>
      <w:r w:rsidR="007F5E3D" w:rsidRPr="007E626A">
        <w:rPr>
          <w:noProof/>
        </w:rPr>
        <w:t>long</w:t>
      </w:r>
      <w:r w:rsidR="002D1ACB">
        <w:rPr>
          <w:noProof/>
        </w:rPr>
        <w:t xml:space="preserve"> </w:t>
      </w:r>
      <w:r w:rsidR="00961464">
        <w:rPr>
          <w:noProof/>
        </w:rPr>
        <w:t>(</w:t>
      </w:r>
      <w:r w:rsidR="007E0330">
        <w:rPr>
          <w:noProof/>
        </w:rPr>
        <w:t>Fig</w:t>
      </w:r>
      <w:r w:rsidR="002D1ACB">
        <w:rPr>
          <w:noProof/>
        </w:rPr>
        <w:t>.</w:t>
      </w:r>
      <w:r w:rsidR="007E0330">
        <w:rPr>
          <w:noProof/>
        </w:rPr>
        <w:t xml:space="preserve"> 2-3</w:t>
      </w:r>
      <w:r w:rsidR="00961464">
        <w:rPr>
          <w:noProof/>
        </w:rPr>
        <w:t>)</w:t>
      </w:r>
      <w:r w:rsidR="002D1ACB">
        <w:rPr>
          <w:noProof/>
        </w:rPr>
        <w:t xml:space="preserve"> and (Fig. 2-4)</w:t>
      </w:r>
      <w:r w:rsidR="007E0330">
        <w:rPr>
          <w:noProof/>
        </w:rPr>
        <w:t>.</w:t>
      </w:r>
      <w:r>
        <w:rPr>
          <w:noProof/>
        </w:rPr>
        <w:t xml:space="preserve"> </w:t>
      </w:r>
      <w:r w:rsidR="00346801">
        <w:rPr>
          <w:noProof/>
        </w:rPr>
        <w:drawing>
          <wp:anchor distT="0" distB="0" distL="114300" distR="114300" simplePos="0" relativeHeight="251751424" behindDoc="0" locked="1" layoutInCell="1" allowOverlap="1" wp14:anchorId="0F5E31B9" wp14:editId="2BA642C0">
            <wp:simplePos x="0" y="0"/>
            <wp:positionH relativeFrom="column">
              <wp:posOffset>-125730</wp:posOffset>
            </wp:positionH>
            <wp:positionV relativeFrom="page">
              <wp:posOffset>816610</wp:posOffset>
            </wp:positionV>
            <wp:extent cx="228600" cy="228600"/>
            <wp:effectExtent l="0" t="0" r="0" b="0"/>
            <wp:wrapNone/>
            <wp:docPr id="48" name="Picture 110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p>
    <w:p w:rsidR="00C71FF3" w:rsidRDefault="006B0E4A" w:rsidP="0096250D">
      <w:pPr>
        <w:pStyle w:val="ProcLevel2"/>
        <w:numPr>
          <w:ilvl w:val="1"/>
          <w:numId w:val="18"/>
        </w:numPr>
      </w:pPr>
      <w:r>
        <w:rPr>
          <w:noProof/>
        </w:rPr>
        <mc:AlternateContent>
          <mc:Choice Requires="wpg">
            <w:drawing>
              <wp:anchor distT="0" distB="0" distL="114300" distR="114300" simplePos="0" relativeHeight="251753472" behindDoc="0" locked="0" layoutInCell="1" allowOverlap="1" wp14:anchorId="75BA59B5" wp14:editId="09107CC1">
                <wp:simplePos x="0" y="0"/>
                <wp:positionH relativeFrom="margin">
                  <wp:posOffset>-3228975</wp:posOffset>
                </wp:positionH>
                <wp:positionV relativeFrom="paragraph">
                  <wp:posOffset>234315</wp:posOffset>
                </wp:positionV>
                <wp:extent cx="2919731" cy="1811020"/>
                <wp:effectExtent l="19050" t="19050" r="13970" b="17780"/>
                <wp:wrapNone/>
                <wp:docPr id="1390" name="Group 1390"/>
                <wp:cNvGraphicFramePr/>
                <a:graphic xmlns:a="http://schemas.openxmlformats.org/drawingml/2006/main">
                  <a:graphicData uri="http://schemas.microsoft.com/office/word/2010/wordprocessingGroup">
                    <wpg:wgp>
                      <wpg:cNvGrpSpPr/>
                      <wpg:grpSpPr>
                        <a:xfrm>
                          <a:off x="0" y="0"/>
                          <a:ext cx="2919731" cy="1811020"/>
                          <a:chOff x="-29846" y="7951"/>
                          <a:chExt cx="2919942" cy="1811542"/>
                        </a:xfrm>
                      </wpg:grpSpPr>
                      <wps:wsp>
                        <wps:cNvPr id="45" name="Text Box 1389"/>
                        <wps:cNvSpPr txBox="1">
                          <a:spLocks noChangeArrowheads="1"/>
                        </wps:cNvSpPr>
                        <wps:spPr bwMode="auto">
                          <a:xfrm>
                            <a:off x="-29846" y="1655663"/>
                            <a:ext cx="665480"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5189" w:rsidRPr="006410BB" w:rsidRDefault="00E75189" w:rsidP="0082750E">
                              <w:pPr>
                                <w:rPr>
                                  <w:sz w:val="20"/>
                                  <w:lang w:val="en-CA"/>
                                </w:rPr>
                              </w:pPr>
                              <w:r w:rsidRPr="006410BB">
                                <w:rPr>
                                  <w:sz w:val="20"/>
                                  <w:lang w:val="en-CA"/>
                                </w:rPr>
                                <w:t>Fig. 2-5</w:t>
                              </w:r>
                            </w:p>
                          </w:txbxContent>
                        </wps:txbx>
                        <wps:bodyPr rot="0" vert="horz" wrap="square" lIns="0" tIns="0" rIns="0" bIns="0" anchor="t" anchorCtr="0" upright="1">
                          <a:noAutofit/>
                        </wps:bodyPr>
                      </wps:wsp>
                      <pic:pic xmlns:pic="http://schemas.openxmlformats.org/drawingml/2006/picture">
                        <pic:nvPicPr>
                          <pic:cNvPr id="1388" name="Picture 138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0747" y="7951"/>
                            <a:ext cx="2910843" cy="1652905"/>
                          </a:xfrm>
                          <a:prstGeom prst="rect">
                            <a:avLst/>
                          </a:prstGeom>
                          <a:noFill/>
                          <a:ln w="12700">
                            <a:solidFill>
                              <a:schemeClr val="tx1">
                                <a:lumMod val="85000"/>
                                <a:lumOff val="1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5BA59B5" id="Group 1390" o:spid="_x0000_s1061" style="position:absolute;left:0;text-align:left;margin-left:-254.25pt;margin-top:18.45pt;width:229.9pt;height:142.6pt;z-index:251753472;mso-position-horizontal-relative:margin;mso-width-relative:margin;mso-height-relative:margin" coordorigin="-298,79" coordsize="29199,1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BoOrAQAAIILAAAOAAAAZHJzL2Uyb0RvYy54bWykVttu4zYQfS/QfxD0&#10;roiSdUechS3bwQJpG3S3H0BLtEWsJLIkfUmL/nuHpORbUjRIDEShKHI4c2bmHN5/OXatsydCUtZP&#10;3eAOuQ7pK1bTfjt1//i+8jLXkQr3NW5ZT6buC5Hul4eff7o/8IKErGFtTYQDRnpZHPjUbZTihe/L&#10;qiEdlneMkx4+bpjosIJXsfVrgQ9gvWv9EKHEPzBRc8EqIiXMLuxH98HY32xIpX7bbCRRTjt1wTdl&#10;nsI81/rpP9zjYiswb2g1uIE/4EWHaQ+HnkwtsMLOTtBXpjpaCSbZRt1VrPPZZkMrYmKAaAJ0E82j&#10;YDtuYtkWhy0/wQTQ3uD0YbPVr/tn4dAacjfJAaAed5Alc7BjZgCgA98WsO5R8G/8WQwTW/umYz5u&#10;RKf/QzTO0UD7coKWHJVTwWSYB3k6CVyngm9BFgQoHMCvGsiQ3ueFeRYlrgML0jwObGqqZnlhIY/C&#10;s4UYXsAZf3TA136e3DpwKCh5xkx+DrNvDebEpEJqLAbMonhE7LsOdM6OAFqWa7f0+bBQI+aoI3yB&#10;sE2FSP7Eqh/S6VnZ4H5LZkKwQ0NwDR6aoCGO01ZrR2oj68MvrIbc4J1ixtAN7BfwBUkcJ8nEIjhm&#10;IEniKIMMmwQkk2xi8D+hhwsupHokrHP0YOoK6B1zDt4/SWWBHpfobPdsRdsW5nHR9lcTYNPOENOA&#10;djcuwBEY6pXaJdMcf+coX2bLLPKiMFl6EVosvNmqjLxkFaTxYrIoy0Xwj/YiiIqG1jXp9aFjowbR&#10;+5I6UIZtsVOrStbSWpvTLkmxXZetcPYYiGJlfkNxXSzzr90wtQex3IQUhBGah7m3SrLUi1ZR7OUp&#10;yjwU5PM8QVEeLVbXIT3Rnnw+JOcwdfM4hIrE7Ra4uFLC1tt/honM73WYuOioAlZuaTd1s9MiXOgq&#10;Xfa1ybnCtLXjC1R0JG+jMlvFKI0mmZem8cSLJkvkzbNV6c3KIEnS5bycL28SvTTFIz8PjEnPRSVe&#10;+DuccXYZSncsU9OGuvNsD6rj+mh4Mhu7e83qF+hLwaBZoK9ABGHQMPGX6xxAUKau/HOHBXGd9msP&#10;va3VZxyIcbAeB7ivYOvUVZA+MyyVVakdF3TbgGXLHj2bQf9vqGlITRTWC4hgILyHe06rAv4G4GD0&#10;qkn+X1Vhl9pp360yd++y0WHxY8c9EDaOFV3TlqoXI9JQh9qpfv9MK42nfjmTKDAmXBKs8MACfa5m&#10;UYPzuNLuA46i1Q17Sg48NTLn9XJfv14dum4pHztej4fwAOkbPX0DIavVC1btOtIre/kQpIVIWS8b&#10;yqXriIJ0a1IDd36tbbrGYrrkvDCbIZSHc6+MUQmcly69WR6lXoqWaYSiLCiDciSInSQQL24XnH6+&#10;ESy5jbRviOuy3nGhIbFkWP0OqJo+l0oQVTV6egNcOczDvtMHA/MZWQ36OwULGCG90XvwarwvoCya&#10;jHIVhzmKB6YadW8Uo4/olSbLIEwReoMi9dWTnLRAHW0m210H+mshzGIgRe0NCN2u09cXIxvBOK3R&#10;Ga0YbrnSECOOBjTLLmYIqJkeNhc9s2e4lOqb5OW7WXW+Oj/8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vKtN+IAAAALAQAADwAAAGRycy9kb3ducmV2LnhtbEyPwU6DQBCG7ya+&#10;w2ZMvNEFKhWRpWka9dSY2JoYb1OYAim7S9gt0Ld3POlxZr788/35etadGGlwrTUKokUIgkxpq9bU&#10;Cj4Pr0EKwnk0FXbWkIIrOVgXtzc5ZpWdzAeNe18LDjEuQwWN930mpSsb0ugWtifDt5MdNHoeh1pW&#10;A04crjsZh+FKamwNf2iwp21D5Xl/0QreJpw2y+hl3J1P2+v3IXn/2kWk1P3dvHkG4Wn2fzD86rM6&#10;FOx0tBdTOdEpCJIwTZhVsFw9gWAieEgfQRx5EccRyCKX/zsUPwAAAP//AwBQSwMECgAAAAAAAAAh&#10;AB3M/Vm/VQAAv1UAABQAAABkcnMvbWVkaWEvaW1hZ2UxLnBuZ4lQTkcNChoKAAAADUlIRFIAAAHf&#10;AAABEwgGAAABAC08AQAAAAFzUkdCAK7OHOkAAAAEZ0FNQQAAsY8L/GEFAAAACXBIWXMAABcRAAAX&#10;EQHKJvM/AABVVElEQVR4Xu2dB9gVxfW4f/YWe0REBaWjRmOMBgUbKogKBLFANGhsaDSiRkgRbBgb&#10;GqOIvaHmjx2CJiIaEbuxxIINNfaOgvQ+/3nnO/Pd/fbu3ru3frec93nOc3fn7p27szNnzsyZsv+n&#10;KDVIhw4dvhWZ2K5dOyPBtYtPcPv27Rd07Nhxuf2cH3gIYZkqPwvzccTDetlKZT9AEiWHjdiHMDyU&#10;6Eix1xn5fF9+2l0+KxduWA5zgodC6Qg+AIRcD4d5sSVpDfl588GNyGHOZPtt0pISlLZt23aQnxcP&#10;E+AXv/iFHOVOIb/1jB8/3sWTi7z88svy63QWLlxo1l57bXcsyS1+gpctW+Y+S8W0adOaJDiboFY8&#10;FElu8RP8xRdfuM/mhAT6BHfq1Ml9SnKLn+DnnnvOfVYKP/vZz9ynJLd4Cf7lL3/pPm+55Rb3WQk5&#10;DTvttJP7lOQWL8EnnXSS+/zDH/7gPqdPn+4+m5uf//zn7lOSW7wEn3/++e5z//33d5+Zas9ysssu&#10;u7hPSW7xE+yL0EMPPeQ+m5uSJfjGG290n9tuu6379OfNjU+TJLd4CfY56nPY53hzU7IEe531Ojx0&#10;6FD32dyULMHeDO29997u09fazU3JE9yjRw/36e1yc1OyBHt69erlPosRVzHImGBfhRdCnz593GdV&#10;JNi3Sgrh5JNPdp9VkWBvUgrhhhtucJ+VkmBfl0hymybY9ywK4cUXX3SflZJgby0kuU0TvOOOO8pR&#10;/syePdt9VkqCR4wY4T4luU0T/NOf/lSOCqdSEuxbfJLcpgneYYcd5KhwKiXBvk0vyW2a4O23316O&#10;CqdSEuzb+JLcpgnOxuLFi82MGTPMlVde6cwPlRxRrLPOOu6TGvGBBx4w3333XcUk2LfxXWLBnRWB&#10;L7/80tx+++3m4IMPNl26dDHrrruu2XPPPc2ll15qnn76abkqOTzcd955x4wePdr07t3brLzyyu6h&#10;rrnmmuawww4z119/vXn33Xfl6nh8k7chtRZ3VkWsWLHCfPTRR+bqq692D6Jt27Zmww03dMeEvfrq&#10;q3JlUyS51ZfgfJHk1mGClTrC1YINhzWMH5rs2LFjbyuvSHDt4hPcrl27xfYzbVA7JEPkZ02w4d/J&#10;oafyR//B5vAYOXTYh7BlKMGRYn/XONLPwLf8tvLVw99srtjfNSkZJDYcFpR8/6fo2JsZKIc5QSLk&#10;sJFwmE3k+z7BSaRkD0XssiPf8aBgR8G3XfNxCB555JEurqTiO/dx0KmZP3++m0ohyW2a4HxH/Phz&#10;j5/yUAwPaBS4bMIJjxNUK6OLJ99BbCIPExVWLvxDwaHh70OS2zTB+VJpCfYEB/QkubWd4OD4liS3&#10;thMcHN+S5NZ2goP3IMnVBOeFJtiiCW4GNMEg5wUR1YzUBDcDGROcbzsaomYOVHyCC5kbGTVzoOIT&#10;XMjcyKiZAxWf4ELmRkbNHKj4BI8dO1aOcidq5kDFJ7iQyaB+IP3zzz93n1DxCQ72HXPFJ/iRRx5x&#10;n1DxCS5kbuRPfvIT9zlq1Cj3CRWf4CTMmjXLTJo0yY3qDxgwwI3yEwWTwtu0aWNatWrVOCBdEwmO&#10;Y+7cuW5CGgs8unfvblq2bGm22morM2TIEHPHHXeYr776Sq5MDvNEHnzwQXPssceazp07uwe7+uqr&#10;M8Lh3LOTJ082ixYtkqujKVmCy8n3339vpk6d6uocWngtWrRwi7FOP/10M2HCBPPDDz/IlU2R5FZf&#10;gvNFkluHCVYUpUa5vF27dkvatm37pZwr1Up46B0JzFmI26ZhopW8pgsoFYLN4O+tvBLK2KIK8Qfn&#10;clCwbPgsOY3DjezLsZIvkgFNpm3lg63m1ycTgxkbJb7WsOIyOfy9F7luhf1cGgznP+QvlSQ0x0Pz&#10;mSWnaXA/cl/ZJkjmLfyHLZQt5C9rF0lwWe2sf8hyGkuSazJBJloptfm5oHPnzjvJXzYf0jdOA19Q&#10;uffh4D+jHH/z5s2TowZKNcMvVxia8hPgSiXsoxCXD2TfSiutJGcNNORqAAlPg8gLGT3NB5+oIDhD&#10;w4SvqXbIwFwLCm0RZlXiu+SYMJBsTeFCI+AHLIQrJ/7mg0RtXxS+pl5hJDA8SC3ZmkLC02iOh8h/&#10;hge3Hn74YTlKoRncAFofnnYh2ZpCwtOolAy+4IIL5KgBzIZmcAN+mCmIZGsKCU+juTKYmw4yePBg&#10;OWoAe6UZ3ADKsPPOO8tZA5KtKSQ8jebK4PAME79nk4eWq2ZwAzyHcI9CsjWFhKfRXBkcniTmN9bz&#10;jBs3TjNY4DmEn4VkawoJT6O5Mjg87TG8gQoFQDO4gZrIYL+PoIcqXDO4garM4LDXZt9995WjBrxD&#10;QKnSDA57z8LdJs41gxuougyO8jH37dtXjhrYfffdNYOFvDMYLWoOh364TwfhKjoqUfVK3hmMHYx6&#10;2KUmankXG8wF0QxOUVAGF2MX3lyJWs42fPhwOWpAMzhF3hlMV6UYuw7nStTyvfvuu0+OGtAMTsFz&#10;CDdCJVtTSHgTcCYUY5flXIlavffZZ5/JUQOawSl4DmHfvWRrCglvAs6EYuwqnSvhfY6jViBpBqfg&#10;OYR995KtKSS8CZSKYm4qnZSwW/L111+XoxSawSl4DmHfvWRrCglvAvV6MTfRTopfjeq55ppr5CiF&#10;ZnAKnkPYtSvZmkLC3VrFm266yQwaNMjN8dlmm23MqquuajbbbDPTv39/c+6557q9qtkDO59FoUnY&#10;brvt5KgBFpCG0QxOwXMIu3YlW1NIeCwLFiww3377rXnjjTdci/bss882AwcOdIMAZAgF4Ec/+pHZ&#10;YostzG677eYG6M855xz33o7HHnvMfPrppxJTcSBB4USxdziT8yh4Tz31lCuof/7zn80RRxxhunXr&#10;ZjbeeGMS7oRCy0xE7pmu4PHHH28uvPBCNwz5xBNPmE8++URirXzI4LBr12VqEAmvO3itCC103j7J&#10;CxnPOOMM97qgrl27mvbt27vV1uuvv7473m+//cwpp5xirrjiCnPXXXeZ559/3hX6UjNnzhyXgdzj&#10;zTff7Artr371KzcJgqXx1LQUWLKRF7HyVoCGXA0gcSk1ALNgJVtTyHdKjSDZqiiKoihKBYKhXtvK&#10;mlYWE6DUGPSt6GPJqVKtxCxcHk6HWTO4BojKYCsz27dvv8JmNHtlzAx950RWr28n0SiVSlTmobk2&#10;A2dbWc5x1DVJxP5+jJVu8ldJ4L++t58vN5xG4muVj63s0nCo5Ix90P2tzLHCfliRGVgkuT1QCLon&#10;MQtco+ajQOyDH0gGyGksNnN62+uKUgik5oiqMSYGawKpVbLtpaVkwj7ARBmcBDKHTCK+DDLbZtxS&#10;e21Gs2C/Yx8t3z4IftekEChZsA/L7UclpyWHzJFMyrj/lWg5mZxP+0ALgcc+iLJmsCfTf5I5kkku&#10;gyXTii3E30P+snaxiRxDguW0bCT5T58ZctoEXwj8NSUS4u8vf1mdVGsGJ0EKwe0+nhIJheAo+cvm&#10;Q8aI02CubXgCXDkIb9cAe+65pxw1UI5Jd8z58gvNSyW8TJh5YPnis89/fvjhh+ldR/dNBMyLjnrY&#10;pSbqP3v27ClHDfgH1NzMmDHDzdEKZlqxhenLmV5sRRYGJ7435GoACU+jkjI4vPbGJ74aYMKc31Ok&#10;2EINy4RApjf7QiDZmsKFRsBDbY4MjjIL1ZzBSWDmZD6FgG5icJ9KRLI1hfxHGjzU5rDBUf+5//77&#10;y1EDPjH1RlQhIIP9a94RydYU8ts02CahUjJYF4DHw3MILl2RbE0h4Wnww0rJ4EMPPVSOGmBrCc3g&#10;Bqoqg2mQhBefwUEHHSRHDWgGp+A5BJfxSLamkPA0KimDwxuhkcHhhle9UlAGRz3sUkIGRy1Z7d27&#10;txw1oBmcoqoymBuNWnR+4IEHylED7P5zzDHHyFl9Qz6hGB7J1hQSngY/LPcC8LgMDu+TRQaH96Wo&#10;V6oqg2kNRmVweKc71vRqBjdAPgWRbE0h4Wnww3Lv0UEGR+2yc/TRR8tRA2RweOOReqUmMvg3v/mN&#10;HDWgGZwivN2kZGsKCU+DDI562KUEV1zU1k28PD4IG7SNHTtWzuqbgjK43PtkkcFRm69deeWVctQA&#10;GexHT+qdgl7IUe4MptqNymA2VAmiGZyioAwu91aGZHDU/piPPPKIHDXAfQX9r/VMeMNYydYUEp5G&#10;JWXwa6+9JkcNaAanKCiDox52KaFvG75hYK5REDKYbYWU9O2XJVtTSHgazZXBUZuQz58/X44aIIOD&#10;/td6pqAMjtKmUsIAQjiDFy5cKEcpaPxpBjcQNqOSrSkkPI3myuBwv+7rr7+WoxRkcND/Ws+EezqS&#10;rSkkPA0yOKq6LCVRGfzqq6/KUQrN4BQFZXD4YZca/hMJMmHCBDlKQaLK/eLqSiXsbZRsTSHhaVRK&#10;Bke5JMOltp4JjxdItqaQ8DR40P369ZOz8hCVwaeffrocpdAMTlFQBpd7WkxUBrMReZhyD4JUMuEx&#10;e8nWFBKeBg+63IPqURkc1dBTDU5R9RnMzP0wmsEpqj6DN910UzlKoRmcIjwxUrI1hYSnwYMu96yJ&#10;qAzeeuut5SiFZnAD+AKqPoNbtWolRyk0gxsgg8OLEyRbU0h4Gjzocg+qR2XwrrvuKkcpNIMbwB9f&#10;9RnM4uYwmsENFJzBhewfkQ9RGRxetgLlnohQqUyZMqWwDC73rImoDN5rr73kKIVmcAPkT9Vn8AEH&#10;HCBHKTSDGyB/wttsSLamkPA0eNDlHlSPyuAod6lmcAO0kao+g1deeWU5SlHuqUSVSsEZXO5B9agM&#10;HjlypByl0AxuAD9F1WfwqaeeKkcpNIMbIIMTN7KWLFnipqIOGzbMDfSz99Lqq6/u3mbJAz355JPN&#10;JZdcYu6//37zzjvvuOuLTVQG83rYMJrBDTBWkHcrulD8+3x5Beuzzz5rbr31VnP55ZebP/7xj+ao&#10;o45y/du2bdtyQ05WWWUVt2sbBWuNNdZwHqwTTzzRydSpU81HH30kMadP9q5XipLBy5Yta3zP7uOP&#10;P26uuuoqp80syiYTyJANN9zQrLfeeu7PCB86dKi59NJL3cukeQf/vHnzJLbiENX4W7RokXuD+dtv&#10;v23+8Y9/uNrmhBNOcDv0dOnSpbEgIauttpqTLbfc0rXShw8f7tLF7958803zww8/SKyVDfee92BD&#10;c0C1/9133zltZT0SGs8r3nv16uWq5TZt2rgXNm+wwQZuVgf7Z5E5rD6cNGmSeeuttyLnURcbaiam&#10;8z7zzDOuJUutxEubKfAbbbRRY0Hi5WIUJBSAl077F0yPHz/evWC60NfkV10GlxM0/ptvvnE7xqK5&#10;F1xwgdveF88Zhad169auMJFhmIRBgwa5Fv3111/vCt/777/vardSwsxRTNy7775rHnzwQTN69Gi3&#10;+Qy1Em0Vak989WQjhWndddfVDG4OMFH0SKZPn+4aqeecc445/PDDTffu3Z0Gbr755i5zmNyw2267&#10;uR0NRo0a5V47/+9//9utzaJNkwTJ1hQSrtQIkq0pJFypESRbU0i4UiNItqaQcKVGkGxVFEVRFEVR&#10;FEVRFCUBa1ph5GI+b9hs167dCobwbNja7ltFUcpPx44db7Ay3EqPtm3btpDgWBh6ZCgSsb95RYIV&#10;RWkOAu+szirt27dfIIrrxIYF36TP2+9H2s/+tiLoINErilJKAgqYUQJWd7aV5VZW2HAXFr62QJls&#10;477Mfh7VuXPnneQ2y0l3K3QNXrb3wIv4J7Zq1WqBhO1iRVEqF5QG5RElmmyliYIFFBjruzj8faWI&#10;vb9nrdxgj0+1n90kebnQ2FVAJCwfPrbCpP6HbTxT2HPEnr/svlGUcmMVYmBAScZIcBo0oy397TU0&#10;q7FkaUpW4UJF5bsKS+wnfoJ8KgLo7isCG9csCVOU8mMLYCIFLhY41uz/9ECB7H+WpSKwirYcZbP/&#10;uUIE5VsadW0SkbhQXif2ON+KQFEKwxY+FMkVTI4luOKxTdg1UBy5/9iKAGVDOLbXuq4CEgzPQWbL&#10;75YG4mq0xKFrcxEchoW0CJR6hYLjCxLHElyTBBTmWwlyoDjyHBK3COz1jZVB1PfNJI0VgW3prC/J&#10;U2oZMtwXAI4luCYJFPQmCpwPUXGhOPI8UaTPgtdUmfiKoLdtXWwpyVMqEZtJYwIZN1CCa5JAOkui&#10;wMXC5omvCO62n28G/6vKxM8lGNi5c+ftJHlKMVEFzo9ixlUqqAjs/THsxuy8Z4P3XGXCXALK6RDS&#10;JMmrJBhKRPw0ZDdN2cpid5YLsl44MWy6xc4u7I1Y7k1Ky41PZ3jXvSj23ntvtz9XHMTBzoFJ4qp2&#10;2GTmgQceMBdffLHbDYg0V6OwQQ47PrJFVrHL+hlnnOGUWHZEcuUnCqekmZDrEqMKHE2fPn0y7r1G&#10;HPWiwMWCXaN4WwHvJfXlrhqFvey5/3BFgPohK620UuyLjZySZkKuSwx7wHFTFGxq2lqGdLLrJp+Z&#10;YK+8AQMGyFk0xKEK3DzMnDnT7Z+MAlVCReD3cGbLXV7YKEONjeXDC4iaxuOuygF2vSRyFLjcu4SX&#10;G9KZRIHZNTXqnT9BfKZki0upXNgwFAtaSEVAeUJZ2faYFz6jwF4IZz9Lfy2ImsbjrsoBr8DciCpw&#10;AzT19t9/fzmLxmdKtriU+oCK4Pjjj3eGEOVFmYNlhJYuiJrG467KAf8HFOxax6eTz0yQGQcffLCc&#10;RRNsHikK0O+lPPDqr7j3zomaxiPXJcYXwlpXYJpLpNM3aTLBa0JomWRCFVgJowpcQugekE4UOJty&#10;3nPPPWafffaRs3RwongFjnq7plKf+H40b5iJG9ERNY1HrkuMV+Dw61tqDa/A22+/fVYF5nU/mRSY&#10;uLwCZ4tLqR9UgUsID9QrMA86E2effbZ7dVEcKPDOO++sCqw0gbJAmeA1XHEOYVHTeOS6xHgFpmDX&#10;Ml6B8Q5mU2BeUJfJC01cXoGzxaXUD16BKRuqwEUmFwXu16+f2W+//eQsHVVgJQqvS5SNOERN45Hr&#10;EuP/tNYVGK8g6eSto3HT3Dz77ruve5VsHEwHpJlEfCNGjJBQpd7xuoR/JA5R03jkusT4P8Uy1TK5&#10;KDBvhOXtr3EQl1fgbHEp9YPXpWZRYAp2LcN0OdK54447uuNM8L7t3/72t3KWjiqwEoVXXlXgEuAV&#10;mEH2JArM0rk4+D1DBcSXLS6lfvAKzGccoqbxyHWJ4c8QLFMtk4sC05245ppr5CwdVWAlCsqDd27G&#10;IWoaj1yXGP4MqXUF9tPcULy4aW4ensX48ePlLB2ss1dgFrorClAefNcqDlHTeOS6xPBnCJaplslF&#10;galFn3nmGTlLh7h4XsSXLS6lfqA8NJsCU7BrGcZr/QNmHDcTvXr1Mm+//bacpaMKrETh9YjPOERN&#10;45HrEsOf+T+uZXJR4AMPPNAtWIiDuLwCZ4tLqR+8HvEZh6hpPHJdYvgzX7BrGa/ANI8zKd2yZcuc&#10;Bc4EcdFPJj5VYMVDefAVexyipvHIdYnhz5BaV2A/TxU3f9w8VZg9e3ZWBWZ3Q6/A7N6hKEB5aDYF&#10;zjR/sxZIqsD/+9//su6HRVxegTPFpdQXlAdfLuIQNY1HrksMf4bUugKTxmyD7PDss8/G7unrUQVW&#10;oqA8MCEqUxkTNY1HrksMf4Zkmv5VC/g0Znq4cN9997k9oTNBHNlqWqX+oDyUVYHnzJnj/oyCnWkH&#10;ilqAdGabJQPnnHOO2WOPPeQsGuJQBVbCUB78bpRxiJrGI9clguYff4YCswa2liGdSRR4yJAhpm/f&#10;vnIWDXFkq2mV+oPy0CwKTMGmX1fLkM5ss2SgW7duWSsz4lALrIShPLCuPlO5EDWNR65LBGOY/BkK&#10;zNhmLUM6kyjwrrvuao4++mg5i4Y4VIGVMJSHZlFgCnY9KHC2WTKw8cYbuzfNZYI4VIGVMJSHbPuO&#10;i5rGI9clgnm8/BkKXOsL00lntkF26Ny5c8a1wEAcqsBKEKbeUh5Q4Ex7hYuaxiPXJcIrMJZJFbiB&#10;zTbbLONSQiAOVWAliPcn8YKETP4kUdN45LpE1JsCJ1E6atBHHnlEzqJJGpdSPzSLAueyS0W1k1Tp&#10;GB5655135CyapHEp9YP3J6HAmfxJoqbxyHWJ8ApMYawHBU4ydtu1a1fz5Zdfylk0/plli0upH5pF&#10;gWk2+8JY6wvTSWe2QXbo2bOnWbp0qZxFQxxJ+tNK/eC7oyhwpu6oqGk8cl0ivAJjmVSBG5YSZptG&#10;CcShCqwE8QrMC77LpsBDhw5tLNjPPfechNYmpDPbIDtrewcMGCBn8RCHKrASxHdHUeBM3VFR03jk&#10;ukTQVudPUWDa8LUM6cymwGxkt/7668tZPMShCqwEaVYFpmDXgwJnmyXDUkL6wNkgjiSzupT6wXdH&#10;UeBM3VFR03jkukQwXsWfosC1vjCddGZTYF7sPXLkSDmLhzhUgZUgRVPgTTfdlIucdOrUye0u8ac/&#10;/clMmDDBWVm2jFm8eLGLTBW4Kb/73e/McccdJ2fxEIcqsBLEKzBe6LJZ4CT88MMP5tNPPzVvvvmm&#10;ef75590spYkTJ5rrrrvOjBo1ypx++ulukzfep8tw1FZbbWVatWplNtxwQ7PGGms0ViZeVlllFfPj&#10;H//YtG/f3lUcu+22m9tM4LDDDjODBw82xx9/vHOuXXLJJebqq682d955p3vNyaWXXmquuuoqc9dd&#10;d5mHH37YPP300+bVV191+zdTKX311Vdm3rx5Zvny5XLnTfEPN5PS8UrRrbfeWs7iIY4kK5uU+sF3&#10;RyljmbqjVgcyw4J0PKkMhxDZFltsYVq0aOEExeKcQtqxY0f3Ei+UDiViG5ljjjnGDB8+3FxxxRXm&#10;73//u5k8ebK7mddff928//775rPPPjOzZs1qtODVBA/YC6Do33//vaucSN/jjz9uFi5c6L4bPXq0&#10;q0B+//vfmyOOOMLtUonC+sqJyofWDZ/2kafJWmutZdq0aeOaU/xur732cnEQFxUeiyVuu+028+CD&#10;D5onn3zSTJ8+3cyYMcPdy7fffmvmz58fWxEplUnRFFiuqxooqIy/fvzxx+a1114z06ZNcwWbCgRv&#10;HoX9zDPPNMcee6zbcJ3KBuVh0QFL/zbZZBOnVFtuuaVp166d6dKlS2NTmUrskEMOcbts0LfFot9z&#10;zz1m6tSp7r+w3gwdff31166lwZ7Q1YyvlD755BPzxhtvuA36Hn30Uff+pltuucVcdtllZtiwYe7d&#10;x+y8yU4sPDOe5UYbbeQ88FGtJsRXSt6Tz0vQ2bmEtdNU+sRNa4nW0QsvvOCe7QcffOC6ZtzTokWL&#10;5C5rE98dpexl6o7aZ5kZuU5pZpYsWWK++eYbV4hffPFF89hjj5n777/fWV4qknPPPdecdtpprtnu&#10;LTwWvWXLlk6ZqJg233xz07p1a9OhQwdnzWktsWMInvJBgwa5rsZ5551nbrrpJtetoVvx1ltvmffe&#10;e8+1lljitmDBArNixQq5q+qDSolWH60TKiWG+qZMmeIqYp4lrSUqEFqPVEpsTsFzxBe0wQYbmPXW&#10;W8+svvrqaRUSss4665i2bdu6IUGeK7+n9UqFP2LECDNmzBhz7733urx75ZVXXCvpo48+chU+ees/&#10;qfzZxUUVWKl4aN7jb6CiYPLPv/71L+eXoLX017/+1Zx11lnmxBNPdC2fPffc083yo9uG3wNl4tNX&#10;TKy9Zg4ClVePHj1cCwtFpMWFYo4bN85ZdCpAKiVaafw3LbZq7MaBqGk8cp2iKDkwd+7cxq7HE088&#10;YSZNmuQqkGuvvdZceOGFjd04fEXdu3d3/iPf9Vh33XUbW0z4l/gOq87CGFpLWPUTTjjBdeNETeOR&#10;+1EUpQIRNY1HrlMUpQIRNY1HrlMUpQIRNY1HrlMUpQIRNVUURVEURVEURVEURVEURVEURVEURVHq&#10;jO5WGDR+2Z018LEVwnZxZ4qiVCxOWTt06PCdle9ZtG3Pg8qsKEoF43Za8CJhiqI0B9aK3t2xY8fh&#10;VrpJUCa6e8W1v5slYYqilJu2bduub5Xw20xilfp9+zkRBd9kk01OUuVVlArAKmSPoKJmE5TW/qZR&#10;fLg9/sx+OgW3ksSCK4pSCCibV8BsYhV3uSjvChEs8NKoazOIKriiFAOrTHeHlCtOZqO4KKtVvOUi&#10;jc3n0LWFSnMrOI44dhDszb1YmcSOgzZssftWUSoBqyD0Z6MUqImI4rpmsiiuk2B4maWUCr6mFTYO&#10;W8R/2fStYJN6G7a2+zY3XEVgxf/WxW1FKwKl+KAQKAYKElCWRkFpvUR9X0HSqODt27dfQ5KXlMvZ&#10;9c8q7hIqp8033/wFCc8Vp6xrr732Qu6nVatWS8SK51MRKEphoBhWIWZbmUeBFEWpVmlUcDzvkkSH&#10;KK8T+/0YCc6HYlUEilIYwcIvQZGgECiGKAje6KDSVLyww769b7oEfD5jpYdVvi0leTlRxIpAUfIn&#10;WMAlKG9sQQ4qeKL+dznEKu4Cr7yIPV4SdV1AvAXvbS14B0leI6q8SkUQLLQSVFJsYfcKzkywN4P/&#10;XyKZiZKJ8jqvOseEh65LJL4isMf4CHg514zOnTtvJ8lTlPIRLJgS1OwEFPx2+/lK8B5zFW8h7fF8&#10;Ud4VKJ+ERf4mg+RaEWDBL7CfA62C7yTJU5TiECxsElQVWKXoZu/5VPt5g5Vng+nwgpUU5V1sz+fZ&#10;65xX3YYvEyWcH/5NJpG4ilUReJls47nMfh5lP3Wyi5KcYEGSoJoBZbDpGmI/x1j5wIpTXhuGZz2o&#10;QFml2BVBjjLV/tcY+0laVMGVBoKFRIJqElvosW4+rUMk+P9oztpzrB7fTw5ck0kalZfj0HfNIvZe&#10;nrVCK6Q5Z7Mp5SRYACSoJrEFGsvl0zpQghOBQ4rf2DjovzIWXnHKm0Ts/eI/wI+gCl4LBDNXgmoS&#10;W1jzVt4wNq6gFT+KMIaULP3tdyPtZ9VOdrH3zwhALmvCleYimHESVJPYglhM5c0rLts33tL+tjeK&#10;YX9XzQreuCbciip4cxHMFAmqSWwha3blTYK14C1s/D1QDBt3NSu4rgkvNcEHLkE1iU3f7T6dtjD1&#10;luC8sL8vmfImgXnbKASKYf+/ZuajS/KUpAQfpATVJBQSn85CC4r9fbMqbxLat2+/BulEMew9qoKX&#10;juJtoyzv8U3ML37xCyc777yzhNQmJ510ktlll12cvPzyyxIazfHHH2/69+8vZ+kMHTrU7Ljjju65&#10;PffccxJanfAsbrzxRvd8fFmoRuH+SQfpWbx4saSuPLRu3RpFNd98840ZM2aMO/7Zz34m3xp3P88/&#10;/zzhmZHrE+MTT6GuZbzyktZsyjt48GDTp08fOUuHuLzyZourFqhFBZ8zZ46krjigekGJwoZnRq5L&#10;jE+YKm+Kgw8+WJU3R2pNwWlRzZw5U1KXnaeeeqpRcbfddlsJbYpT0EzIdYnhhinUta68Rx55pOsa&#10;kN7p06dLaDS9evUyffv2lbN0VHnzI6jgu+++e6PCVJt4BZ82bZr54osvXNpUeUvIL3/5y0bl9Q88&#10;DgpWv3795CwdVd7SEVTwfffdt1FhKl1k3nujcP9jx441U6ZMMR9++KFLm6hoPO6qHOCPfXOylslF&#10;eXfddVczaNAgOUvn8MMPb1RenzFK+fAKjuPwgAMOcPnQnNKhQwensJ06dXKbPfjj4DXcq6hoPJK+&#10;xBCxKm9Tunbtao499lg5S4e4vPJmi0tpHryCDxs2zOUXeVUKwavsldWLt7477bRT43Xci6hoPHLv&#10;iSHielHen//85y6d2RSO53HKKafIWTqqvLUBCj5u3DgzYsQI15oiP3MVr6gcRymwv47/EhWNR+4r&#10;MUTsLVItQ/PKK282LyLXnXbaaXKWjipv/YDSjR8/3px//vnO6Umex0lQecPfMdYrKhqP/GdiiLge&#10;lJf0eeXNxg477GDOOOMMOUtHlVcJwujFAw88YLbffnvTuXPnSOUFUdF43FU5QMT1ory+D5INXP1n&#10;nnmmnKWDN9orb7ln8yiVC+UBBY4rY6Ki8ch1ieGPVHmbQu151llnyVk6xPHTn/605p+ZkhuUh5/8&#10;5Cex5UJUNB65LjH8UdLmZDVD+pIq7zbbbGMuuugiOUuHOFR5lTCUB1XeEkD6cOsnSWeXLl3Mtdde&#10;K2fpEIdvNiuKh/KgylsCSF9S5d1uu+3MbbfdJmfpEIcqrxKG8lA25cVTyh/RnMSDWsuQzqTKSwbc&#10;e++9cpYOcajyKmEoD6q8JYB0JlVeHHi4/uMgDlVeJQzlQZW3BOSicMyweuihh+QsnVziUuoHygNd&#10;rrhyISoaj1yXCK+8WCRV3hTMbX7iiSfkLJ1c4lLqB8qDKm8JyEXhunXr5qbFxZFLXEr9QHkom/JS&#10;QPkjlJf1h7UM6Uw6Ntu9e3fz9ttvy1k6xKHKq4ShPJRdeSmIqrwp9thjD/PJJ5/IWTr+mSWJS6kf&#10;KA+qvCWAdCZV3p49e7ouRRz+mSWJS6kfKA+qvCWAdCZV3t69e5vvvvtOztIhjqTDTkr9QHlgUUtc&#10;uRAVjUeuS0S9KS9L/ZIoHJvPzZ07V87SIQ5VXiUM5aFsystYJn+ERWKxcS1DOpMo7/Lly922r8uW&#10;LZOQdIhDlVcJQ3koW7NZlTedhQsXumZzJohDlVcJQ3lQy1sCSGemhdKe2bNnu32bM0EcqrxKEDZl&#10;oDygvGzWEIWoaDxyXSJUedP56quvsk5YIQ5VXiWIn/CE8saVH1HReOS6RLCxFn9Ic/KKK66Q0NqE&#10;dCZRXvZhPvTQQ+UsGuJQ5VWClF152UuWP0R5Oa5lSGcS5Z0xY4YZMGCAnEVDHKq8ShBV3hJCOjMt&#10;1/K8+uqrGV8yBsSRdEsdpT7wyou3uazKi0VS5W2A96gywyoTxKHKqwTxcyawvHFzJkRF45HrEqHK&#10;m87kyZPNPvvsI2fREIcqrxKk7MqLh5k/RHkz7RxRC5DOJMp71113JRrnVeVVgnjlpdlcVuWlUGfa&#10;OaIW8OnMpnC33HKLOfDAA+UsGuJQ5VWCqPKWEP9gsyncNddck/HF2kAcqrxKEN6k78sYr/OMQlQ0&#10;HrkuEaq86Vx++eWJZljVw3a5SnL8hCfKWNyEJ1HReOS6RKjypkOft0ePHnIWDXGo8ipByq68tM35&#10;Q5SXNnst4x9sNoX73e9+Z/bee285i4Y4VHmVIM2mvPyhKm8DxxxzjNlvv/3kLBriUOVVgqjylhCf&#10;zmwKN2jQoETTI1V5lSB+zgRlLG7OhKhoPHJdIlR500FxDznkEDmLhjhUeZUgXnnpgqryFhmfzmwK&#10;d9BBB5nDDz9czqIhjnp4p7GSnLIrLxOofaHOtFtiLeDTmU3huCbJkkBVXiWIKm8JIZ3MO82mcJ06&#10;dTK//vWv5Swa4lDlVYKwHp7ygPKyTj4KUdF45LpEqPKmw06ap5xyipxFQxyqvEoQP2eCdQJxcyZE&#10;ReOR6xKhyptOx44dzVlnnSVn0RCHKq8SpOzKe8ABBzQW6pkzZ0pobeLTmU3hNt10U3PuuefKWTTE&#10;ocqrBCm78vJnCIW61vHpzKZwG2ywgfnLX/4iZ9EQB+/wzRaXUj+o8pYQ0pnE29y6dWvzt7/9Tc6i&#10;IQ5VXiWIH3ZlS6m4YVdR0XjkukTwZ4ha3hQoOIsTMkEcqrxKEFXeEuLTmU3httpqK7cVTiaIQ5VX&#10;CaLKW0J8OrMpHM3madOmyVk0xKHKqwRR5S0RSbbl9DBn+aWXXpKzaIhLlVcJcuSRR7rywNtH2Ps7&#10;ClHReOS6RPBniCpvCt6K/9FHH8lZOgypERfKy1CbooCfM4Hyxs2ZEBWNR65LhCpvOihlpjFvHxeS&#10;LS6lflDlLRG5KC/N5vnz58tZOqq8ShReeZleW1blpVDXMkmVd8WKFW4XDV6wHYcqrxKFKm+JwPvn&#10;04lXMI4FCxZkVUhVXiUKXyZQ3jhEReOR6xLh/1CVt4Gvv/7a7LvvvnIWzfTp0xufG/tdKQr4MqHK&#10;W2S88rLWMpPy8m7evfbaS86iIS4/TJQpLqW+8LrEq1/jEBWNR65LhP9DVd4GeL3n/vvvL2fRqPIq&#10;UXhdUuUtMkmVl9d7ZuvHqvIqUXhdUuUtMn5PXZQ3bk9deOSRR7JOvFDlVaLwusQ7rOIQFY1HrkuE&#10;/8N6UV7WWmZSXvYeyvaqkylTpjQq74gRIyRUqXe8LpVdebFItUxSyzt27NisyktcXnkzxaXUF16X&#10;VHmLTFLLe8kll2R1WBGX3wJHlVfxeF1ihl4coqLxyHWJ8H+oytvAOeecY/r37y9n0ajyKlF4XVLl&#10;LTLjxo1z6UR5aRrHwRsCs70VX5VXicLrkipvkfG72bNQOm43ezjssMNMz5495SwaKgKvvJkqAqW+&#10;8LpE2YhDVDQeuS4R/g+xSLVMUuXljfjZ3orP773yZopLqS+8LqnyFpmkyouzqk+fPnIWjSqvEoXX&#10;JVXeIpNUeRkm4v28meD39GuIT5VX8XhdUuUtMhdffLFLJ7scPPDAAxKaDt8PHjxYzqJR5VWi8LpU&#10;duXFItUyeIVJJ8qJtzgOtn39zW9+I2fRUBF45c1UESj1hdclJvDEISoaj1yXCP+HqrwNbLnlllnX&#10;6BKXV95McSn1hdclVd4ik1R5eTfv0KFD5SwaVV4lCq+4ZVdeCnUt45WXXQ4yKRyv9zzvvPPkLBpV&#10;XiUKVd4SMWzYsEblzfQ2hJYtW5oLL7xQzqJBeZl8rsqrBPHKy2ccoqLxyHWJ4I+QWlde1t2SThZK&#10;sx43jjXWWCPrrCma1V55n3vuOQlV6h3KgypvCUiqvLyb9/rrr5ezaIjLK2+muJT6gvLgJ+/EISoa&#10;j1yXCP4IybTjXS2QVHl538zNN98sZ9Go8ipRUB5UeUtAUuVlVdGECRPkLBpVXiUKyoMqbwnwb3BD&#10;eePe4AZnnXWWmTp1qpxFo8qrREF5KFh5V199dS4yLVq0cB1o5upee+215umnn3Ybhn/33XcSVUp5&#10;KdS1jH8VBUoX9yoKGDVqlPnPf/4jZ9Ecfvjh7nkRH/s8KwpQHopueefNm2f+97//uWGNSy+91AwZ&#10;MsS9j2frrbc27du3N+3atXPjm6ussopZddVVzYYbbmjatm3r1rUeffTRZvjw4eYvf/mLueKKK8zt&#10;t99uHn74Ybe/Ma/BnD17tvxLZZNUef/2t7+5tGWCuLzyZopLqS8oD378Pw5R0XjkuqKwaNEi9wqQ&#10;9957z/z3v/81TzzxhKsE7rzzTvPXv/7V/OlPf3LTCQ866CDTvXt3Vwm0adPGbLLJJuZHP/qRWXnl&#10;lV0rICjrrruum4bYpUsX1zLYfffd3e+POOIIV1nQ76T5es0117jdHG+55RYzevRoN6cYZ9LEiRPN&#10;Y489Zl555RXzxhtvuHv79NNPXYuC+43CKy8PN5PCkZZvvvlGzqJR5VWiqDjlLQdLly51L/iaM2eO&#10;+f77783HH3/srN+///1vV0lcd911ZsyYMW5zOPaYOvXUU82JJ57ougN9+/Z1L8PeZptt3ASL1VZb&#10;La2yWHPNNRtbGVQuvlvBsBA7iNAKIa7evXu7/2dZ4L/+9S/z7LPPmnfffddVXj/88IPcrSqvEk1R&#10;lBcLxqJyIqJJ3KpVK/PjH//YFe7NN9/cWT3CO3fu7N7L27VrV1eA6cuhGEwPvOGGG8z9999vnnzy&#10;SWdx3377badUFGTeXcurMKsJZljhaEL8i7OpMEgPCko/lw3XgX2ZaT6PHDnSXc+GdHvvvberIFq3&#10;bu2eHc+NyoBuhn3kabLxxhu7ioLxc54vLy8jnhNOOMGcffbZ5uqrrzb33HOPa0G89NJL5s0333T9&#10;5y+//NLMmjXLLFmyxN2LUj2gtN6RGYctG5mR6/Jm8eLFZu7cuc4KUbg/+OAD9xoQmss0YS+66CLX&#10;D6aJ6/d8oulLZcHEfgo4zeZ11lnHrLfeeq4gd+jQwVkrCvGhhx7qCjEKRV8aq3rHHXeYf/7zn+5/&#10;aAbTdF22bJncUWWB0w8vM8KzyoRvVWC5qTTwE/A7Kgq6BKSd6ZannXaaOe6448yAAQPcM+JZUcnS&#10;aiBLg7LSSiu5FgYVB34KjnnGVMZUMnjWqYSpfOja0HKhopg8ebKrpMhPnm+2e1dyoyKUt9xgyb/6&#10;6itn3V944QVn+bD6OMeuuuoqZ6lOOeUUp/QUToa1tthiC9eSoNBuuumm7pxKA2uHhcTi0QenKXzU&#10;UUeZM844w/Wbb731VldJMK3R95c/++yzjP3laoJnifVmOAyLzjzuBx980Nx9993Oh0Crimd5yCGH&#10;mD333NNtwkDLjMqWZ0mFG+WnQHwFQQHl2dK6I09OPvlkVwFRSbC+Gb/Ia6+95lo0n3zyiaso6BJV&#10;amVcLOpSecsBzXxvASlM9FXfeust1y2gwPmCTUGk/8s+Vrzqk4xguSTed7ocFOC1117brL/++maz&#10;zTZzhXnXXXd1lQQ7cOBso19+2WWXua7Hvffeax599FHX9aBZHOw7Vyu+NcFIA88SZyGtCXwUd911&#10;l+sSoMxYfypO3+2gNUEly/OjmAaF1gS+CFoRzC9fa6213PPl2dOyO/bYY82ZZ55pLrjgAjfsSSXM&#10;ZBoqitdff9116bif5uzOUVa8LyQOm9bMyHVKM4O1oWBj4akksPh///vfXdeDITs89XQfKNw43ehH&#10;B60ghZemMxUHlQRWkq4JlQq/oZlNHPTPaYLTFMcDTwuG5jkWmAJd7f1nKgpaZrSSaE0wiWbSpEmu&#10;oqDSPffcc12lG25N4OehkqWyiGpNEMYz5rmjcPvss4/bs5tux+9//3u3uoxtfsm3Z555xrzzzjuu&#10;y/H555+7SosuJa02upcLFy5U5VVyAyvIOD7NfpSVZiqWCEcYTWXG5v/85z+7sX285LQQunXr5ioB&#10;Ci1eeAr6Rhtt5Ib2GOOnhYEXnqYxlQTDZ/gnsHpXXnmlue2229xwHVaP/j+FGR9JNcNzpMuBs5CK&#10;gkqX1hKtCfwFVJC0zPBN0MLCN0G3gcqCLhotCj+agUMTNfRCi4JnS5cE/cyI3I+iFJ3ly5c7S4Nl&#10;x8o//vjjrtuBQmMFcUCefvrpbh8wKgqsEAUaK0jFQCWBr8KPePB2SnwYu+22m3PU4QDFitL1oA99&#10;3333maeeesp547F6WDocf1QW1TbiAaKi8ch1ilK14Dz0fWpaE8wQxFPO7D6asnQ76APTp2aCD2Pz&#10;VBRYQSb/MFGIJjGVBZOC+GRzQSoKrqWS+O1vf+u6HZdffnnjhCCayIzv00TGAhfbiSkqGo9cpyhK&#10;Qmg2U1G8//77briSYTWay6ztpqvAsBvOSJyZONDwKuOLwDdBv5rKgcrCj3jgaGP2IL4MWiD0o2mR&#10;iIrGI/ejKEoFQTNfVDQeuVZRlApDVDQeuU5RlApDVDQeuU5RlApDVDQeuU5RlApDVDQeuU5RlApD&#10;VDQeuU5RlApDVDQeuU5RlApDVFRRFEVRFEVRFEVRFEVRFEVRFEVRFEVRFEVRFEVRFEVRFEVRFEVR&#10;FKU5WNPKx1ZY64QstrKLlSi6W/HXIS9bWduKoiiKoih5cLmVRsO62mqrje7QocNEL61bt36fd+Lw&#10;Ok655lwriqIoiqIUSGPPlhe3t2vXbrE1vN/yyXulkDZt2qyw38f1jBVFURRFyQPnhhbjG5alHTt2&#10;fLXhMkVRFEWpM6wR/IxeaZzY79+0n85lbI+Hi/S20s0a0S0lmlhWX331G4KGt3379vMl3lfkEkVR&#10;FEWpH9q2bWvtYLTRLYLMtMZ2OQbXGlonNszLcnv+hf3sjxHnPuSWFEVRFKW2scZvoJUow1mozA70&#10;dL3xxeCGDfGswG9yEd8Tv8DKcHs80H5269y583aSNEVRFEWpTKzBGhMwaEURa2wXeMOL2LCF9n8w&#10;vF5WWHHGV4yzc0M3k0y2ghG/zApG/Cj7iRHfSR5RvaPLxxRFUYqNNTZTxQgVQxrdzAHDO8sas9lW&#10;gsbXGWD7XeN1Vpbye4mnGoXniBEfYwUjPsR+dkPkUVc7TZaPbbzxxvcF0t7Y4GrRooW/ptTLx7RR&#10;oChK9eINhBgLJlLRE8alWzSjbOOMMr7L7Xdu+ZFKSuxzedZ+YsRvsIIRP9V+ujyyBm4NybbmotGI&#10;rbvuujSY0paPWeO7zH5fzuVjTRoFVsJGP9v3iqIo1QtuWgyErYxx22LEL8OIWJlsj9X4llns833F&#10;fvL8b7fHfoa6M+Jt27ZdX7ItH1yPU4xvWPBeXNtwWVmpxEaBoihK82IrwshJXdYQjJFLGmHCFAbC&#10;fs8EKgzGBfbYTa7yv1Mpn9jn75eZ3S35gfRo2bLlM96wIX7c3n6XlqdlohIbBYqiKM2HrfgSG99i&#10;wdIlGz9GnKVMGIyR9tgZcXuccV2zSkZx4/rW2DbOWg/JwojfkNfv20///L0RT7xWPCkbbbTRQ2Jw&#10;nVRAo0BRFKV5sJVf2Y1vscAwYCDEUDijYe/dGxEMSlq6aliyLh8j3F6X7/KxrGL/g4aTf/4jrZAf&#10;/e097b3aaqt9rj1fRVEUwVZ8VWt8i4Xtibew6cWI98BgiNG42wpGBNdu2vOpJLFGtcnyMXu+xN53&#10;cAzfLR/D+Mr35Vw+lu+acm/Eda24oii1h63UjpLKronYik5dgTnCZCkMhIg34rdbwYgwySrtORco&#10;kcvHrMyz/xc0vs4Ae+MrUvLlY/b/KqFRoGvFFUWpPKRCSqu0CJdLlDJjjdAaGAjE5gXLmTDkN9hj&#10;jAjLndLyKyRRxpcZ7PNC15VKKrpRkKfU+lpxRVHKiVQkaZUN4XKJUmUE89Qes5Rstj2e26lTp3/a&#10;46KvFc9BmrtR0Oxi01vJa8UVRSkXUgFEVRJqfKsUm3dx25IOlEtyJtNacYk7idS98S2W2OdWqrXi&#10;iqKUA5Q2qNReCJdLlCrD5l3RjW8xoExZ+d4KPfE59hNjPN+KX68cdc8qJZTAs2+yVtwKRryFZJ2i&#10;KMXGKhkbZUQp5hC5RKkybJ5WqvEt2n3pWvHKEvvMy7JWXFFqBqscFVlRK/lTqXlaifeFYcBAWNG1&#10;4hUg9plHrhW3n/TE9b3iSu1gC7Ua3xqjUvO0lssaLloMhJWqXCteo+KNuK4VVyoPWxjV+NYYNu+o&#10;dNLylIpHLmkWtKxlh8lS5JOIN+KlXCuukl10rXjpqN/Xj9pCpBVijWHzTo1vnVOEteIqxRddKx5P&#10;5b1+1JSYk046yfziF79olG233dbssssu5uWXX5YrlGrD5yn5SH76vC00T4855hiz9957m1/+8pfm&#10;m2++kdDk+Pvacccd3b0V676U0kL+IOPHjzc33nijOf/8811eHnnkkY15qFI+Ofzww93zHzFihMuP&#10;cePGNebR4sWLJdeqj6eeeipoXM3WW29thgwZYlq2bNkYtuqqq5oXXnhBfpEZe31hSDwlQ41v7VEq&#10;4ztw4EDTo0cP07dvXzN37lwJTY4a3/pm+vTpLq8feOABZzQuvvhiVyZo1PmyoFI+oRHN8x82bJjL&#10;D4T8QebMmSO5Vl4WLlxoWrdu3Whsg7LOOuuYkSNHypXZsb8pDImnZASNr6+s1fhWNz5Pd95556Ia&#10;X4xur169zIEHHmjmz58voclR46sUgxkzZrgy89BDDzmDccUVV7iyFazLVMonBxxwgHv2Q4cObTTi&#10;zz33nMujmTNnSq7lBg0DzJ+XTTfd1P0XXpekYD8LQuIpGcECq8a3NqDgkp9h4/vFF1/IFbmzYsUK&#10;1+vt16+fM8L5uLfU+CqVxIcffujK3pQpU5zBGDt2bKMR33333RvLp0p5ZN9993VuZvZ432ijjZzQ&#10;211rrbWcu7kuer4ca4VYvQSN73bbbdeYv4UY3yVLlphu3bqZAQMGmEMOOcQZ41xR46vUIugVZXja&#10;tGmNPT9vxDEovpyrZJaf/exnwResuLedderUqfGtZ1522mmnyN97YUwcxITmj4ulhPiKGgka30Iq&#10;aqV5KYXxXbBggdl1113NwQcfbI466igJzQ1/Xz/96U8b76nQ+1KUWgEXLUYcl6034rhyMeK4doM6&#10;U2tCPRU0sF26dHGG10uHDh2afP+Tn/wkMh6EuQQgJjR/XCwlRI1v7eHz9Oc//3nRjO/s2bNd+WC8&#10;l8ogH/x90fP191TofSmK0hQmS2HEEW/EmVSF3gbr+0oQ6pSwYaVnu8MOOzQxvkjHjh2bXEdY0IPm&#10;hbkAICY0f1wsJSSYGcExQq0Qq5dSGF+WFlE+aIGfeuqpEpobanwVpXpgXoc34ixnwoizvAkjjms3&#10;qMPFlijjixAedX1QGMsHMaH542IpIWHj6ytrrRCrF5+fYeNbCJ988okbk2G285lnnimhuaHGV1Hq&#10;E2/Ek64Vz9f40jnwiAnNH4mnZKjxrT18fhbT+L733ntm++23NwcddJA544wzJDQ31PgqipIEjLOv&#10;H6h3fJ1x3XXXOSMet1Yc97pHTGj+SDwlwycQCRpfpXrx+cnYSbGM73//+1/X8sSA/uEPf5DQ3OAe&#10;GKMJG19FUZQgYeOL141jP56bBDGh+SPxlAyfQCTYU1KqF5+fxTS+bOnGhIdDDz3UnHfeeRKaG9wD&#10;xjc821lRFCVI0Pgys1mNr1IV+PzE+Aan5BcC+65SNljjy45C+cA9aM9XUZRsqPFVqg7GT31+UmC9&#10;8cVdXAiPPfaY2WabbUzv3r3dWEs+cB9qfBVFyUbNG1+mkvsEIt74srWaUp2UyvhOmjTJzTRkx547&#10;77xTQnOD+1DjqyhKNphE5esH6jC/qxWTrZIiJjR/JJ6SEKyoET9GWGhFrTQfpTK+d9xxh5v4sNde&#10;e5l7771XQpPj7ytsfLWsKYoSpi6NLwnVCrF6CeYpRg6DyXGheXrllVe62fD0fCdMmCChyVHjqyhK&#10;UoLGlw5hzRtf31PSCrF6KZXxZT0dezuzycYjjzwioclR46soSlLCxpchUY7V+CoVC4XT52fQ+FKY&#10;C2HUqFGme/fupk+fPm7j91xR46soSlKoF3wdETS+1CNJEROaPxJPSZg+fXpjAhFvfNnyS6lOSmV8&#10;zzrrLNO1a1e3w9Ubb7whocnxxhfXtRpfRVEyUfPGN1hRI974FlpRK81HME/ZzMLvhVponrKlJD1f&#10;jO8HH3wgocnx9xU2vlrWFEUJU3fG1/eUtEKsXkplfI8//ng303mfffYxn3/+uYQmR42voihJCRtf&#10;6g2O1fgqFUupjC8v0eddvhjfr776SkKTo8ZXUZSk8HYiX0eo8VWqAnaA8fmJ4fXGl/dwFgKGt1+/&#10;fm6HK16snyu+rOE+YnjD36OWNUVRwvj6AeEd89745oKY0PyReEpCsKJG6ClhfNnaS6lO4oxvoXm6&#10;//77O+PLS7QXLVokoclR46soSlJ8/YBgfFklwXEuiAnNH4mnJEQZXyprNb7VS9j4kqccF5KnS5Ys&#10;ce7mnj17ml//+tcSmhv+vsLGV8uaoihhfP2AqPFVqoJSGN958+a5yVa4nAcPHiyhuaHGV1GUpPj6&#10;AVHjq1QFwTxlCKEYxnfmzJmu8DPue8wxx0hobqjxVRQlCX5PAIR6xxvfXPcEEBOaPxJPSQgbXwyv&#10;Gt/qZty4cY35ifH1M4vHjh0rV+TOZ5995tZ/8yL9IUOGSGhuqPFVFCUJdWF8eS+rTyTi3ZT5vq9V&#10;aX6CeRo0voXk6XvvvecUgMlWp512moTmhje+bJCuxldRlDiijC/HanyViqYUxvfNN990CjBgwABz&#10;3nnnSWhu+PsKG18ta4qiBKlL4+vHCLVCrF6CeYqr2Bu6QvL0pZdecgrAhKvRo0dLaG74+8L4+teD&#10;FXpfiqLUHh9++GFj/cD6XjbZ4BjPWy6ICc0fiackBCtqxPeUtEKsXoJ5Wizj+8QTT7i49ttvP3Pt&#10;tddKaG74+1LjqyhKJoKbP2F8fc831z0BxITmj8RTEoIVNaLGt/rhvbs+P4PGd/z48XJF7jz44IPO&#10;I8KL9K+77joJzQ01voqiJKEujC+TXXwiEW98mRyjVCfBPMX4ekNXSJ7efvvtzviyy9Vtt90mobmh&#10;xldRlCSEja93O9e08fU9JTW+1UspjO9NN93kygXrfCdOnCihueHvi3iCxlfLmqIoQYLGl6WJanyV&#10;qiCYpxTaYhjfq666ypUL3uU7bdo0Cc0NNb6KoiSBOsHXD0HjSx2SC2JC80fiKQlqfGuPUhjfyy+/&#10;3E35Z39nZj7nQ9D4olD+HrWsKYoSpC6ML6+Z84lEvJtyypQpcoVSbQwbNqwxPym03tDl22OFP/7x&#10;j6Zbt25uh6uPP/5YQnNDja+iKEkIGl/sUU0aX3zoPpGI7ynhc1eqk2CeBo1vIXl6wgknuDW+vFxh&#10;xowZEpobanwVRUmCGl+lKimF8T3iiCPMAQccYPr06WM+//xzCc0Nf19h46tlTVGUICyL9PUD9giP&#10;LMcso8wFMaH5I/GUBDW+tUcwT1kfVwzj+6tf/coZ3oMPPtjMmjVLQnNDja+iKEnwyxKRYM8312WJ&#10;YkLzR+IpCVHGl4pRK8TqJZin5Cfr5DjON09XrFjhjC67W7G389KlS+Wb3FDjqyhKEoLGl/rC93xr&#10;yviyV6ZPJOKNL3trKtXJkUce2SQ/vfHNd6x28eLFbmcr3M6DBg2S0NzxxpdNXPw9IWp8FUUJUhfG&#10;l7dE+EQi3vjyVgmlOgnmKW5nb+jyzdM5c+aY9u3bu55vrhubB1HjqyhKEtT4KlVJ2PiyPpfjfPP0&#10;+++/d+WC3a2OO+44Cc0df19h46tlTVGUIH5lBBI0vrmujBATmj8ST0mIMr5UjFohVi/FNr6ffvqp&#10;Kxd9+/Z1a4jzRY2voihJCBpf6gveOcBxTRtf76bUCrF6Kbbxffvtt02bNm1Mr1693KYs+aLGV1GU&#10;JNSF8fUJ9OKNr1K9MDGKvMToBo3vzJkz5YrcePHFF80GG2xg9thjDzNq1CgJzZ2g8fX3hKjxVRQl&#10;SND48ja1ujG+VIxK9eLz0htff54vjz76qGnZsqXr+ea6yD2IGl9FUZIQ3CIX47vDDju441y3yBUT&#10;mj8ST0nwCfSixrf68XlJPjJW68/zhd1mOnToYA455BBzyy23SGju+PsIG19FUZQgwb0KgsY315UR&#10;YkLzR+IpCT6BXtT4Vj8+L8nHYvR8b731VrfUiL2dJ0yYIKG54+9Dja+iKJlQ46tUJT4vGbsvhvHF&#10;1bzFFluYHj16mKlTp0po7vj7UOOrKEomgsYXw1tzxpexNp9AxPeU+vXrJ1co1Qa7Ufn8xPh6t/Pu&#10;u+8uV+QO4y9dunRxbzR65plnJDR3/H2p8VUUJRNh40vvl2M1vkrFEszToPFlslO+DB061Bnvgw46&#10;yC07yhd/X2p8FUXJRHC5ZND45jo5U0xo/kg8RUeNb+1RCuM7ePBg07VrV1cuci38nuB9oUje+BZy&#10;X4qi1CZ1a3y1QqxegnnKNqHFML777LOPe60XcbDPcz6Eja8/1rKmKEqYoPFljW/NG18/QUcrxOql&#10;FMaXcsEGG7zPd9GiRRKaG8H7wu3sj7WsKYoSJmx8fZ1RM8aXwWufQMS7KRnsVqqTYhvfJUuWmN12&#10;280Z3oEDB0po7qjxVRQlKcwx8XVE0Pjm6nkTE5o/Ek/RUeNbewTzFFexN7755ilvNKLw80ajE044&#10;QUJzR42voihJ8fUDEjS+uSImNH8knqITNr6+p6TGt3optvHljUas8WXc99RTT5XQ3PH3xbyCoPHV&#10;sqYoShhfPyC8TpDXCnKcK2JC80fiKTpqfGuPsPH178HMN0/feecds/HGG7sX6Z955pkSmjtqfBVF&#10;SYqvH5CaNL5sUh1MpDe+hbyzVWleim18iW+rrbZyY77nnHOOhOaOGl9FUZLi6wekJo0vr2cKJtK7&#10;KXmdk1KdBI0vBbZQ40sDrXPnzm6N71VXXSWhuaPGV1GUJATnhyDUYdimfOaHiAnNH4mn6KjxrT2C&#10;eRo0vvnm6cSJE03r1q1Nz5493QsW8kWNr6IoSQgbX2ySGl+l4im28b355ptNixYt3L7O99xzj4Tm&#10;jr+vsPHVsqYoSpC6Nb5U1lohVi/BPMXIMU2f43zz9LLLLjPt2rUz++67r/nHP/4hobmjxldRlCRE&#10;GV/mI9WU8b3xxhubJNIb37Fjx8oVSrVRbON70UUXud8z4erJJ5+U0Nzx98VacjW+iqLEMX369Mb6&#10;AfHG95hjjpErkiMmNH8knqITNr7eTUm4Up0U2/gOHz7clQveaPT6669LaO6o8VUUJQnBSaOIN775&#10;zA8RE5o/Ek/RUeNbewTzlM3IvfHNN09pbVL4999/f/Phhx9KaO6o8VUUJQlRxpd6Q42vUtGEjS+v&#10;4+I43zxlnAVj2atXL/P5559LaO74+wobXy1riqIEqUvj692UWiFWL8E8LYbxxejuueeeruf77bff&#10;Smju+PtS46soSibqwvji8gsm0htfXIRKdRI0vhjeQo0vRpfJVgMGDDALFiyQ0NwJGl88LP4e1fgq&#10;ihIkOG8F8cY3nyEqMaH5I/EUHTW+tUfY+PqXUOdj5JYuXepeJ8hLFX79619LaH74+2LihBpfRVHi&#10;qEvj692Uanyrl2CeBo1vPnk6d+5ct7Vkt27dzFFHHSWh+aHGV1GUJISN77bbbuv2B1Djq1Q0xTS+&#10;jPGytSQbbBRqfP19hY2vljVFUYKo8VWqkmCeMoRQiPHlXb5t2rQxffv2NSeeeKKE5ocaX0VRkuC9&#10;ZAhG1xvffDZ/EhOaPxJP0WH2mE8kguFFmG2mVCdh4+tnFudj5N5991033nLIIYeYP/zhDxKaH2p8&#10;FUVJQpzxzWeISkxo/kg8RSfK+NJTUuNbvRTT+L700kumbdu2pmvXruaCCy6Q0PwIGl+2MfX3qMZX&#10;UZQgUcaXYzW+SkUTzFOMr+9l5pOnjz76qDO+LVu2NJdccomE5oc3vhhe7fkqihKHGl+lKgnmKbuV&#10;FWJ8//nPf1J4zeqrr25uuukmCc0Pf18Y32DPV8uaoihBwsaXoS+Oa8r4sm+vTyTiJ+hohVi9FNP4&#10;3nbbbW593e9//3tz3XXXSWh+qPFVFCUJwaEz6h/f883HSyYmNH8knqLDvr0+kYgfI+R9ikp1Ukzj&#10;e8UVV5jf/e535txzzzV33HGHhOaHGl9FUZKgxlepSoppfBnnPfPMM91M54cfflhC80ONr6IoSQgb&#10;X+92bhbjyztVb7jhBnPvvfeaqVOnupcNz5w50yxbtkz+Ij/U+NYewTzF+HpDl0+e/vnPfzbnnXee&#10;OeGEE8wzzzwjofmhxldRlCRUlPGdNWuWefPNN82UKVPMuHHjzFVXXeV6I4MHD3Zb/3Xq1Mn8+Mc/&#10;NmuttZZZe+21zcorr8yfNsoqq6xiWrRo4RKx++67uxejH3HEEc7QEkYlzWQruvcY4MmTJ5u3337b&#10;bbLw9ddfO0P//fffmzlz5rjN9Qs1+krpCBpf8rYQ43vyySebCy+80O3rXKiR9PdFTzxofLWhpyhK&#10;kKD3jqWJ3vjmUwdhPwtC4ikay5cvd/v2MoP1sssuMxdffLFbx0kPGzfj//t//8/cfPPN5sorr3Tj&#10;faeddprr/Rx22GHuLTd777232XXXXd3krG222cZtQYjxX2edddIMf1hWWmkls8Yaa5gf/ehHZqON&#10;NnK/YynL5ptvbrbYYgu3tIX9hGkYsL6UTf379evnGhqnnnqqu0daRpdffrm55ppr3KSgu+66y9x3&#10;331m4sSJboYujZQnnnjCPP/88+bVV181M2bMMJ999pn55ptvzA8//GAWLVrknkEtUkzj+6tf/cqM&#10;GjXKHHDAAe4ZFkLQ+KJQ/h7V+CqKEqSmjW+1snjxYjN79mzz1VdfmY8//tgZBIzrCy+84Nzx9Nj/&#10;8Y9/mLvvvtvceuutzjj/9a9/dYYaI4K3gAlExx13nOv59+/f3+1bjJGn59+lSxez1VZbOS/Bhhtu&#10;6BoJq622WqM3geNVV13VeRIQsiYohPEbPBCc85mtMbLmmmuaTTfd1DU68EAwtd6/PxeDxe5SAwcO&#10;dIYQoRfK/Z9yyinm9NNPNyNHjnSNp7/97W9uaGKPPfZwjSIaL3gy+MQA0xh577333Avx8WSwb/N3&#10;331n8Krg0aAxNn/+/MaGCZ4OfksjDNcPG24UghpfRVGSUFHG98ADD3TvUz3yyCPNb3/7WzNs2DBz&#10;zjnnmIsuuqix0v373/9u7rnnHnP//fc73/hjjz1mnnzySdf7++9//+vcyB999JGr7Kh0582bp+7j&#10;CmDFihWuUYHhw+BhFL/88kvzySefmA8++MA1MN566y3zxhtvmNdee801NDCk9PDJ79tvv90tA7r0&#10;0kudIfaL0vFI+KEEPAl77bWXEzwWvlBjpPm+Y8eOznuBB2LddddtbBj4LSUff/zxxjAvNDLWW289&#10;573YZJNNXAMC2WyzzVxcNGKIl3ugcYMC0bjh0wuNDcrx1Vdf7bwwlGFffpng9e9//9s8/fTT5sUX&#10;X3RlmKGX999/v7EBgReDYZBa9WIoSj1SdT1fKqCFCxe6CpzKiV7O66+/7nosvrJmwhZLRliszLgx&#10;PSbcymeffbZz59KbOv74452L9/DDD3fu3v322890797d9X6oLIMV9frrr+/cxwguZ+9K5rstt9zS&#10;bL311qZDhw7u4dH7ohKmZ0Zvs3fv3m7D/kMPPdT15n7zm9+4/2dNKffDvXGPNCxwgz/44IOuMvaN&#10;Ce9KphIO9uAwYjwHDJo2LiqDJUuWuLymYYAyIZQH5IEHHnCGdsKECW74gMYEeU6jkiERxpwpDwyH&#10;0PA8+uijXZlh3gKNCcolDQ1eAIHxp0GAdwK1CQrDHXgh8E5k80Z4IR4aIwyJ0IDh/vnPXr16Od3g&#10;PvCg4IlgfByvCnqETtEYGjNmjNM1GhV4ZCi/TFzzjWEaEjSGKbu+/NIo9uWX9ylrw0KpN4LGlzqi&#10;4o1vLUGlQ4+GColxWhoTH374oTO49H7oAdKo+M9//mOeeuoptw0i471Ucr7ixnj/6U9/chUim4ng&#10;ssX1SWOC3h8GALcqFTcNChoJ7du3N+3atXONBhoYjEEjVL6tWrVyvToqeNzShFHhI/ToKCQ0LIgf&#10;QzNo0CDXkGG8nPtgTB0XOL1UXOI0hDA49PL8GPVzzz1nXnnlFTebnbQy4Y2eMJUy7mB6yUrzQbnE&#10;MJIfNPoY/iCP/ve//7nGLh4KyibG9dlnn3XeJ/KXYZBbbrnF9fAxyjQmaGTSmOBVjQwrUGZ69Ojh&#10;yhDlE/c8kx8x+gxJUA7xMNDATdp4QNidjAbJxhtv7MotZRihcUy8lHfKL7rAZEyGO/Cy+cYwM97/&#10;8pe/NJZd5liMHz/eTJo0yTWaKLvTpk1zjWLKLh4aXsiBl43JmugwDQoaE4qShOC8FepVOn0c5zNE&#10;ZXWgMCQepQbAgCJU5LhNqcBpWLzzzjuu8sLN+sgjj7ieEpUcY670oOgFMm591llnOXcwRp3X/NET&#10;pPKmwDI8QQVOQcWlTKVKg4KGApWv91IgjEfjuWDCG5UxjQgaIPyGSp84qIyZ8EaF3KdPHzf+jFeE&#10;xgwT8Bhz5n6onLm/a6+91vVcaVRQMTPsQSOJXh5pxJ1OZcy4vR9jxpjRM8ZLoY2L5oVeNobSe88Y&#10;9qAhSB7SY8fQYnT9cAcNXcom68EZAmPYg0YFXgDKCN4zyg0TNPEaUIn6vcJpENAwoHoLi/dS8Bn1&#10;fVgoy8zRoEHBMAqNF8ot3hEaEjSEaeTQoxo6dKi7R+412KggPQx5oHs0JmjY05CgUeUbwehr2Duh&#10;5bb4BI0vjVA1vooSgR/uwJjSG0RB6PVQaWF06QkyZkuvnt4grlcqcBoWeAB4R6cfrz7jjDNcg4K5&#10;DQcffLBz7zL5jNYvY8d4KWggUIHjnUAYW6bh4D0U3kvBp+/l+Z6eHwahYcIQCA0VKmiMBI0KjAZe&#10;Cho5NCboqXKPGBuGPfxMet/Tww3G0A49PSYA0pDCcNGooHGlNA8YRAyjL5M0+jCgQe8Z3gnvPWOy&#10;ZpSHYsSIEc5QUyYx3pQTyguNCcoPDQq/4gPvGWWRspZ05UdQmHhJYxjvhl/94b0TxM1yUnRgt912&#10;c8N2TBb13jXmAAVXgJAG9IsGPF5BdI4yi/5RZr1nDT3l2TBsV0neNTW+ilLnUBFRkSN+GMTPp/CT&#10;36jUMMx+hj29KLblpFeFV4AxYBoV9LrwUlBh4kGgEmeIgsqUIRA/n4KGBJUvcyf8PAo+mXFP5Yzr&#10;mIYGDQmuZzyM3xMPRoEGCy5s/oP/OvbYY82QIUNcj++Pf/yjG48ePXq0a/RQSTOfAsODASI9pMvP&#10;p6AhQaUcnAmvXormhcauL4/kD8aTYQ8aFN5DgcENeiiuv/56t2yUoTiMtG/o0thkeMF7KGiM0qCg&#10;TNGQYIiNMsfkyjgvBA0MVoFEfRcUvByUZeLzHjcaGBtssIFrWDB3g7lFzAXyDW28GF64J4YQfeMY&#10;jwVlGJ1jroifU0EjnwYGQ0B4bux/F4Y8d0VRlIKgR44hpSHhx6yppLyXgoqLCoy5FBhkhg+YFMdE&#10;TRoW9K5oWGDIqbxpULD+349Z00OhIUGFSaUa9E4gzKWgR+e9FMF5FQheC87p8TFkwjAIjQs8IFTM&#10;9IqY5EaDgkl49E5xeTM5kyEaGhPcL8sOvZeCHh/eF7wUDO+QXhoX9PhoWNBL1sZE80BjjoYELv2g&#10;54zJiBhQGrp4LPBQ4G1i5YWfPBz0nLETn/dSMIGX4QbKi5jQ/JH7VBRFUUJ4DwUVOYaUHjrzCugV&#10;YmipxGlU0KDwjYk777yzcXImxhuPAO5b5jHQqMBjwPAHHgR6hXgUfOOCnhkT4ZisRmMCbwS9uaCn&#10;gk+/gZCfT0GDxC+9814K4maIBS8FvVAm4fH/NCz8qg/ukd4rDSDmU9CoIC2kiUaTH/LAgNGwwpip&#10;l6IBMaH5I/EoiqIodQIuZgypn11Pbx0XM713JoMxQRMvBb17vBTBVR8scWMyHMYbNzPDDngL8Brg&#10;PejZs6dz8+JVwLuAl8I3Jrx3wh/jifAeCYTvvHDuGxfEwRg4QyA0VPCGMBmUyXc0KPzMeRoTeFHY&#10;KpmdCfFSsDKAXi1uc7wUeGH8un72PGDVC96aXOdTiAnNH4lHURRFUaoWGhQYT3rl9M5pXOD6ZwiA&#10;xgXzDdi1kKECGhR+ciab8PhVH4xbs+KD7YYZB2bSGV4K1t2z/p7tcDH+zHoXE5o/ct+KoiiKoiRE&#10;TGj+SDyKoiiKoiRETGj+SDyKoiiKoiRETGj+SDyKoiiKoiRETGj+SDyKoiiKoiRETGj+SDyKoiiK&#10;oiRETGj+SDyKoiiKoiRETGgW/u///j9+0lxkrNEmMAAAAABJRU5ErkJgglBLAQItABQABgAIAAAA&#10;IQCxgme2CgEAABMCAAATAAAAAAAAAAAAAAAAAAAAAABbQ29udGVudF9UeXBlc10ueG1sUEsBAi0A&#10;FAAGAAgAAAAhADj9If/WAAAAlAEAAAsAAAAAAAAAAAAAAAAAOwEAAF9yZWxzLy5yZWxzUEsBAi0A&#10;FAAGAAgAAAAhACioGg6sBAAAggsAAA4AAAAAAAAAAAAAAAAAOgIAAGRycy9lMm9Eb2MueG1sUEsB&#10;Ai0AFAAGAAgAAAAhAKomDr68AAAAIQEAABkAAAAAAAAAAAAAAAAAEgcAAGRycy9fcmVscy9lMm9E&#10;b2MueG1sLnJlbHNQSwECLQAUAAYACAAAACEArvKtN+IAAAALAQAADwAAAAAAAAAAAAAAAAAFCAAA&#10;ZHJzL2Rvd25yZXYueG1sUEsBAi0ACgAAAAAAAAAhAB3M/Vm/VQAAv1UAABQAAAAAAAAAAAAAAAAA&#10;FAkAAGRycy9tZWRpYS9pbWFnZTEucG5nUEsFBgAAAAAGAAYAfAEAAAVfAAAAAA==&#10;">
                <v:shape id="Text Box 1389" o:spid="_x0000_s1062" type="#_x0000_t202" style="position:absolute;left:-298;top:16556;width:6654;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75189" w:rsidRPr="006410BB" w:rsidRDefault="00E75189" w:rsidP="0082750E">
                        <w:pPr>
                          <w:rPr>
                            <w:sz w:val="20"/>
                            <w:lang w:val="en-CA"/>
                          </w:rPr>
                        </w:pPr>
                        <w:r w:rsidRPr="006410BB">
                          <w:rPr>
                            <w:sz w:val="20"/>
                            <w:lang w:val="en-CA"/>
                          </w:rPr>
                          <w:t>Fig. 2-5</w:t>
                        </w:r>
                      </w:p>
                    </w:txbxContent>
                  </v:textbox>
                </v:shape>
                <v:shape id="Picture 1388" o:spid="_x0000_s1063" type="#_x0000_t75" style="position:absolute;left:-207;top:79;width:29107;height:1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gNbFAAAA3QAAAA8AAABkcnMvZG93bnJldi54bWxEj0tvwjAQhO9I/Q/WIvUGDq1UooBBKFVf&#10;3HhIXFf2kkTE6zQ2kP777qFSb7ua2Zlvl+vBt+pGfWwCG5hNM1DENriGKwPHw9skBxUTssM2MBn4&#10;oQjr1cNoiYULd97RbZ8qJSEcCzRQp9QVWkdbk8c4DR2xaOfQe0yy9pV2Pd4l3Lf6KctetMeGpaHG&#10;jsqa7GV/9Qas/97F+XvJPrN5+7q9nsJX+WHM43jYLEAlGtK/+e/60wn+cy648o2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KIDWxQAAAN0AAAAPAAAAAAAAAAAAAAAA&#10;AJ8CAABkcnMvZG93bnJldi54bWxQSwUGAAAAAAQABAD3AAAAkQMAAAAA&#10;" stroked="t" strokecolor="#272727 [2749]" strokeweight="1pt">
                  <v:imagedata r:id="rId37" o:title=""/>
                  <v:path arrowok="t"/>
                </v:shape>
                <w10:wrap anchorx="margin"/>
              </v:group>
            </w:pict>
          </mc:Fallback>
        </mc:AlternateContent>
      </w:r>
      <w:r w:rsidR="00C36BE7">
        <w:t>Mark the height dimension</w:t>
      </w:r>
      <w:r w:rsidR="00ED3366">
        <w:t>s</w:t>
      </w:r>
      <w:r w:rsidR="00C36BE7">
        <w:t xml:space="preserve"> on the vertical piece</w:t>
      </w:r>
      <w:r w:rsidR="00ED3366">
        <w:t>s</w:t>
      </w:r>
      <w:r w:rsidR="00C36BE7">
        <w:t xml:space="preserve"> of tape. </w:t>
      </w:r>
      <w:r w:rsidR="00175658">
        <w:t xml:space="preserve">Measurements are taken from the </w:t>
      </w:r>
      <w:r w:rsidR="009841F3">
        <w:t>bo</w:t>
      </w:r>
      <w:r w:rsidR="007E626A">
        <w:rPr>
          <w:noProof/>
        </w:rPr>
        <w:drawing>
          <wp:anchor distT="0" distB="0" distL="114300" distR="114300" simplePos="0" relativeHeight="251785216" behindDoc="0" locked="1" layoutInCell="1" allowOverlap="1" wp14:anchorId="588EAAD7" wp14:editId="743CD2D1">
            <wp:simplePos x="0" y="0"/>
            <wp:positionH relativeFrom="column">
              <wp:posOffset>-108585</wp:posOffset>
            </wp:positionH>
            <wp:positionV relativeFrom="page">
              <wp:posOffset>4612005</wp:posOffset>
            </wp:positionV>
            <wp:extent cx="228600" cy="228600"/>
            <wp:effectExtent l="0" t="0" r="0" b="0"/>
            <wp:wrapNone/>
            <wp:docPr id="14" name="Picture 110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C36BE7">
        <w:t>ttom edge of the door</w:t>
      </w:r>
      <w:r w:rsidR="005F2988">
        <w:t xml:space="preserve"> (</w:t>
      </w:r>
      <w:r w:rsidR="00FB18FD">
        <w:t>Fig.</w:t>
      </w:r>
      <w:r w:rsidR="00D81F26">
        <w:rPr>
          <w:noProof/>
          <w:lang w:val="en-CA" w:eastAsia="en-CA"/>
        </w:rPr>
        <w:t xml:space="preserve"> </w:t>
      </w:r>
      <w:r w:rsidR="00FB18FD">
        <w:t>2-4).</w:t>
      </w:r>
      <w:r w:rsidR="00AC2FB6">
        <w:t xml:space="preserve"> </w:t>
      </w:r>
    </w:p>
    <w:p w:rsidR="00ED3366" w:rsidRDefault="005642D6" w:rsidP="00ED3366">
      <w:pPr>
        <w:pStyle w:val="ProcLevel2"/>
        <w:numPr>
          <w:ilvl w:val="1"/>
          <w:numId w:val="18"/>
        </w:numPr>
      </w:pPr>
      <w:r>
        <w:t>A</w:t>
      </w:r>
      <w:r w:rsidR="00ED3366">
        <w:t>pply a strip of tape along the length of the doors connecting the marks on the vertical pieces of tape. Ensure top edge of tape aligns with the marked locations on the vertical pieces o</w:t>
      </w:r>
      <w:r>
        <w:t>f tape</w:t>
      </w:r>
      <w:r w:rsidR="00ED3366">
        <w:t xml:space="preserve"> (Fig. 2-5)</w:t>
      </w:r>
      <w:r>
        <w:t>.</w:t>
      </w:r>
    </w:p>
    <w:p w:rsidR="00A3687C" w:rsidRDefault="006B0E4A" w:rsidP="00ED3366">
      <w:pPr>
        <w:pStyle w:val="ProcLevel2"/>
        <w:numPr>
          <w:ilvl w:val="1"/>
          <w:numId w:val="18"/>
        </w:numPr>
        <w:rPr>
          <w:noProof/>
          <w:lang w:val="en-CA" w:eastAsia="en-CA"/>
        </w:rPr>
      </w:pPr>
      <w:r>
        <w:rPr>
          <w:noProof/>
        </w:rPr>
        <mc:AlternateContent>
          <mc:Choice Requires="wpg">
            <w:drawing>
              <wp:anchor distT="0" distB="0" distL="114300" distR="114300" simplePos="0" relativeHeight="251755520" behindDoc="0" locked="0" layoutInCell="1" allowOverlap="1" wp14:anchorId="0CC51286" wp14:editId="7F645B98">
                <wp:simplePos x="0" y="0"/>
                <wp:positionH relativeFrom="column">
                  <wp:posOffset>-3295650</wp:posOffset>
                </wp:positionH>
                <wp:positionV relativeFrom="page">
                  <wp:posOffset>6753225</wp:posOffset>
                </wp:positionV>
                <wp:extent cx="2986405" cy="1842135"/>
                <wp:effectExtent l="0" t="19050" r="23495" b="5715"/>
                <wp:wrapNone/>
                <wp:docPr id="1391" name="Group 1391"/>
                <wp:cNvGraphicFramePr/>
                <a:graphic xmlns:a="http://schemas.openxmlformats.org/drawingml/2006/main">
                  <a:graphicData uri="http://schemas.microsoft.com/office/word/2010/wordprocessingGroup">
                    <wpg:wgp>
                      <wpg:cNvGrpSpPr/>
                      <wpg:grpSpPr>
                        <a:xfrm>
                          <a:off x="0" y="0"/>
                          <a:ext cx="2986405" cy="1842135"/>
                          <a:chOff x="-24556" y="13649"/>
                          <a:chExt cx="3074403" cy="1842789"/>
                        </a:xfrm>
                      </wpg:grpSpPr>
                      <wps:wsp>
                        <wps:cNvPr id="44" name="Text Box 1406"/>
                        <wps:cNvSpPr txBox="1">
                          <a:spLocks noChangeArrowheads="1"/>
                        </wps:cNvSpPr>
                        <wps:spPr bwMode="auto">
                          <a:xfrm>
                            <a:off x="-24556" y="1610693"/>
                            <a:ext cx="8401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89" w:rsidRPr="006410BB" w:rsidRDefault="00E75189" w:rsidP="00D774A1">
                              <w:pPr>
                                <w:rPr>
                                  <w:sz w:val="20"/>
                                  <w:lang w:val="en-CA"/>
                                </w:rPr>
                              </w:pPr>
                              <w:r w:rsidRPr="006410BB">
                                <w:rPr>
                                  <w:sz w:val="20"/>
                                  <w:lang w:val="en-CA"/>
                                </w:rPr>
                                <w:t>Fig. 2-6</w:t>
                              </w:r>
                            </w:p>
                          </w:txbxContent>
                        </wps:txbx>
                        <wps:bodyPr rot="0" vert="horz" wrap="square" lIns="91440" tIns="45720" rIns="91440" bIns="45720" anchor="t" anchorCtr="0" upright="1">
                          <a:noAutofit/>
                        </wps:bodyPr>
                      </wps:wsp>
                      <pic:pic xmlns:pic="http://schemas.openxmlformats.org/drawingml/2006/picture">
                        <pic:nvPicPr>
                          <pic:cNvPr id="1389" name="Picture 138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4084" y="13649"/>
                            <a:ext cx="3005763" cy="1636352"/>
                          </a:xfrm>
                          <a:prstGeom prst="rect">
                            <a:avLst/>
                          </a:prstGeom>
                          <a:noFill/>
                          <a:ln w="12700">
                            <a:solidFill>
                              <a:schemeClr val="tx1">
                                <a:lumMod val="85000"/>
                                <a:lumOff val="1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CC51286" id="Group 1391" o:spid="_x0000_s1064" style="position:absolute;left:0;text-align:left;margin-left:-259.5pt;margin-top:531.75pt;width:235.15pt;height:145.05pt;z-index:251755520;mso-position-vertical-relative:page;mso-width-relative:margin;mso-height-relative:margin" coordorigin="-245,136" coordsize="30744,18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YjlegQAAMcKAAAOAAAAZHJzL2Uyb0RvYy54bWysVttu4zYQfS/QfxD0&#10;roiSqSviLBJfggXSNuhuP4CWaItYSWRJOnJa9N87JCXfskCDTQ1E4WU4nDkzc4a3nw5d671QqRjv&#10;5350g3yP9hWvWb+b+398XQe57ylN+pq0vKdz/5Uq/9Pdzz/dDqKkMW94W1PpgZJelYOY+43WogxD&#10;VTW0I+qGC9rD5pbLjmiYyl1YSzKA9q4NY4TScOCyFpJXVClYXbpN/87q325ppX/bbhXVXjv3wTZt&#10;v9J+N+Yb3t2ScieJaFg1mkF+wIqOsB4uPapaEk28vWRvVHWsklzxrb6peBfy7ZZV1PoA3kToyptH&#10;yffC+rIrh504wgTQXuH0w2qrX1+epcdqiN2siHyvJx1EyV7s2RUAaBC7EuQepfginuW4sHMz4/Nh&#10;KzvzH7zxDhba1yO09KC9ChbjIk8xSnyvgr0ox3E0Sxz4VQMRMueCGCdJ6ntGYJbiYtpejSpmKMMY&#10;zU4qstzKhJMFoTH0aNcgIKPUCTT1MdC+NERQGwtlwBhBw3iC7Kvx9IEfvAij1Jhu7gdBA5mnD7AD&#10;btkUUeKJV9+U1/NFQ/odvZeSDw0lNVgYmZPgx/Go06OMks3wC68hOGSvuVV0hfs5fmmE0mLmEJxC&#10;kGPIsDECAHWGbQCO6JFSSKUfKe88M5j7EorH3kNenpQ2dp1ETLh7vmZtC+ukbPuLBRB0K3A1HDV7&#10;xghbD38XqFjlqxwHOE5XAUbLZXC/XuAgXUdZspwtF4tl9I+5N8Jlw+qa9uaaqTYj/L4wjizhqupY&#10;nYq3rDbqjElK7jaLVnovBLhhbX8Wfdg5iYWXZlgQwJcrl6IYo4e4CNZpngV4jZOgyFAeoKh4KFKE&#10;C7xcX7r0xHr6cZe8Ye4XSZy4tDoZfeUbsr+3vpGyYxrYt2Xd3M+PQqQ0ybjqaxtaTVjrxmdQGPNP&#10;UEC4p0Db1DXZ6vJWHzYHSy62UE1ab3j9CrksOSQY8DF0Dhg0XP7lewOw8NxXf+6JpL7Xfu6hHooI&#10;Sh5o204gZ2OYyPOdzfkO6StQNfe177nhQjuq3wvJdg3c5Cqw5/dQQ1tmk/pk1Vh5QBp3t4JVJfyN&#10;MYLRm7T779YEp/Te+OLaW/cuHR2R3/YigO4giGYb1jL9ajsdBNkY1b88s8rgayYnIopmQIYje4OA&#10;uRf42xHkJOnOQRGz6oqBlIBan9jnUjw004tLNy0TUw2Z8egeIH3VlL6DkGt4S17tO9pr18ElbcFT&#10;3quGCQXhLWm3oTXwz+fahWtKrnMWifN7hIr4IVgkaAEskq2C+wJnQYZWGUY4jxbRYiq5vaLgL2mX&#10;gv0PNWfpwj4cXN5PdWCJDpYMJI5eqt8BVVtESkuqq8Ysb4F9xnUQPm5YmE/IGtDfRfpQHjn0oMue&#10;acjWNN0ZQkmWTh0znaWzJB5pYOodH+F8Qz9RnCH0Hf4x7zd6ZFd9cJFs9x30MMe4eQKM4zoULJs3&#10;gEU2mpYNOpMWi/EFK9sGY0FzbGOHgJqtYftasmfGl515jp3PrdTp/Xn3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nQpwXkAAAADgEAAA8AAABkcnMvZG93bnJldi54bWxMj0FP&#10;g0AQhe8m/ofNmHijCyJYkaVpGvXUNLE1Md6mMAVSdpewW6D/3vGkx3nv5c338tWsOzHS4FprFESL&#10;EASZ0latqRV8Ht6CJQjn0VTYWUMKruRgVdze5JhVdjIfNO59LbjEuAwVNN73mZSubEijW9ieDHsn&#10;O2j0fA61rAacuFx38iEMU6mxNfyhwZ42DZXn/UUreJ9wWsfR67g9nzbX70Oy+9pGpNT93bx+AeFp&#10;9n9h+MVndCiY6WgvpnKiUxAk0TOP8eyEaZyA4EzwuHwCcWQpTuIUZJHL/zOKHwAAAP//AwBQSwME&#10;CgAAAAAAAAAhAKEiOuArVAAAK1QAABQAAABkcnMvbWVkaWEvaW1hZ2UxLnBuZ4lQTkcNChoKAAAA&#10;DUlIRFIAAAHXAAABBAgGAAABDSlO1gAAAAFzUkdCAK7OHOkAAAAEZ0FNQQAAsY8L/GEFAAAACXBI&#10;WXMAABcRAAAXEQHKJvM/AABTwElEQVR4Xu2dCbgUxdWGf/eoSTTRuK/sLolrEhBB2UQERVBkEUVx&#10;QQUBkUUFFAUFFBREXEARcEEkAioKogbRCKgENxQF5bpARAVEdhCov7+6p+4UPd1zu2d65k7P/d7n&#10;qWe66/bt7upTp07Vqe3/QJUqVXrqg/JA5cqVf7bCKte5Ds4HGSKXFw5OomrKIT7CVHeivULXAfds&#10;ePWrIoUw7cuik+Xf8x/n5VvJYSCc60s+iPOhtptjK25T35EPb7Lipsq/lj2Z6C8SI4cl4H5IoJXY&#10;ICE3H8R5uQFyGBq8qByW4MQFyinOc0dZiQ0SZsi/po/z0BFyGBq8hByW4MSFUotUOO/W10psqQFl&#10;CP4Pv9OXFJ2tb6Isrr/+ejkKzwknnCBHCf773//KUW4YPXq0+uc//7lTqFq1qv5NSuyFF14oR+E5&#10;8cQT5SjB//73PzkqO5BQkJRY84d08EpsPpCVxP71r3+Vo/wiK4n929/+Jkf5RVYSe9JJJ8lRfpGV&#10;xJ588slylF/84x//0L+RJvbUU0+Vo/zi73//u/6NNLGnnXaaHOUXp59+uv6NNLHmpvmGEUKkiTXZ&#10;ZcuWLfo3XzDqFWliTUGwaNEi/ZsvnHLKKfo30sSa/33yySf1b75grESkiTX16ssvv1z/5kO9GBj7&#10;H2liTYvJ1KTyJbHmfbKS2GrVqunfXDfv/DB19kgTe9ddd+lfc49p06bp37LGtMYiTSwazuCss87S&#10;v+a8rMlKYo0k69evr3+NpMsa40GJNLFGRw855BD9Wy4S26tXL/2biT8rSnyzsR/vvfeeGjp0qKpe&#10;vbraZ5998I86HHzwwapVq1Zq0KBB6o033lBr164tqTZm4s+KktCJ9aOoqEiNGDFCJ/jwww9Xhx56&#10;qDr33HPV3XffrauNW7dulSuDM3/+fDV48GBVp06dko+69957q9atW6tHH31Uff/992rHjh1yden4&#10;mp58BYn7/PPP1cCBA9X555+vDjroIHX00Uer5s2bq2HDhqlvv/221A8Qm8RGQflLbIUKFQ7SB+UB&#10;u3+kike3I4JT3z1NLi8ckDD5bWYnNlVAx9G1vW7drDuQioqO0TeKA3h5OSwVJxfUtBK91jrWAbnk&#10;9Bo1Vt06bPhGK66kZ7/MwQvJYSicRCR1YpvEmYQGDc7/NJJbZBc8TA5D4bxgUr9u0Hul80Gc0EH+&#10;PX1wIzkMhfN/SUMD0r2XF47FcG7nmWjfgDLEdEiXIGZI49WhHAS7Hty0aVP9m0mjIh3gwsUzvQLI&#10;SmLPO+88/Wseki8kJTbdDmU7YS1atNC/xo+cL2QlsWeffbb+zfvEptt7bie2SZMm+te0a/OFpMSm&#10;23tuJ7ZRo0b6N986upISm27vuZ3Y9u3b6998SKztqE9KbLq953Zi77vvPv2bD/218KQYkhKbbu+5&#10;ndipU6fq33zoibd7JZISm6407MQuXrxY/+ZDYu1eiaTEpqtndmINpl+0LLF7JZISm665yNfE2o76&#10;pMSmWxHI18TajvqkxJpKfFi8EpsP46LsOntSYtPtsshXydrvlZTYdDujYpnYkSNHylE4YpnYdDuQ&#10;Y5nYdIcGeCU2HyoVKROb7qCPWCY23eE8XonNh4ZAysR6sWLFCjVx4kR19dVX667C3XbbTfeX4l8x&#10;WATxsKkrV65U27dvl//KjyZe6MT6gf7Q1157TQ8rwE1///vf68Y/2rNTpkxRa9askSuDs3r1avX8&#10;88+rjh076rEZu+yyi/6oNWrUUDfffLOaPXu2Wr9+vVxdOpElNpds3rxZTZ48WX8EOBj23XdfPeQB&#10;5zNnzlQbN26UK/2JTWKjoPwlFri7DjAn9qEXX97qHK8y3QhVqlTpm9SdQOKBI8h2TphhBOwIc40T&#10;PDvj0w3O/Uah404eScoCCADCkNPAOP9X1/m/sPOhTVjrl5lM6dF/9OObeo94aHuLK6+aLY8kYXA+&#10;Zit8UDnNCY5QMUleP1MylmcGgfCdYK8ckG6Yiufoh5cX7I+cK5xnjgjyTFyD95PTlEBwzvUT8T9Z&#10;DMiAkc3vzypBP3KUhBFsrj8kBvk57zdEnp2V4Nx/jhOiWepHaslJwIOc7nCSdPF7Zt26deWoGLRS&#10;82XWUFjg4vBaYCLdYBamQAAiVn/Bot8g14LFM71GsGC4uA0SkS9z38oSZJC0BJvuMKF0wct5PdOM&#10;vjFQsAmMQA0iVn/B+n3kbIJneg3DMiONDPk2lqwsSUuwuV4pBs/0GnLWsGFDOSqGgk2QlmDTHdeX&#10;Lnim1/C6evXqyVEx+TYgsixJS7C5XgEIz/QacHLZZZfJUTH5uspJWZCWYHM9qgfP9BqV0LVrVzkq&#10;Jl/X6sk1qEC6zZKINbVgcz30A8/0GpSAqcE2FGwxaMu7zZKINbVgcz3yA8/0Ehrmg9vkw4iUfABD&#10;mtxmScSaWrC51gw808t+/vLLL3JUDAVbDBwUbhmJWFMLNteVFDzTbTMwaMZNPowOzAcwltadyUWs&#10;qQWb6/Yinolg8/rrr8tRAgq2mB49eiRVcEWsqQWb7rj5dMEza9WqJWfF4OXdULDFoNPE3SQVsaYW&#10;rD2BIBd4PdNd60MVn4ItBt/K7UQSsaYWbLqTP9LF65kHHHCAHBWDKj4FWwy+l9vtK2JNLdhcr7rm&#10;9UwM37ZBFZ+CLQbfy91RI2JNLdh057mki9cz3S9OwSZIW7DpzulJFy/BujsA8He2Y4tJW7C5Hn7i&#10;lZkuvvhiOSrGq+1WXsH3co9yEbHmn2Ddz8TMHRtUrugrLialYOGue/DBB/XYmV133VXPM8NQFNS2&#10;ZsyYoQdfbdu2Tf4tu+BF3UNe3F12qOJTsMXgewUqipcvX67eeustbcduv/12vUL8mWeeqY466ig9&#10;pw7z4HAjLMyMD45rnn32WfXhhx+qVatWqU2bNsmdsgecJnB1Tp8+XY0aNUq/A9aaOv7449Xuu++O&#10;hOkMil8ELEyLERiYCNmvXz/1zDPP6PdFhs7F+2aTwIItRFDaLFmyRL388svqgQceUN26ddN2G5kD&#10;GRVzFY844gh9fsEFF6gOHTroNX9g67FCzLp167JeYuH+S5cu1e7Txx57TPXt21e1bNlSC22vvfbS&#10;GXSPPfYoyaz77befLmGRmVEU9+/fXz333HPajEGmGrk3iRG//fabznAfffSRmjBhgq5QXnPNNXpJ&#10;QBErBVtoaKFWKZ7WWFefkMLBPXekySUt12Ca4nW39l5vpi3eNnzEF8XHS2fJv5F8xy1YOziajHmq&#10;v7njfQImTLeT25J8wWsmmQh2ix2XSXDuN8f57SyPJGWFCKRkeW0she0IJ9S+zEGCKfLtYzyvZB9n&#10;Ei3y4UNtqY6dMxzh6wnT6QSUEk7wnKluZYBVHfv22yKPJGHBx3Q+ctq7uvtRqVKlvfyEn0qwVthp&#10;nQpZ4cZ9De4VzQTiQkM+TuSCTYUtEPzagrKC7wIkYQOe4ZQy++mHlxdMwuU0JwR5phG4OXbCMiOo&#10;bAQ8o2LFikfqhxcCJlFymhPkY6ZcW8IWbBBE+J/JvbMSnPv3dVoWJ8oj8xt56cx3vAmBPLM0wUa+&#10;6Ilzv87OfdEc20lgUQa8txPKfukheaGcrswS5JnZEGwQnGfutHJdlsL4rAtfHpRzwZaWsLISbBCc&#10;98LWeemuSldqwDqXptn36uKiruZ42pdFJydtvyedAkl4DVPJNn7PRBeVAUNj4rxUwdy5c3UakNZM&#10;A/pkQ68agwvLQrDuoTFYHRn7nRniLtgg4LsHEX7ags31kjtez3SvvowxTyYR5RkIH6MnjGDbtm2r&#10;40Ws+S/Yn376SY6KoWAT4Du4B8+LWPNPsG4wXsmGgk2QtmBzjdcz33vvPTkqBtdQsMXgO6Q18TnX&#10;eD3zjTfekKNiKNgEsRbsU089JUfFULAJ8B3SWoMi13g9c9CgQXJUDAWbAN/BvU6IiDX/Bdu7d285&#10;KoaCTRBrwWIgtA0FmwDfIa0FvHKN1zMbN24sR8VQsAliLVj3xGcKNgG+Q1prKeYar2e6X5yCTYDv&#10;gIlkNiLW/Bese2IvBZsA38G9FpeIlYKNM/gOmG5pI2LNf8G6l5SjYBPgO6B7z0bEmv+CdbvMKNgE&#10;sRYsK0/+4Du4FzwTsea/YN1bs1CwCWIt2PPPP1+OiqFgE+A7uBc8E7Hmv2CxroINBZsg1oKlS9Ef&#10;fAf3SnYi1vwXrHuXLAo2QWwE6zWslIL1B99h9uzZclaMiDX/BctasT/4Du6x3yJWb8FidKLXR84m&#10;GBTutWfd2WefLUfFULAJYiFYPNNLsG4nNxKDIaik+Fu4hwiLWP0F6/WRswme6R7mAbzasRRsMaEF&#10;C/XOtWDxTK/laq+99lo5KoaCTYBv4UbE6i9YL+3JJn6C7d69uxwVg8S4Hd/lldCCRdso14s9Q7Be&#10;S8JjkWwbCjZBLASLZ3oJ9vnnn5ejYpAYt+O7vBJasPA/loVgvbZdefvtt+WoGAo2QVqC9dKebIJn&#10;eu0wXVRUJEfFULAJ0hJsrjct8hPszz//LEfFIDG4lqQhWGhEWQjWvbMilkh3Q8EmSEuwud54H890&#10;C9atrQCJcfdolFdCCxbNCfdHzjYQrHvLzC+//FKOElCwCWIhWDzTLViv3Z4p2AShBdu+ffukj5xt&#10;IFj3Xqhjx46VowRIDJwZJA3BwhebD4IdPHiwHCWgYBOkFOzMmTP1Vmd77703IvXuTKgRY2rF999/&#10;r9auXSv/kl2QmdzbeXXs2FGOEiAx7h6N8kpojQ0DOsixVRg2OHz44YdVr169VLNmzdRxxx2nt+8y&#10;W3dhM0STeRCgnRBmmzZt1E033aQ33UdmwvI/2Cdvw4YNnk0uCjZBIMFiA79PPvlETZo0Sa/70KlT&#10;J93JDQFgLzVsWnjssceq6tWr66l7+Dsc9G+++aZatmyZ1uxc7FqJAQDYsBB7uQ0ZMkTdcMMNepTF&#10;wQcfrDOMvWEhNjHE9djU8MYbb1QjRozQ7/vVV1/p9/VqJ8eJrGpsOvz6669qwYIFel82bLh33XXX&#10;6WGm0HJkIGSkypUray3GBoPQ6EceeUT7jX/44QetzVhjMZts375dff311wqmCrtemo0EkdH33HNP&#10;nXF22WWXkkx05JFH6u1ZUVe4++671QsvvKA+/fRTnVZ7LcgoyTvB5goIH9uJYhGwJ598Ui9UcsUV&#10;V6gGDRqoKlWq6J0okYlwXKdOHdW6dWt1yy23qDFjxuj/Wb16tdq8ebPcLXvgOfPnz9c9WSgtUbeo&#10;W7duSSlkB2R8bJ2K7V9humD6Ro4cqUsiZETnmmLk3iRDtm7dqkuTd955R2t4jx499MKVEFDFihV1&#10;JjrwwAO1MDCk9sorr9R732IdK9Tyodm4R6aIWCnYOIJSBPWaWbNm6XpD586ddT2iRo0aFGyhImKl&#10;YAsNESsFW2iIWItxbyrgDiUbDEiY/Mmnz2Mfu0HjnyrqOeT+z1pf2+FluRUhJNt4KWmAsMpp/mGP&#10;wZL9g0+vUWMVfvuOfHgT9hK8ddjwjXKtHaY6/zPA+W0Vm82lCMknXAoVNCQpbI7DLOfZ2Fqpg/Nb&#10;9huLEZLPOEpymaMs2Mh1g/P7gyhR7ILz/guc3/GX3dDpoWfnffD6K0uK+nEPcVJwwKpZGT/UPu42&#10;2HDXuVcjJ2BP2Kxt9pduOLNuvfWd7+y/Y8SUF3e8+PmXug2PeFT7TZse5877f+X8orqPvWpp8Ul+&#10;4WTOVsiokllzuo27F9hmHYoChYHimHeLIOjt4CVs8vi7Z2hyScs12BG0/+jHdXv+ult7r3fi1xol&#10;NwHX4Hpzjmudcyo+iRYnU+WVwkYJFAUKA8Vxwnrn2LTVoXRJyhkipKX8GYQSxa9UqdJekjxSHnEy&#10;AzYr1xnDyRAFpbA2yPBWOntKdCCgKPL/xuJHqfy5DEbx66I7T5JH4oRkRC1QHEt0wRFlOtO9l3Nt&#10;ieI7v2grG0WKW9CK7/w2cxS/siSP5AL58FoQOJbogsNJG7qOTIZrJdFpUdbfzHmmUfzxzi+84yZd&#10;cQtQfPTlt6tWrdppkjySCueDRZaR85ko01ko38xJB3oI0P+N9Myy0hS3gL78Uc5vZ6RJkleYFErm&#10;Kw0nbSUe50yFWl6+WVAw0g3fwfkusJZ516UXNDjvj9rKROfX07P/6uKi6q8sWToh0j5+GWMcGEwR&#10;xNQ9TCwq5OUCwqYTM/V++uknOdsZcy/M0+USC9GBye/YDwFrfplvHIdw3oXNVM/B96mHpr6kTB8/&#10;3n/S2++UdPsZRE0TSHxgqLDeYFYk5mJ7QYXNb7CwAeSSa8WvWrVqSXD/zSBqmkDiA1NeFBZLniCd&#10;WMOmtGVMMFX5oosu8l04gQpbfgij+DlRWJORobCFvB5PGIVds2ZN0uZ7NuZeCFzDiBhMnki1Eq2o&#10;aQKJD0yYjBxnzMd0rxLnxXfffZe0954NFZZ4YfJEqjXBRU0TSHxgzEOCZOQ4EyadH374oVZKP3Af&#10;VIfxS4jB5LFU226ImiaQ+MCYh5QXhXUvsOsFlurCgoB+4D5UWOLG5DEqbASYdAZR2JdeeknVr19f&#10;zpLBfaiwxI3JY6l2LBM1TSDxgTEPCZKR44xJZ5Bl84cPH06FJaExeYwKGwEmnUEUFutnuzejtsF9&#10;qLDEjcljqbZnFjVNIPGBMQ8pLwobZCupbt266YXi/cB9sBk6fgkxmDyWE4XN9Q5LucakM4jCNm/e&#10;XNWrV0/OksF9qLDEjcljyBt+iJomkPjAmIdQYROce+65eqsWP3AflKL4JcRg8hiaS36ImiaQ+MCY&#10;h+R619FcY9IZZD9kbMyF7QD9wH2osMSNyWNU2Agw6QyyMz3a8x06dJCzZHAfKiyxwYg35AcoK3aG&#10;9EPUNIHEB8Zk5FzvxJ9rTDqDKCzGVd95551ylgzuA9c9fgkBtsJii1c/RE0TSHxgwmTkOGPSmWoU&#10;igEWFlue+oH7UGGJDWb1ID/A4YSZPX6ImiaQ+MCYjFxeFDZVp7YBtY2xY8fKWTLmPvglBORcYYNY&#10;njhj0hlEYfEtsPKBH+Z74ZcQMG3aNJ0f4Nu46667JDYZUdMEEh+YMBk5zph0purUNtSsWVN9++23&#10;cpYM7kOFJTZGYaFHVNgIMOkMorDnnXeeWr58uZwlg/tQYYnNhAkTSvRo0KBBEpuMqGkCiQ9MmIwc&#10;Z0w6U41CAVgWpkGDBuq3336TmGRwHyosscEyMiZf4NgPUdMEEh8Yk5GpsMVgAS8obCpwHzjp8EsI&#10;yLnClpaR445JZ6pRKOD7779P2fENcB8qLLFBu9XkC7Rn/RA1TSDxgTEZuTwoLJS1NIX94IMPVO3a&#10;teXMGyMY/BICjMKiSzAnCltaRo47Jo2lKRmcB6mWhwG4BxWW2JhlUKGwqZa+FTVNIPGBwUMQyoPC&#10;ohZRmpLBw1e3bl058wb3oMISG6OwGJOfNYUNOv4x7ph0QmFTrYYIunTpknLyOqDCEjdm6VsobKql&#10;b0VNE0h8IGyFLS0jxxmTTnjCS0snJq6nusbcC1WfQv5mJBxGYTGvPGsKG3T8Y9wJo7BnnHGGatWq&#10;lZwlY+4FC0uFJYZatWqVKCy6Bv0QNU0g8YEwCouMXMgKa9KJUSilpfOII45QnTt3lrNkzL2gsIX8&#10;zUg4kCcQSlsbTdQ0gcQHAgPcjcL26NFDYguPMAp7zDHHqDvuuEPOkqHCEi9yorBBByzHHZNOjEIp&#10;LZ1HHXWUevLJJ+UsGSos8cIobGkL8ouaJpD4QJQ3hYWSlZbOihUrqhdffFHOkglzL1J+yInCBh3/&#10;GHfCKBm+xSeffCJnyVBhiRdU2Agx6URXTGnphCKmmlpn7oXrCvmbkXDkRGFhIUzmg+UoVIySoVO7&#10;NCXDFh0bN26Us2TMvQq9kCPhyKnCljZgOe6YdEJhU6Vz3bp1erWJVFBhiRdGYbHiZipETRNIfCDK&#10;m8KiUztVOoNMrTP3gsIW8jcj4ciJwqJbAg8pbcBy3AmqsPPnz1fVq1eXM2/MveBZp8ISAxU2Qkw6&#10;0amdKp2vvPKK2nPPPeXMG3MvKGwhfzMSDqOwWW3DBh2wHHeCKuwDDzyg+vXrJ2feUGGJF0ZhQ1vY&#10;nj17qkmTJqmFCxeqbdu2yWXelBeFNemEwqZK52233aauvfZaOfOGCku8MAqbNQu7fft29fjjj+sJ&#10;21DyZ599Vg0fPlx17dpVXXLJJapOnTraGYWhevvuuy8etFPYa6+91J///Gd1yCGH6AHz1apV0+0/&#10;zKvF4Hm09R5++GH13HPPqalTp6qZM2eqefPmqcWLF6uffvpJbd68Wd4k+xiFxcdMpbBt2rTRS5ym&#10;wtwL468LuZAj4UhbYRs3bqzatm2rB/MPHDhQjRo1Sj3//PPaQfL222+rDz/8UH3zzTdq1apVpVrg&#10;OLBlyxa1evVq9cMPP6ivv/5aff755+rjjz9Wb731lk73o48+qj8kqipoq2MrSQTEoUCqUqWKLnSc&#10;T6d69eql/v3vf5cUSn/84x/VX/7yF3XwwQfrggvXHn/88eq4447TgkFB99BDD6lnnnlGf98333xT&#10;rwn12Wef6cEXv/76qy4YSeGTtsJKfM7BOr6//PKLzqiwolCa999/X73++us6Qw8bNkzdeuutqn37&#10;9tpK1ahRQw/YgBJUqlRJHXvssdpSH3744erQQw9VBx10kDr66KO1cmBRNHS3XHPNNfoe999/vx6g&#10;P2XKFG25586dq5sA6JbBXESsLRxn8C2RjhUrVqilS5fqQggF7RtvvKEmTpyoC4nbb79d3XDDDXru&#10;Lpa0wfdE06ZChQq6kNl1111LCh47oBDCt8U3xrX4vpjLedFFF6lOnTqpu+++WxdyWNtq+vTpekbX&#10;ggUL1Jdffql+/PFHtX79enlLYmMUNquzdUjpbNq0Sa1cuVLXShYtWqQt6Jw5c9RLL72kC417771X&#10;devWTddqGjZsqNu2sMJQBhRCKHRQCB122GFaSRAQD+sORcNO7x07dlT9+/fXiohaAbzVUBS0kaEo&#10;UNwNGzbIG8UT1OYwMAU1oaKiIl0LQTfarFmzSgqhPn36qOuuu05/EzTJsBIKviWmPB544IG+hdB+&#10;++2na0lHHnmkNgCoSdWvX1+1bt1a1zSHDh2qxowZoyd1oBYE+aGANzXNKJpnVFiSVVAAoCBAMwK1&#10;IdRSoDyTJ0/WFhaWFgUJ/BkoWJARq1atqpUHhRCUAwWRqRXhFzUltO0bNWqkLr30UtW9e3fdLHvi&#10;iSf0fVEbgrJgcgWeC2VBkybOYBirKdBRE0JhBF8NCl1ToN98883qsssu099F1DSB3IeQcgf8BWhK&#10;LFu2TH3xxRe6Ko+aimmWjRgxQvXt21fvro9m2ZlnnqmbBJhSCR8FAgoeBBRICCicUFBh6SA0y9Ck&#10;Q28Cmnjjxo1TM2bM0H4P47v47rvvdNPQb6sXUdMEEk8IyUNETRNIPCEkDxE1TSDxhJA8RNQ0gcQT&#10;QvIQUdNiKleuPLFKlSo9nVBToggh+UaFChX2c5T1Z79weecu6179qkjZAf/X5rrr59w2fMQXF19x&#10;5X+mFRUdom9GCMkejjWt66WkJtSu32B1k0taruk64J4ND7348tYXP/9yB+JvHjhoh1uJnfipg8Y/&#10;/bo5l0cQQqIA1V9bOYMG5/+2m4Dzk049dSV+W7S/6lco9QsffaqV2iNMxTOdwCo3IWFwlGeiS5kC&#10;BbeyRhyo0IS4cRTiKw9lKTUYRUXw+nsOAhWaECgAFAEK4VKQkgAlNcHr73kSShS6UqVKe0nyCClf&#10;OAqwxgnrHYXY4lKQuAWt0P9a8PGCFz7+bOArS4ounPZl0cmSTELij53hJSoJWDQogijEMvt/8i3Y&#10;Xm2EHoPv3egV//Sc9wcibdMWF90yfUnR2TqhhOQzdkaXqLRwKXRa7edshs539t/R+8ERO0ZMeVF3&#10;VV13a2/UJkqU+J6x4zfLtabK3ahChQqVJXmElD0mMyNIVNawFBojrT6zn53t4DwvdNvcayAJ4pu2&#10;ufS3LncN2Nq4xSUbLu3YkVaZ5AY7c0pUmeIok1Ho8c7vAvv9MglGURG8/u4VQg4k+RnXWeew0AOc&#10;31bVqlU7TZJHSPogk5kgUXmPowQ1nfft7PyOcsIcOw1+AUpqgtffwwT3vUIMJHGHGc49hji/7Zxf&#10;dl2R1NiZR6IKAmR+J00dnN8Rzu8sKJYJdprTCVHeK0DAuyMNSAsVujxjZwyJKki80onqqXMOqwbr&#10;NsO+JlUwiorg9fdcB+c95jgBtQwOLilkbKFLVEGSbjodhT7R+Z9WjhKg/akHlzjHeaWsQYLzrmj/&#10;ww9AhY4rtkAlqiCJMp3ue6GLx6GZowR9nV/f0WL5Hpz3h4eec6LzFVtYElWQRJnOdO5VsWLFIx0F&#10;aARFcP4vzgqNPnTTF02FziW2ICSqIIkynVHey8ax0Ac5ClC3ABQao9yo0FFjf2SJKkiiTGeU9woL&#10;VgSBAsRdoSVQocNgfzyJKkiiTGeU98oGmJlEhS5A7A8jUQVJlOmM8l5lSSEqdEFPobQTLVEFSZTp&#10;jPJe+U4hKjSaEpK8eGEnSKIKkijTGeW9CoECVOi6cPZJ8kp49auls15ZUtSvzOZK2y8rUQVJlOmM&#10;8l7lBVuhnd+8nhPtF+yJGwgTP/jvSKTNHY850ogvda60LP4dGLPnJPbJLGRMGvFbGmZDaD9wD2wU&#10;HeReJDjYq3b06NHq+uuv13uv4vvGIfQcfJ+689HH1ENTX9LK2vu+oWrkyJElyvvhip90+kRFE+jY&#10;EJgHUlkTYLdxbPnnB+5BZS0bjEJ36dJFnXfeeVoG+RCQH7BdJAL2uLX/hncFoqIJdGwIcDNk4vKg&#10;rH//+9/1b2lAURs3bixnyeAeVNb8xSg0dkRHDQlyynZIpax4FyAqmkDHhgA3o7LuDHYAp2UtbKDQ&#10;2CC5T58+qmXLllqWmYRUyopnAVHRBDo2BLhZ0OphnEH6giprzZo11cUXXyxnyeAeVNbCB0o2YcIE&#10;ddddd6m2bdtqefuFVMq6ZcsWfT9R0QQ6NgS4GZV1Z2rUqKHatWsnZ8ngHieffHLBfzNSOgsXLlST&#10;J09Wl156qTr++OO1sp500kk6b5hgEBVNIPGBwc3Ki7KefvrpgdKJ7wGPpB+4By0rsUG7FPnhb3/7&#10;W0kb1Y2oaAKJDwweENTixBmkL6iy4nt07txZzpLBPaisxIbKGiFIX1BlPfXUU1X37t3lLBncg8pK&#10;bKisEYL0BVVWfPBu3brJWTK4B5WV2MAJhfyAvDNt2jSJ3RlR0QQSHxg8oLwo62mnnRYonXAS9OrV&#10;S86SwT2orMQmZ8oa1OLEGaQvqLJWqVJF3XnnnXKWDO5BbzCxMcqKbhsqa4YgfUGV9cQTT1QPPPCA&#10;nCWDe9CyEhsqa0T873//0+mD4yjVAH0D+sv8nAQA96KyEpusKytGVuABUNZatWpJbOERVlnRqf30&#10;00/LWTJUVuIG/fJGWc3wQjeiogkkPhAmE6N6GCQTx5WwygonwaRJk+RsZ8y9oKyF/M1IOKisERFW&#10;weAdnzJlipztDJWVeGGUFf6OrCprUIsTV8IqGMYGv/baa3K2M1RW4gWVNSLw8YyCpRrzazjzzDPV&#10;3Llz5WxnqKzEC+QFo6zII16IiiaQ+EBgxoBRVkwBKlTCKmv16tXVp59+Kmc7Q2UlXmRdWU0mhrIG&#10;ycRxxaQTAxmCWtavv/5aznYmrOKT8kHOlLXQM15YZT377LPV8uXL5WxnqKzECyprRIRVVqy/tGLF&#10;CjnbGSor8cIs3kZlzRCMKEE6MdgBa+6URtOmTdWaNWvkbGfMNyv0pgMJB/IEwgknnCAxyYiKJpD4&#10;QJhMDIuD4VKFiq2sQdIJZd28ebOc7QyVlXhBZY2IMMq6detWdc4558hZMuZeUNZC/mYkHFTWiAij&#10;rOvXr1eNGjWSs2SorMQLKmtEmHRizG9p6Vy5cmXKBb6prMSLnClr0LZcXMFizkZZsQdJKpYtW6Za&#10;tGghZ8lQWYkXWVdWs8gTlDXV/M24E2QxK8OSJUv0Cu1+UFmJF1TWiAijrJ999pm66KKL5CwZcy8o&#10;ayF/MxKOnClrkEwcZ0w6MdewtHTOnz8/pYPJ3AvTCgv5m5FwGGXFoAg/REUTSHwgTMajsiZ46623&#10;VIMGDeQsGXMvKiuxMcpKy5ohgwYNKlFWbDSUipdffllv5OsHlZV4kXVlhYPEKCscJ4WKSSeUtbR0&#10;jh8/Xp177rlylgyVlXhhlDVr1eAwmTjOhEnn448/nrKf1dwLylrI34yEg8oaESad+JClpfPBBx9U&#10;TZo0kbNkqKzECyprRIRR1qFDh6p69erJWTLmXli+lcpKDFlXVkwXM8o6c+ZMiS08evToUfIhZ8+e&#10;LbHe3HLLLSlHMFFZiRdZV1ZM8TIPwNSvQiVMOq+99lq9UoQfVFbiBZU1IsKkE9vNn3/++XKWjLkX&#10;lLWQvxkJh1FW1FL9EBVNIPGBKG/Kij6w0tLZpk0b1bx5czlLhspKvDDKSsuaIWHSCUVNNTaYykq8&#10;MMqaNcuK2SUmExcVFUls4YE1kU06Fy9eLLHeYPRS69at5SwZo6zYYoPKSgxZV9YgyycWAiadqAaX&#10;ls5KlSqlnCJHZSVeUFkjIoyy4ltcffXVcpaMuReUtZC/GQkHlTUiwior+mX9oLISL4yyYpy9H6Ki&#10;CSQ+EGEycZwJk86jjz465drCVFbiRdaV1TwAmbiQMaulI51YEC0V+++/v+rfv7+cJWOU9R//+AeV&#10;lZRgdInKmiFh0nnIIYfo+a9+UFmJFyaPYYkkP0RFE0h8IMJk4jhj0on2aGlUrlxZjRkzRs6SMfeC&#10;shJiMPmCypohYdKJrpspU6bIWTLmXlRWYmPyBZU1Q8Kk84gjjlCzZs2Ss2TMvaisxMbkCyprhph0&#10;BqkGH3fccerdd9+Vs2TMvaisxMbkC+xu4YeoaAKJD4R5AJU1Qa1atdSiRYvkLBlzLyorsTH5gsqa&#10;ISadQZS1evXqKb285l5UVmJj8gWVNUNMOoMoK9ZWWrt2rZwlY+6FQIjB5Akqa4aYdAZR1tq1a/tu&#10;pAzMvRAIMZg8ccopp0hMMqKiCSQ+EOYBQTJxnAmaTmyknGqVCGDuhUCIweQJKmuGBE3n6tWrU64Z&#10;DMy9EAgxmDxBZc2QoOn8/vvvUy5DCnAfOJfwS4jB5DHsLuiHqGgCiQ+EeUB5UdZUcw3BF198kXJT&#10;KoD7UFmJG5PHqKwZYtJZmrJi5YcgbVYqK3Fj8hiVNUNMOktTViwA3rRpUznzBvehshIb9MubPJaq&#10;ZiYqmkDiA2EeQGUtZurUqeqcc86RM29wHyorsbGVNVX+ERVNIPGBMA+gshbzxBNPpFyNH+A+VFZi&#10;Yytrw4YNJTYZUdEEEh8I84DSMnHcMelMNYsfDBkyJOVGygD3obISG1tZU+3tKyqaQOIDYR5AZS1m&#10;4MCBgRxMWH8Jv4SAhQsXluSxVMvYioomkPhAmAdQWYvp2bNnyr1ZAe5DZSU26EUweezyyy+X2GRE&#10;RRNIfCDMA6isxbRv3z5lNQbgPlRWYmMra7t27SQ2GVHRBBIfCPOA8qKsqWbxAyyGlspBAHAfKiux&#10;sZX1iiuukNhkREUTSHwgzANKszhxx6SzNGWFotKykrDYynrllVdKbDKiogkkPhDmAVTWYqCoqXaQ&#10;A7gPlZXYYFNtk8ewc74foqIJJD4Q5gHlRVlTTQwGZ5xxhrrsssvkzBvcB9s94pcQYCvrrbfeKrHJ&#10;iIomkPhAmAeUZnHijklnacparVq1lA4CgPtQWYmNray9e/eW2GRERRNIfCDMA6isxRx11FFUVhIa&#10;KmuEmHSWpqzYlOq6666TM29wHyorsRk9erTODxjZ9sADD0hsMqKiCSQ+ECYTlxdlTTWLH2CMdK9e&#10;veTMG9yHykpsbGV9+OGHJTYZUdEEEh8Ik4lLszhxx6SzNGWtUKGCGjBggJx5g/tQWYmNrayPPvqo&#10;xCYjKppA4gNhMnF5UdZUE4MBlHXw4MFy5g3ug+VK8UsIsJX1sccek9hkREUTSHwgTCamshaDz/f4&#10;44/LmTe4D5WV2NjKOmrUKIlNplhDLSQ+ECYTU1mLwWCHVNUYgPtQWYnNXXfdpfMD8g88w36IiiaQ&#10;+ECYTFxaWy7umHSWpqw33nijeuqpp+TMG9yHykpsqKwRYtJZmrJ2795dTZ8+Xc68wX2orMQmbWVF&#10;nRn7i65cuVIu8cdk4vKirFCyVNx5550pt3sE5j74JQSkrayfffaZGjdunO4vrFmzpjrwwAPVPvvs&#10;gwt1OOigg/S2hpdeeqnuV0QfK8YGY5vDH3/8Ua9Kv3HjRrl9YRBUWe+55x49gyIVuA8sNJWVGK6/&#10;/nqdH9Cllyr/aAW1kfhSWbdunV5zCP2KqP5hsbB+/fqpa6+9Vs8+qVGjhjr++OO1su+6664lyo6w&#10;yy67qN///vf6b4cffrju8oB1xmr2mCmPFReGDh2qxo4dq/71r3+pV155Rb311lvqo48+UsuWLVO/&#10;/vqr2r59u7xJ9gmqrP3791eLFy+WM2+orMRN1pU1m6xZs0Z9++23WjlRJX/xxRfVk08+qe6//36t&#10;EHDkwLJjcTJY9mOOOUb96U9/UnvssYcuGHbffXe12267lRQOe+21l/51Fxq/+93vdEEBlzkKmIsv&#10;vli1adNGz5zp1KmT6tu3rxo2bJj2dqMwQcB6OcuXL1c///yz+uWXX3ShhV3jUKNAgTV//nxJhTdU&#10;VuImbWXFfMwbbrhB3XHHHTqjPvPMM+qFF15Qb7zxhpo3b56u7mI1tvXr18st4suOHTvUhg0btOJ9&#10;99132ip++umn6r333tPWfPz48eree+/V1X3UErC1JQoI1BrwYXGOwft/+MMftPID/CKggPjzn/+s&#10;Dj74YHXooYfqAgUFC2bm4H4I9913n+6XxfeFY+o///mP+vDDD9VXX32lfQaF1pwg3kRmWVHdhNVY&#10;smSJthrIxOieePDBB3W1F1XWa665Rq/KhtXE0UiuUqWKOuSQQ3RVd99999WZ9sgjj1SVK1fWVUns&#10;YdqoUSPVokULPTP+5ptvVoMGDdIdwi+//LIuFKA4yLCwXlCoLVu2yBvFG1hxCAXfAVX7KVOm6EIB&#10;BSPavGhSYGkPLLyGb4nJAX/84x9LCgE0Iexagx1QaKAwwNrF2BkAtY+OHTtqGaHQQec7ailwgplC&#10;F98XBS++by6bFiSBUVbkiVhUg2FFfvrpJ1VUVKTg5ELB8M477+hV7qHEUGZUf1FNRaGADA9rhwKg&#10;YsWK2sIdccQR6rDDDtPWDG1hZHR8AFzfunVr1bVrV93GxsCFSZMmac8bFGbBggW6cICFTbURclzY&#10;tGmTLuiwqx0K2Y8//ljNmTNHp3fMmDFacVFAYjrfBRdcoAtPVM2h6PiGKGSRFdxhzz33VAcccICu&#10;KaDwxXdH0wBNCBS6t912m26qwNfw0ksvqZkzZ+qCF7WVb775RhcMhVLoRgnW7jLKigLUD0cGOyPx&#10;BQ2qv7/99ptasWKF3vkN1U9YHLQ54TTDnEIoNiwcPmTdunV1u7VSpUo6syIz77333tpBhgLhuOOO&#10;0x8bDjKsGwwnGRxtuA/uB8uJai4KIBRGpq0Lpdq2bZu8VXyBZUY7Hu15WG0oKtI8YsQIvZYyCgas&#10;/Ihvg5oF/AR2bQHB7U8wAb4INDfwbdFEQwHTpUsX7U9AwYDnvPbaa+r999/XBRMK3LVr18bq2xpl&#10;RYFJZS0jUK2EUkIAxsLNnTtXvfnmm2rChAlq5MiROtNhDmzz5s3VWWedpdu1qC0ce+yxup0LS4da&#10;AoKxaPh79erVdVUZBQOWAkGhACccmhHGon3yySfaUYdmDAqnOAOLbGoLqAWhbQ8F9aot4Lvg+6CA&#10;RZMM3w3NMWRvd4CT8S9/+UtJr0TVqlX18jzNmjXTzTv0gWLaGuT1+uuv683HUFXFO/zwww+6YEDh&#10;nwlU1nIILAmaE7ByKBiQsSZOnKir/Xfffbduu6J9hCYBMjQyJZaRRe0AfgXUGNCnjr50FBZwguEa&#10;rNoIT/lVV12lrRp8FShonn32We2tx7PQpYaMC//C1q1bM87AZQkKWXxHKCOaZHZtYfjw4VqBu3Xr&#10;pqv+praAgnW//fbTPgWoEYJXbQFNCVyHWtn++++v/RKQgXFgoqmHwhe1BhS+qPGhgP/888/x/zsj&#10;70uIL7DSqMrDysFRBUsD/wKq+nA+oo8cq/ShGYE2MawGMiIKABQM8C/AkplaA/wMsGpoTqB2AUvT&#10;oUMH1adPH+3IRKEwY8YMXfh88MEHuumCwgG1ljgXCijUMGYA1hQ9AKh9obbw73//W/tUUCBiVBxq&#10;XmgCiIomkPsQkhegtoAqMPrev/76a10woFB4+umntQcdVv6mm27SVh/WH7UAFA5wlqFQgBVDjQEB&#10;PRRoQqCpUadOHW0VUctAVyW88HBiYj4pPPQofFAQwa+B2gIcj2XdBhYVTSDxhJQ7UPVFu3jp0qXa&#10;g43qJ6r56JFAtxeUGc0AdIlhH1X0SKCNi0IBvgT8opaAGgPO8YvCAW1nOClbtWqlu9LQJEHTBKPz&#10;MH4B1Ww0JWBd0SOCwsELUdEEEk8IyRJoE6MKjMJh1apV2lmFrjW0izFIBs5CjM1H+7Vt27a6zxzK&#10;LiqaQO5HCMkzREUTSDwhJM8QFU0g8YSQPENUNIHEE0LyDFHRBBJPCMkzREUTSDwhJM8QFU0g8YSQ&#10;PENUNJkqVaosq1y58s9+wfn7Z87vVATnuKeERk6oee/TE5q++tXSWa8sWTrhlSVF/SRcOH1J0dnT&#10;viw6WR5BCCGElB8qVKjg2ExvoxokdB1wz4ZXvypSqUKPwfduxLWOMf7m2p63bPO6xg7TFhfdIq/3&#10;fzDQOIex1qGo6Bj5EyGEEJKfOEavlW0ssxxWnVm33vbOd/bfgdD7wRE7Rkx5cceDk6fuePHzL3cY&#10;43rdrb3Xm//pO/LhTbbhRbhn7PjNzt9MS3oAWtLOcSu0pKtVq3aiJI0QQggpGxyDNMIYshyEVc7z&#10;truDE/+b67pchhlOgJEe4gQY6XbOL4z0afKJCCGEkHA4xmSWGJlchHw0rlEFfEcY6RFOgJHu4PzW&#10;RJBPTQghpLxgDIAYAwxUQksWLtdsGN3Vzv0L1bhGEpzvMcf5hZEe5QQY6c7Or5ZRpUqV9hKxEUII&#10;KQ/AjQoD4BgDuFVhpIfASDgBbldjONY4wcu4bjHXMEQTnO+6wPnF9x/vHJsR3tpIV6hQYT8RGyGE&#10;kLiDgt02AFaYKpfASJ8o12GAEgzCAPxdgtf/MkQULu/cZZ178Jg7PPLq9A8cmdSFjLrfO6T/oPFP&#10;Fd02fMQXPYfc/9nFV1z5H4SzGjbsI+IkhBCSbcRoehXsJcY1KjDFSJ7XzPmFke6L5yA4xynn9ZbX&#10;ULt+g9VNLmm5BgFTrBD6j35800MvvrwVASO67ZHc3Qffu8XLANsB98C1zjf/CkbY/fd/Lfh4QcWK&#10;FY8UsRFCCAmLGLukQt0JkRvXqEDBj/d2AhbN0O5VvC+Cc/yVlYbyGNY63yDJze+ETfj7SaeeuvL0&#10;GjVWmetbtL/qV0ytMsb6hY8+3XHrsOF6DnRpoeGFzX7B/wwc99RGGGmEjn3veLZ9t5sfbd+tezfn&#10;mXB3V4bMnOO6zv8Yb4cdOmuhEkJIIeEUbs2ckFRwOoXhKLmkYHEK/oNgAFDwO8EY6YlOgJHGClhJ&#10;3yUGIaVxjTKEWazECWuv6dGrZN60X4Ar27kW33/AJVddPWzIhEkT+j74UKd7nhh7JRcrIYTEBqcg&#10;81ywwincRsglpBQwGMn5XnpgkhOMkR7vBBgJDGJK+r5ZDDkzriHDWq/FSpywPY3FStz39gqcK00I&#10;KTucQofGNU/AtB4YAARHBpjuA0M9yjmGkcB0oCQ5eYT1zrVJxtWJ1/2sZRjy1eiXFjhXmhASHqew&#10;oHEtIMQAQH6YYrXGOV7n/MLgvusco48zlwuU2CGuxjWS4KSTc6UJKU84Sk7jWkBIwe0lz55ySSiC&#10;zJUOGPK1RR2r4HwzzpUmJA5AOW3lNQHxcgmJEfkqz6pVq97vvANa0mjBwtDCqG5xfuM6cCzWQb47&#10;jPRE59gYaT1XGgP9RGyEkHSBUtlKZwLi5RISI/JVnlG9F6b2OP/DudJ5Epxvjqlv5vsbI633la7I&#10;udKkPANlsJXFBMTLJSRGOHKD2zZJnk7oIJeUCfmWz1DwO8+GO5VzpfMgON8cFSPz/fuKPFCBKpkr&#10;TUiskEzsldlpXGOIIze/7QpbySVlQqHmM7hQnTTASBfSXOm4B2Okua80KTsk8yVlUMTLJSRGOHLL&#10;V+Pq16JuJ5eUazAYCQZAgjHSZTVXmqE4cK40SR8ns+RlYUzSI1/lyXyWGyKaK80QbeBc6fIIBG5l&#10;Ajuw0Ish+SpP5rP4YQyAI6Nc7CvNUEpwvj/nSscJRzAs9AoIR25wJSbJ05FzI7mkTGA+K79EOFea&#10;IYLgfH/Olc4FzgdloVdAOHKD0iTJE4ojl5QJzGckUzAgCfkYecb5hUHgvtJlGJzv7ztXevy7czu7&#10;1wVPCl8vfVJE+3/TlhSd65w/8sqSon7TFhfdMn1J0dkI04qKDpFLokdlmbvuukv985//LAknnnii&#10;+vvf/66mTZsmV5A4cf3115fI8h//+Ic64YQT9O9///tfuSJ9rrnmGnXWWWepZs2aqf/9738SG4wu&#10;XbqUvNcpp5yi3wnHc+fOlSsIyQ1FRUVaH2bOnKlGjx6tRo4cqfUGoVatWiX5lCH9cN6FzVTLK67U&#10;oefg+3QY+ORY9cjLr+jw0qLFqssdd+pr69evrx58doK3AbbC4lW/iASVPnb/fe73y7Vs582bpyZM&#10;mKDEhPoj98oadmGMEGVhTHKPl3HFcRTyvPzyy1WdOnXU+eefr1avXi2xwbDfyzauzGckrqCCifw7&#10;e/ZsbaQRjJGGwTD5nSFcQPlQtWrVncLJp52mzqhdu+Sadh07qbseG1VirCd/vFANGf+USKYYMaH+&#10;yHVZg8a1sMimcW3evLk655xztHFdv369xAaDxpUQb1auXKn1AF4cY6Th6YHOnHfeeSV6U16Cl3FF&#10;+Otf/+p5vQmDBg2SL1qMmFB/5Lqs4VUY07jGl7Zt25bIE+59Y1wXLlwoV6RPw4YNtWG94IIL1KZN&#10;myQ2GDSuhGSXtWvXan1CMEa6R48eWvcuvPDCEv3L95CucXV3ZYoJ9Ueuyxo0roWFrUS2cQ3bR+pm&#10;27Ztuj8K92/atKk+DwONKyHxYMuWLSVGety4cdpI9+nTR+twy5YtS/Q4WyFd44r+Vhsxof7IdVnD&#10;bukY44rjKFo6JPe4jSsGqOE4U+O6efNmVaNGDXXRRRep1q1bS2xwbKW0jatbIQghhYMx0hhgBCON&#10;AbQw0rbdcYeTTjrJ07gi3ut6BLjP3YgJ9Ueuyxp2YWwb10wLY1I2ZMu4rlu3TlWvXl3f/6qrrpLY&#10;4NjvBeNqjpnPCCE2MMKmfECAUf3b3/6m+vXrpyZPnqz/jv5VGOn27dvra+D+diMm1B+5LmvQuBYW&#10;tjxPP/30yIzrqlWrdP5o1KiR6tSpk8QGh8aVEBIEt3GFYUWZgfgwiAn1R67LGnahF2VLh5QN9uhC&#10;27hiRGImID/gfueee67q2rWrxAaHxpUQEgQaV5KXGFki2MY1U9A3CvcMjGu3bt0kNjg0roSQIBSM&#10;cbVXJLGNK0aMkfhhZIlw2mmnRWZcMcANXQaY69q9e3eJDY6dz2zjynxGCLFxrxoI43rqqaeGXjVQ&#10;TKg/cl3WsBNhG1cST2x5RmlcMeKvWrVq2rj27t1bYoNj3gn9tieffHLJOSGE2LiNK6bgxN64RulG&#10;JGWDLc8ojStWjzn++ONVixYt1MCBAyU2OOadaFwJIamgcSV5B1ystjyRIc3E60yZNWuWOu6443Tf&#10;6SOPPCKxwTHvBONqu4UJIcSGxpXkHRgcZMvTGFcYxEyZPn26zhtNmjRRY8eOldjgmHeicSWEpMJe&#10;zQ0BZRi8cOiaCoOYUH/kuqzgLoyNGzGKwpjknmwa1+eff17fq169emrSpEkSGwxMAzLvZBtXr1VV&#10;CCHlGxpXkndk07iOGTNGD3jDlnNYJSUM9nvZxpX5jBDipmCNa1SFMck9bnnCiGEYexTyHDp0qDaM&#10;aLmG7fugcSWEBMVtXNHgi71xjbKlQ3JPNo3rgAED9NrCWP7wrbfekthg0LgSQoLiZVwxHojGlZQZ&#10;yHy2PI1xRWbNlNtvv13VrFlTD2gKm8ntfAbXMo0rIcQPlAumvEAwxhXlSBjEhPoj12UFd2FsjGsU&#10;hTHJPW55Yj4pliyMQp69evVSZ555pmrcuLFatGiRxAYDqzuZd7KNK3a0IIQQm4I0rlG2dEjuyaZx&#10;xU44tWvX1msLf/fddxIbDPu9bOPKfEYIceNlXFFu0LiSMiObxvXyyy9X55xzjqpfv37oTE7jSggJ&#10;Co0ryTuyaVybNm2qBzM1aNBA7+0aBrdxRfcDjpnPCCFuTFlhAjYMQbkRFjGh/sh1WYHGtbDAFBlb&#10;njCsCFhOLFPgDr7gggt0WLduncQGw85n6DuhcSWE+GHKChNgXDHLICxiQv2R67KCuzBGSwfGNYrC&#10;mOQeL+MKmWYqz+3bt2t38Pnnn6/atGmjtm3bJn8JxsyZM0veyTauffr0kSsIIaQYU1aYALdwQRjX&#10;qFo6JPdky7hu2rRJ1a1bV7uFr7jiCokNjv1etnFlPiOEuDFlhQkF03KlcY0vbnnCCxGFcV2zZo2e&#10;htOwYUN15ZVXSmxwaFwJIUFw7+yFAOOK8icsYkL9keuyAo1rYZEt47pixQq9/BhG8dG4EkKyBUYE&#10;m7ICAS1WGFeM9QiLmFB/5LqsMGHChJ0SYtyIDzzwgFxB4sTo0aN3kieMKwapIT4TioqKSjZKv+GG&#10;GyQ2ODSuhJAgFIxxdRfGxrhmWhiTsiFbxnXx4sU6g1900UV6paawjBs3ruSd0AI2xnXkyJFyBSGE&#10;+BtXTAUMi5hQf+S6rEDjWli45YmlLGHIMpXnRx99pFuuGC08aNAgiQ2O/V4wrgg4Zj4jhNh4GVeM&#10;Fo69cY2qpUPKBrc8ozKu8+bN07VHrNA0fPhwiQ2O/V40roQQP9xrL2DxCJQ96cyJFxPqj1yXFdyF&#10;MY1rvHHLMyrjOmPGDO3VwF6uDz/8sMQGx34vGldCiB8FY1wxoMROiDGukydPlitInHDL0xhXDCjK&#10;hOeee07nDcxzffzxxyU2ODSuhJAgeBlXuIVjb1xRGMO4ZloYk7LBS54wZJnKc8yYMTpfYLs5jDAP&#10;C/ppzTvZxpWVOEKIjdu4YnZBwRjXKFo6pGxwyxOZMgrjClcw7oPh8K+99prEBsd+L+QvY1yZzwgh&#10;NnPnzi0pKxCMce3SpYtcERwxof7IdVmBxrWwyJZxHTp0qHbPYIWmd999V2KD4zauUBgcM58RQmxQ&#10;JpiyAsEYV5QhYRET6o9clxVoXAuLbBlX9LnWqVNHry/88ccfS2xwaFwJIUEoGOMKP7adENNHB783&#10;iR9ueSJTInNmKs8bb7xRt1phYBctWiSxwaFxJYQEwW1cYY8Kwrialg6NazzJlnFt37693s8VG6Vj&#10;KcSwoL/EvJNtXNG/QgghBhpXkpdky7i2bt1ajxTG8ocrV66U2ODY72UbV+YzQoiNPW0PwRjXdKbt&#10;iQn1R67LCjSuhYWXPDEQKVN5wqhis/SLL75YbdiwQWKDQ+NKCAmCl3FFd2VBGNcoWjqkbMiGcd22&#10;bZtq0qSJ7nNt2bKlxIbDfi/Ml8U74Zj5jBBi4zauqIzH0rhif047Ica4YvFkEj+85AlDlok8N23a&#10;pO+DwUzYci4daFwJIUGgcSV5iVueWJMTu0pkIs81a9aoqlWr6pbrZZddJrHhQIvXvJNtXNMZHEUI&#10;KVywl7gpKxCMcU1nZTgxof7IdVmBxrWwyIZx/fHHH7VBxL07deokseGw38s2rsxnhBAbe9qeKS+w&#10;rnk60/bEhPoj12UFL+OaqRuRlB3ZMK5Lly5VVapU0Yv29+7dW2LDQeNKCAlCwRjX8847b6eEoDBG&#10;wZfOdAtS9thGzOzgn6lxxUbpBx98sF6dqV+/fhIbDhpXQkgQCsa42olAMMaVxBNblsa44jgT5syZ&#10;o/bff389oOnuu++W2HC4jSveDcc0roQQG7dxPfnkkwvHuKLgI/HEliXkCDc/jjNhypQp6qijjtI7&#10;4gwbNkxiw1GrVq2S97KN65YtW+QKQghJnk4I43rSSSelNbNATKg/cl1WsBOBQOMab2xZQo5RtFz/&#10;9a9/aSN9/vnn6wX808F+L9u4EkKIDY0ryUtsWUZlXEeOHKmOOeYYPRVnxowZEhsO+71oXAkhfriN&#10;Kwxr7Izr2rVrd0qEKYzr1asnV5C4YcsTfedRGNc77rhDu4Vr166tZs+eLbHhsN+LxpUQ4kdBGFcM&#10;JrETYYxr06ZN5QoSJ9zyhHGFOxeDiTLhpptu0nOfsbbw/PnzJTYc9nvRuBJC/Gjbtu1O5QUMK1zD&#10;ixcvliuCIybUH7kucmhcC4tsGdcOHTroVisGNH3zzTcSGxxM67LfC4qCvIZpYIQQYmPPLEAwxjWd&#10;mQViQv2R6yLHz7hmWhiTssEtT7Q2ozCuzZo103kDA5rSmf/sfi8oCn6ZzwghbtzGFdNwYm9cTR8d&#10;C714ki3jWrNmTX0veDTS2W7O/V5wC+OX+YwQ4sbLuKLMiJVxRQexnQjjRkSHMokf2TCuO3bs0Pmi&#10;QYMGqnnz5mr79u3yl+DQuBJCgkLjSvIOtzyNcc1Enhs3blQ1atTQGf6KK66Q2HDQuBJCgmKXFQjG&#10;uKaDmFB/5LrIyUZhTMoOtzyxg3+m8sSOONhuDiOFO3bsKLHhWLhw4U7vZYxr+/bt5QpCCCnGLisQ&#10;aFxJmeNlXLEPYibyxH6rBxxwgDr77LNVt27dJDYc9nthYJQxrsxnhBA3pqwwAWUY9nRNBzGh/sh1&#10;kUPjWlhkw7iaHXHOPfdc1bNnT4kNB40rISQopqwwIZbGFbsM2IkwxhW7EpD44TauZgf/TIzYvHnz&#10;VLVq1XT/6KBBgyQ2HDSuhJAguOfEI6AMg+csHcSE+iPXRY7buJo+OhrXeOKWpzGumcjztddeU8ce&#10;e6xe8GHUqFESGw4aV0JIENyDHxFQhp1zzjlyRTjEhPoj10UOjWth4WVcMRggE3lOmDBBHXrooXqj&#10;dBynw8yZM0veyTauffr0kSsIIcTbuMImFYRxzbSlQ8qObLRcsSPOYYcdpo0rtp5LB/u9bOPKfEYI&#10;sfEzrtiRKx3EhPoj10UOjWth4ZYnjFimLdfBgwfrPIEBTXARp4P9XphLTeNKCPHCz7ii/EkHMaH+&#10;yHWRM3r06J0SYVo6iCfxIxvGFdvNYREJrC/8wQcfSGw4aFwJIUFwD8pEgHG97LLL5IpwiAn1R66L&#10;HBrXwmLcuHE7ydMYV7h20+XGG2/Ui2Y3btxYffHFFxIbDhpXQkgQ/Ixru3bt5IpwiAn1R66LHBrX&#10;wsItTxhFbNeUiTwvueQSdfzxx+sBBcuWLZPYcNhG3zaumRh9Qkjh4Wdc0116VUyoP3Jd5LgLY9PS&#10;oXGNJ9kwrhhIUL16df37ww8/SGw47PeyjSvzGSHExs+4XnnllXJFOMSE+iPXRQ5aDnYijHFFS4PE&#10;j2wYVwwkaNSokd7Ldc2aNRIbDrdxhYcExzSuhBAbe9qeCTCu6S69KibUH7kuctDnZSfCGFf0kZH4&#10;4TauMKyZGldMwYFLuHXr1uq3336T2HDY74VVwGhcCSFeuAdlIsC43nrrrXJFOMSE+iPXRQ6Na2GB&#10;5QltecKwovU6efJkuSIcmzdv1v+Ppccuv/xyiQ0PjSshJAh+xvW2226TK8IhJtQfuS5y3MbVuBFp&#10;XOOJW57GuKYrT7iBjznmGFW7du20+zyAbfRt45qu0SeEFCZexvWEE05QvXv3livCISbUH7kucmhc&#10;Cwu3POGFyMS4Ll++XB155JF6XeFM9l6138s2rsxnhBAbP+Oa7lKpYkL9kesip0uXLjslAoYVYe7c&#10;uXIFiRNRG1fs5YqN0i+66CKdV9KFxpUQEgS7CwkBy6XCuKY7bU9MqD9yXeRgVxI7IcaNiOHQJH54&#10;GVf0o6drxD755BNVpUoVvd3cnXfeKbHhoXElhATBz7g+8sgjckU4xIT6I9dFDo1rYdGjR4+d5GmM&#10;6+zZs+WKcLz77rvqkEMOUfvtt5+65557JDY8tnHF+tU0roQQL/yM62OPPSZXhENMqD9yXeTQuBYW&#10;bnnCuMKQpStPLNS/1157qV133TWj1ZTs7gcYVwQcs/uBEGJTsMbV9NHRuMYTtzyxlGUmxhVbzO2/&#10;//56nmu6mRvY72UbV+YzQoiNu2sLi87AuL788styRTjEhPoj10UO+tLshBg3Irb9IfEjauP68MMP&#10;q7Zt26q+ffuqJ554QmLDQ+NKCAmCn3FNtwtJTKg/cl3k0LgWFlEb16FDh+pdcWBcp0yZIrHhoXEl&#10;hASBxpXkJWhl2vI0xnXx4sVyRTj69++vJ2937txZzZo1S2LDQ+NKCAmCl3HFCk1ZM64HH3yw2nPP&#10;PXFhSTjooIP0HER0+NapU0ev/Yr1FzFkGa2M//znP7rwWrhwoVq6dKlatWqV2rJlizyyGC/jisKY&#10;xjWeuOUJ4wpDlq480WqFgb366qvV+++/L7HhadmyZck7IX8Z44p5tIQQYsi5cZXrfNm6datav369&#10;Wr16tTakGIWJl3n88cfVvffeq6dodOjQQRvgBg0aaIN87LHHqooVK6pKlSrpXwTs24l5jTDku+22&#10;m9p99911+N3vfqf+9Kc/qUMPPVRVqFBBF44Y5NKsWTO9z17Hjh1Vz549Vb9+/dTdd9+tBg8erB54&#10;4AE9CGb8+PHqhRdeUNOnT9cG/6OPPtKbbn/zzTdqxYoVeok9vD/JHLdxRabMxLheddVVatiwYerS&#10;Sy/VcksX+71s48pKHCHExt21hXnxKMfS9XKJCfVHrstLsLj7r7/+qn788Uf1/fffqyVLlqjPPvtM&#10;ffjhh2revHnqrbfe0lM6YOynTp2qnn76afXoo4+q+++/X7eK0Nq+6aab9PJ6aOE0adJEVwDOPPNM&#10;7aKGscf6tkcffbQ67LDD1F/+8hdt6H//+9+XTBPBJ0oVUFH4wx/+oA488EC9nB8qFMcdd5xuqaOi&#10;ccYZZ6hatWqpevXq6edjg3AYFCxWj8rDNddco1txmFICNykqDxjs89BDD6kJEyboNI0ZM0bH3Xff&#10;fbpCg/V0H3zwQT0Q6LnnntNpRwXjjTfe0JWMBQsWaIP16aefqkWLFunvhooRviEqHfA0oMKE77t9&#10;+3b52qnxMq7InOkasTZt2mi5oCL2008/SWx43MYV74RjGldCiA2Na4GxY8cOvZ0a3OYbN25U69at&#10;U2vXrlW//PKL9gb8/PPP6ttvv9V9lzCIc+bMUW+++aZ66aWXtGF98skndYVh+PDhasSIEXogEAww&#10;jOwdd9yhbrnlFt1viRb+ddddp9q1a6e9CFhW8IILLtD7pWJxfBgeeA/gHcDiDagQ7LHHHkmVBXdA&#10;5QHeBRhBVBxMwEAAVE7clRCcY4oNKixwHdeoUUNXaGAE8V54R7wTKjNIP86x9RwW2n/11Vd1/yu+&#10;Ab7Fl19+qb0QqFyhQoCKlhsaV0JIEHJuXOHSRUsKhTE2r0ZBbB4Kd+4RRxyhC0L0w6J1hl8Uzog7&#10;/PDD9d/RYjOuYBS41apV0wU5CmC0EKtXr65bcChksTE2WpFotcAowOWL5e/g6h01apR65plntKt3&#10;xowZ6u2339YJR0sVy+WhFfbVV19pY7Rs2TJd6MJIbdiwQRsvGDKSHeD+R+Z0h5UrV8oVxaAljEoE&#10;DKfxOMBIQn7oW/33v/+tvQ2bNm2S/yjexBitcriJUXHACOKbb75Z3x95E10EDRs21P3/yJvIW/A4&#10;HHXUUdrQV65cucTgY6wAjvfZZ58Sgx8k7L333uqAAw7QlQLkYdwL87LxPORfbI1Xv359/R54H7zX&#10;tddeqz0jt99+u/YmwNswduxY9fzzz+u5c/AkIA/Pnz9fj0+A1wWVKPQH47v88MMPunJl8jC6MIJ6&#10;Eggh4UB5YhtXdCEVdMt127ZtO7Xq0E9qWnQonGFEv/76a+3ihCsYhTPcwFiEAO5SuEcHDhyoCzgY&#10;arTg4G5t1aqVdsGi9YY+XBTMcM+iJWUqDyiIUSFAIY0+X+MW3nfffbVr+I9//KMOKHRRiUAhjv9D&#10;CwmVBRS2uH+LFi20mxeFLdy7MERoVaKPGC1MtDhRcXjqqaf0e7/yyiu64EV6YHTgtkVhC/co3LX4&#10;JiQYMFpQDndwD7ALi/E4wHVu8iZazsibqFDAvY5WNSp8eN4777yjKw0vvviidudjTALkjsoCBlJg&#10;z8iuXbvqPIJBXKZCi64C5KOaNWvqfIUuBVRWkefgMYCKlhZ22WUXPX4BnggEHCMOXgcTh/yMe+Le&#10;qPxCB6ATaPljJDi6J0xlF5UbLEmJ7hXoFzwn48aN05UGpA8VX3TJoLKECgP087vvvtP5F98o029P&#10;SDZwd23BuMK7lq6Xy9G91Mh1JEugJYJWCSoNKJDR6kaB/PHHH6v33ntPr82LlhtaOmixo+WOgVpY&#10;qgsFG1pEqDh0795dderUSQ8EgjFv3LixLhxh5OEdQEUBFQBUEuBZQEGKgAoDRoTD02C8DKhMGC8D&#10;CnO0BJHJ0FJDpkOfNDwYcN9efPHF2tUMD0e3bt10wYtWJlppcFmjwEVlAe5cDHZDuuy+XrTSjJfB&#10;uHZhsFiBKFtMvkRlAS1oGEe0qiE7tLThmkfefP3113XehNt+4sSJJf3/Q4YM0R4nVCSRL7EnL/IK&#10;8sxZZ52lxxtg3AHyGfKeqbz++c9/1vkSa0qjEht0bIMJtocBlQQ8wwxiQ75FRQUeOFPptQdFopKD&#10;90ZlAV0uSBPGKqCiAF1E3kW+hafFVBhQ8KLSgO+E7hzm3fhC40ryFrTm4Lq0W3IwmCh8UEAjk6I1&#10;9/nnn6sPPvhAu0TRmkMhhgoDCmX0GaNQ7tWrly70UFlAX2zz5s11lwHcrnDBoqA0CoB1qVEJQH8x&#10;ClV0R5gKBAppuIDRh4xj9PeiIIfbGIUvKgzwVqDAR8FvvAyoLGAgGQpdeBngYUDBi75t42WYNGmS&#10;7vuGgcFAMXRPIG2oMKCihPTb7m1SNrjHNKAia/Kl6ZrALAJ4GLBhBMY0oMKAwYCoxKKiiAojjK8Z&#10;w4B8iUolBt6hGwB5B5VZ5CV4GJC3UFlFZQH5L0gFwXgYMGMCwXgVUMGAlwIVBzNzAl4y5Ht0ScDz&#10;Bi8c3gkVGVS0sQfpgAEDdHcapkhi9gQqu/CaYLqk8S4Y7xgqDKjYm1kUqCSUt240t3GFHGlcCckR&#10;qDyghYKCGYWy6ZIwlQW489FSN14G9LGiNYcCGgYaU8YwSt24gE3hjEqDGc+A/lz0C6NFh0qC3aLD&#10;MQpXVCCMlwGVChS2KNDxv2ZBFtwL7mRURsz0NVRU4HZG9wTeAxUZ9GXDTY2CFyPLUeExo8pRWTBe&#10;BlSM4GVARQmubxTCMFj4JhzPUDaYMQzol4dhRJ6ErIyHAZUFeI3g/UJFEJ4kVBqQL80MA+RJ02WG&#10;sS62hwFzPZGfTH6Elwtja1BJRWUV3WKoPKAyENTDgOvglUA+Rt5FnoUhg0FDfsXMCTwf3jd0jaBb&#10;ApVdjLNApQFdEuhSQVcEKrimGw1pRZ5FRQleFugm8uzy5ct1JQo6aypUpksR5/A6oCIMbwaNKyEk&#10;Y0yfMfrx7dYcjCcKHuMKRssGLn0UYOhTNe5ftIrQOkJ/MboEUACiIEQLAF4GFJAw7Cgw0cKCsYen&#10;wFQeMMgRlQMU2hgIiQoECmz0/+IXrTTEoSKB61HQ4R7wWmDwo6kswCCgxQYXNLolTIsNXga02GBI&#10;zJQ0VBxMiw398RgAicIXYzjQqqVLt+wwHgZ0R5gZE5ALKg0wcKg4oIUNDxHyo/EwoMKAaYeoJKKy&#10;gAqjGcOAvAFPFCqxZgwDugUwAwGVBxhR5ElUTM3ARwTTLYYuMXgTYAq9gvE0oIKBfAsPGSoOMh4i&#10;NZJuQgiJFXa/MQpo0yWB1g0KZwx+xPQudEuY1hzcwGjRYbAWBhxibjlGfGNKmLvf2BTMKIThAkaL&#10;DgGVArToUDHAObwPtqcBBTcKcwx+hGvXeBkwPgKFPvqF0WqDqxfGAS1KuHrRPQHjYQaQYfAj+oQx&#10;WA6eEwweQ6sVLTYzYwLpNl4GVB5gvOhlyA1iQv2R6wghhJQRMIi2lwEVBngZ0KKDhwEVBywEg9Y4&#10;RmnDFQzDi+4JGGLTLQEDDUONaSfoMzaL56DCAMNuxjIYLwO8Be7xDHDnGk8DWmoIxssAtzHGM2AA&#10;JSoNpsKA+6OygArKDTfcoCss6JbAYj4YZ4H3Q6UGHhHTLwx3L1qnZl473L32eIZ87xcWE+qPXEcI&#10;IYRkDbiF0bpGpQEVBrjszRRLuPIxCMv0G6PCAJc/BmvB/Y9+WHQJoOKAgYhmICS6JzDeAJUGDH40&#10;C+WggoAxDKYrAhUEHNtjGuBlQNeFcQ/Dy4B+WIx0RzcHxkjg3qg4mL5hM7cd7yIm1B9JNyGEEEJK&#10;Aa1puN/FhPoj1xNCCCEkIGJC/ZHrCCGEEBIQMaH+yHWEEEIICYiYUH/kOkIIIYQEREyoP3IdIYQQ&#10;QgIiJtQfuY4QQgghARET6o9cRwghhJBAKPX/wGcP4TbTRC4AAAAASUVORK5CYIJQSwECLQAUAAYA&#10;CAAAACEAsYJntgoBAAATAgAAEwAAAAAAAAAAAAAAAAAAAAAAW0NvbnRlbnRfVHlwZXNdLnhtbFBL&#10;AQItABQABgAIAAAAIQA4/SH/1gAAAJQBAAALAAAAAAAAAAAAAAAAADsBAABfcmVscy8ucmVsc1BL&#10;AQItABQABgAIAAAAIQCfGYjlegQAAMcKAAAOAAAAAAAAAAAAAAAAADoCAABkcnMvZTJvRG9jLnht&#10;bFBLAQItABQABgAIAAAAIQCqJg6+vAAAACEBAAAZAAAAAAAAAAAAAAAAAOAGAABkcnMvX3JlbHMv&#10;ZTJvRG9jLnhtbC5yZWxzUEsBAi0AFAAGAAgAAAAhAOnQpwXkAAAADgEAAA8AAAAAAAAAAAAAAAAA&#10;0wcAAGRycy9kb3ducmV2LnhtbFBLAQItAAoAAAAAAAAAIQChIjrgK1QAACtUAAAUAAAAAAAAAAAA&#10;AAAAAOQIAABkcnMvbWVkaWEvaW1hZ2UxLnBuZ1BLBQYAAAAABgAGAHwBAABBXQAAAAA=&#10;">
                <v:shape id="Text Box 1406" o:spid="_x0000_s1065" type="#_x0000_t202" style="position:absolute;left:-245;top:16106;width:8400;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75189" w:rsidRPr="006410BB" w:rsidRDefault="00E75189" w:rsidP="00D774A1">
                        <w:pPr>
                          <w:rPr>
                            <w:sz w:val="20"/>
                            <w:lang w:val="en-CA"/>
                          </w:rPr>
                        </w:pPr>
                        <w:r w:rsidRPr="006410BB">
                          <w:rPr>
                            <w:sz w:val="20"/>
                            <w:lang w:val="en-CA"/>
                          </w:rPr>
                          <w:t>Fig. 2-6</w:t>
                        </w:r>
                      </w:p>
                    </w:txbxContent>
                  </v:textbox>
                </v:shape>
                <v:shape id="Picture 1389" o:spid="_x0000_s1066" type="#_x0000_t75" style="position:absolute;left:440;top:136;width:30058;height:16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47TEAAAA3QAAAA8AAABkcnMvZG93bnJldi54bWxET0trwkAQvhf8D8sIvdVNbSkxdRVpSQnS&#10;i0Z6HrLTPMzOhuw2Sf+9Kwje5uN7zno7mVYM1LvasoLnRQSCuLC65lLBKU+fYhDOI2tsLZOCf3Kw&#10;3cwe1phoO/KBhqMvRQhhl6CCyvsukdIVFRl0C9sRB+7X9gZ9gH0pdY9jCDetXEbRmzRYc2iosKOP&#10;iorz8c8oeP3aZctTmmMz/DTfxWqfm/Nno9TjfNq9g/A0+bv45s50mP8Sr+D6TThB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47TEAAAA3QAAAA8AAAAAAAAAAAAAAAAA&#10;nwIAAGRycy9kb3ducmV2LnhtbFBLBQYAAAAABAAEAPcAAACQAwAAAAA=&#10;" stroked="t" strokecolor="#272727 [2749]" strokeweight="1pt">
                  <v:imagedata r:id="rId39" o:title=""/>
                  <v:path arrowok="t"/>
                </v:shape>
                <w10:wrap anchory="page"/>
              </v:group>
            </w:pict>
          </mc:Fallback>
        </mc:AlternateContent>
      </w:r>
      <w:r w:rsidR="00ED3366">
        <w:rPr>
          <w:noProof/>
        </w:rPr>
        <w:drawing>
          <wp:anchor distT="0" distB="0" distL="114300" distR="114300" simplePos="0" relativeHeight="251747328" behindDoc="0" locked="1" layoutInCell="1" allowOverlap="1" wp14:anchorId="3C66BF46" wp14:editId="4CC4A656">
            <wp:simplePos x="0" y="0"/>
            <wp:positionH relativeFrom="column">
              <wp:posOffset>-117475</wp:posOffset>
            </wp:positionH>
            <wp:positionV relativeFrom="page">
              <wp:posOffset>5334635</wp:posOffset>
            </wp:positionV>
            <wp:extent cx="228600" cy="228600"/>
            <wp:effectExtent l="0" t="0" r="0" b="0"/>
            <wp:wrapNone/>
            <wp:docPr id="4" name="Picture 110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ED3366">
        <w:t>Trim the excess length on the vertical pieces of tape beyond the tape installed in step (g) (Fig. 2-6)</w:t>
      </w:r>
      <w:r w:rsidR="0014560C">
        <w:rPr>
          <w:noProof/>
          <w:lang w:val="en-CA" w:eastAsia="en-CA"/>
        </w:rPr>
        <w:t>.</w:t>
      </w:r>
    </w:p>
    <w:p w:rsidR="00A3687C" w:rsidRDefault="00A3687C">
      <w:pPr>
        <w:rPr>
          <w:noProof/>
          <w:lang w:val="en-CA" w:eastAsia="en-CA"/>
        </w:rPr>
      </w:pPr>
      <w:r>
        <w:rPr>
          <w:noProof/>
          <w:lang w:val="en-CA" w:eastAsia="en-CA"/>
        </w:rPr>
        <w:br w:type="page"/>
      </w:r>
    </w:p>
    <w:p w:rsidR="001B6650" w:rsidRDefault="001E7106" w:rsidP="007E626A">
      <w:pPr>
        <w:pStyle w:val="ProcLevel2"/>
        <w:numPr>
          <w:ilvl w:val="1"/>
          <w:numId w:val="18"/>
        </w:numPr>
        <w:tabs>
          <w:tab w:val="clear" w:pos="720"/>
        </w:tabs>
        <w:spacing w:line="276" w:lineRule="auto"/>
      </w:pPr>
      <w:r>
        <w:rPr>
          <w:noProof/>
        </w:rPr>
        <w:lastRenderedPageBreak/>
        <mc:AlternateContent>
          <mc:Choice Requires="wpg">
            <w:drawing>
              <wp:anchor distT="0" distB="0" distL="114300" distR="114300" simplePos="0" relativeHeight="251802624" behindDoc="0" locked="0" layoutInCell="1" allowOverlap="1">
                <wp:simplePos x="0" y="0"/>
                <wp:positionH relativeFrom="column">
                  <wp:posOffset>-3248025</wp:posOffset>
                </wp:positionH>
                <wp:positionV relativeFrom="paragraph">
                  <wp:posOffset>62865</wp:posOffset>
                </wp:positionV>
                <wp:extent cx="2943112" cy="2124038"/>
                <wp:effectExtent l="19050" t="19050" r="10160" b="10160"/>
                <wp:wrapNone/>
                <wp:docPr id="1237" name="Group 1237"/>
                <wp:cNvGraphicFramePr/>
                <a:graphic xmlns:a="http://schemas.openxmlformats.org/drawingml/2006/main">
                  <a:graphicData uri="http://schemas.microsoft.com/office/word/2010/wordprocessingGroup">
                    <wpg:wgp>
                      <wpg:cNvGrpSpPr/>
                      <wpg:grpSpPr>
                        <a:xfrm>
                          <a:off x="0" y="0"/>
                          <a:ext cx="2943112" cy="2124038"/>
                          <a:chOff x="0" y="-38100"/>
                          <a:chExt cx="2943112" cy="2124038"/>
                        </a:xfrm>
                      </wpg:grpSpPr>
                      <wpg:grpSp>
                        <wpg:cNvPr id="1220" name="Group 9"/>
                        <wpg:cNvGrpSpPr/>
                        <wpg:grpSpPr bwMode="auto">
                          <a:xfrm>
                            <a:off x="0" y="-38100"/>
                            <a:ext cx="2943112" cy="1956837"/>
                            <a:chOff x="0" y="-38090"/>
                            <a:chExt cx="2942194" cy="1956340"/>
                          </a:xfrm>
                        </wpg:grpSpPr>
                        <pic:pic xmlns:pic="http://schemas.openxmlformats.org/drawingml/2006/picture">
                          <pic:nvPicPr>
                            <pic:cNvPr id="1221" name="Picture 12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340" y="-38090"/>
                              <a:ext cx="2903854" cy="1956340"/>
                            </a:xfrm>
                            <a:prstGeom prst="rect">
                              <a:avLst/>
                            </a:prstGeom>
                            <a:noFill/>
                            <a:ln w="1270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222" name="TextBox 18"/>
                          <wps:cNvSpPr txBox="1">
                            <a:spLocks noChangeArrowheads="1"/>
                          </wps:cNvSpPr>
                          <wps:spPr bwMode="auto">
                            <a:xfrm rot="171145">
                              <a:off x="1871900" y="667823"/>
                              <a:ext cx="877296"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8.0mm / 0.31</w:t>
                                </w:r>
                                <w:r w:rsidR="00A63C68">
                                  <w:rPr>
                                    <w:rFonts w:ascii="Arial" w:hAnsi="Arial" w:cs="Arial"/>
                                    <w:b/>
                                    <w:bCs/>
                                    <w:color w:val="000000" w:themeColor="text1"/>
                                    <w:kern w:val="24"/>
                                    <w:sz w:val="16"/>
                                    <w:szCs w:val="16"/>
                                  </w:rPr>
                                  <w:t>in</w:t>
                                </w:r>
                              </w:p>
                            </w:txbxContent>
                          </wps:txbx>
                          <wps:bodyPr wrap="none">
                            <a:spAutoFit/>
                          </wps:bodyPr>
                        </wps:wsp>
                        <wps:wsp>
                          <wps:cNvPr id="1223" name="TextBox 19"/>
                          <wps:cNvSpPr txBox="1">
                            <a:spLocks noChangeArrowheads="1"/>
                          </wps:cNvSpPr>
                          <wps:spPr bwMode="auto">
                            <a:xfrm>
                              <a:off x="432723" y="898216"/>
                              <a:ext cx="877296"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jc w:val="right"/>
                                  <w:textAlignment w:val="baseline"/>
                                </w:pPr>
                                <w:r>
                                  <w:rPr>
                                    <w:rFonts w:ascii="Arial" w:hAnsi="Arial" w:cs="Arial"/>
                                    <w:b/>
                                    <w:bCs/>
                                    <w:color w:val="000000" w:themeColor="text1"/>
                                    <w:kern w:val="24"/>
                                    <w:sz w:val="16"/>
                                    <w:szCs w:val="16"/>
                                  </w:rPr>
                                  <w:t>8.7mm / 0.34</w:t>
                                </w:r>
                                <w:r w:rsidR="00A63C68">
                                  <w:rPr>
                                    <w:rFonts w:ascii="Arial" w:hAnsi="Arial" w:cs="Arial"/>
                                    <w:b/>
                                    <w:bCs/>
                                    <w:color w:val="000000" w:themeColor="text1"/>
                                    <w:kern w:val="24"/>
                                    <w:sz w:val="16"/>
                                    <w:szCs w:val="16"/>
                                  </w:rPr>
                                  <w:t>in</w:t>
                                </w:r>
                              </w:p>
                            </w:txbxContent>
                          </wps:txbx>
                          <wps:bodyPr wrap="none">
                            <a:spAutoFit/>
                          </wps:bodyPr>
                        </wps:wsp>
                        <wps:wsp>
                          <wps:cNvPr id="1224" name="TextBox 22"/>
                          <wps:cNvSpPr txBox="1">
                            <a:spLocks noChangeArrowheads="1"/>
                          </wps:cNvSpPr>
                          <wps:spPr bwMode="auto">
                            <a:xfrm>
                              <a:off x="285594" y="159174"/>
                              <a:ext cx="803659"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REAR DOOR</w:t>
                                </w:r>
                              </w:p>
                            </w:txbxContent>
                          </wps:txbx>
                          <wps:bodyPr wrap="none">
                            <a:spAutoFit/>
                          </wps:bodyPr>
                        </wps:wsp>
                        <wps:wsp>
                          <wps:cNvPr id="1225" name="TextBox 23"/>
                          <wps:cNvSpPr txBox="1">
                            <a:spLocks noChangeArrowheads="1"/>
                          </wps:cNvSpPr>
                          <wps:spPr bwMode="auto">
                            <a:xfrm>
                              <a:off x="1852496" y="160710"/>
                              <a:ext cx="865870"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FRONT DOOR</w:t>
                                </w:r>
                              </w:p>
                            </w:txbxContent>
                          </wps:txbx>
                          <wps:bodyPr wrap="none">
                            <a:spAutoFit/>
                          </wps:bodyPr>
                        </wps:wsp>
                        <wps:wsp>
                          <wps:cNvPr id="1229" name="TextBox 24"/>
                          <wps:cNvSpPr txBox="1">
                            <a:spLocks noChangeArrowheads="1"/>
                          </wps:cNvSpPr>
                          <wps:spPr bwMode="auto">
                            <a:xfrm rot="177715">
                              <a:off x="0" y="1165278"/>
                              <a:ext cx="724944"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REAR BSM</w:t>
                                </w:r>
                              </w:p>
                            </w:txbxContent>
                          </wps:txbx>
                          <wps:bodyPr wrap="none">
                            <a:spAutoFit/>
                          </wps:bodyPr>
                        </wps:wsp>
                        <wps:wsp>
                          <wps:cNvPr id="1230" name="TextBox 25"/>
                          <wps:cNvSpPr txBox="1">
                            <a:spLocks noChangeArrowheads="1"/>
                          </wps:cNvSpPr>
                          <wps:spPr bwMode="auto">
                            <a:xfrm rot="150208">
                              <a:off x="2104064" y="1285417"/>
                              <a:ext cx="787154" cy="208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FRONT BSM</w:t>
                                </w:r>
                              </w:p>
                            </w:txbxContent>
                          </wps:txbx>
                          <wps:bodyPr wrap="none">
                            <a:spAutoFit/>
                          </wps:bodyPr>
                        </wps:wsp>
                        <wps:wsp>
                          <wps:cNvPr id="1231" name="Straight Arrow Connector 1231"/>
                          <wps:cNvCnPr/>
                          <wps:spPr>
                            <a:xfrm flipH="1" flipV="1">
                              <a:off x="1525338" y="1010300"/>
                              <a:ext cx="179332"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2" name="Straight Arrow Connector 1232"/>
                          <wps:cNvCnPr/>
                          <wps:spPr>
                            <a:xfrm>
                              <a:off x="1209298" y="1010300"/>
                              <a:ext cx="172984" cy="4761"/>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3" name="Straight Arrow Connector 1233"/>
                          <wps:cNvCnPr/>
                          <wps:spPr>
                            <a:xfrm>
                              <a:off x="1474328" y="753871"/>
                              <a:ext cx="152352" cy="158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4" name="Straight Arrow Connector 1234"/>
                          <wps:cNvCnPr/>
                          <wps:spPr>
                            <a:xfrm flipH="1" flipV="1">
                              <a:off x="1752053" y="755458"/>
                              <a:ext cx="179332"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35" name="Text Box 1320"/>
                        <wps:cNvSpPr txBox="1">
                          <a:spLocks noChangeArrowheads="1"/>
                        </wps:cNvSpPr>
                        <wps:spPr bwMode="auto">
                          <a:xfrm>
                            <a:off x="47625" y="1905000"/>
                            <a:ext cx="656460" cy="1809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7106" w:rsidRPr="006410BB" w:rsidRDefault="001E7106" w:rsidP="001E7106">
                              <w:pPr>
                                <w:jc w:val="both"/>
                                <w:rPr>
                                  <w:sz w:val="20"/>
                                  <w:szCs w:val="20"/>
                                </w:rPr>
                              </w:pPr>
                              <w:r w:rsidRPr="006410BB">
                                <w:rPr>
                                  <w:sz w:val="20"/>
                                  <w:szCs w:val="20"/>
                                </w:rPr>
                                <w:t>F</w:t>
                              </w:r>
                              <w:r>
                                <w:rPr>
                                  <w:sz w:val="20"/>
                                  <w:szCs w:val="20"/>
                                </w:rPr>
                                <w:t>ig. 3-1</w:t>
                              </w:r>
                            </w:p>
                            <w:p w:rsidR="001E7106" w:rsidRPr="006410BB" w:rsidRDefault="001E7106" w:rsidP="001E7106">
                              <w:pPr>
                                <w:rPr>
                                  <w:sz w:val="20"/>
                                  <w:szCs w:val="20"/>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37" o:spid="_x0000_s1067" style="position:absolute;left:0;text-align:left;margin-left:-255.75pt;margin-top:4.95pt;width:231.75pt;height:167.25pt;z-index:251802624;mso-width-relative:margin;mso-height-relative:margin" coordorigin=",-381" coordsize="29431,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yT9uwcAAJgvAAAOAAAAZHJzL2Uyb0RvYy54bWzsWllv20YQfi/Q/0Dw&#10;nRGXN4U4gawjLZC2RpL2naIoiQjJZZcrS27R/96ZPSjqtBMjqhvIgCWS2nP4fTOzM/P67aYsjPuM&#10;NTmtbkzyyjaNrErpLK8WN+bvnyZWZBoNT6pZUtAquzEfssZ8++bHH16v637m0CUtZhkzYJCq6a/r&#10;G3PJed3v9Zp0mZVJ84rWWQU/zikrEw63bNGbsWQNo5dFz7HtoLembFYzmmZNA09H8kfzjRh/Ps9S&#10;/tt83mTcKG5MWBsXn0x8TvGz9+Z10l+wpF7mqVpG8hWrKJO8gknboUYJT4wVyw+GKvOU0YbO+auU&#10;lj06n+dpJvYAuyH23m7eMbqqxV4W/fWibsUEot2T01cPm/56f8eMfAbvznFD06iSEt6SmNgQT0BA&#10;63rRh3bvWP2xvmPqwULe4Z43c1biN+zG2AjRPrSizTbcSOGhE3suIY5ppPCbQxzPdiMp/HQJb2jb&#10;z3IjYqv3ki7Hj3Tv6dl7uMh2Te1Nu/h2kw6goLvJGFdxbofGdP0LnYFQkhWn4h0f3W933Uc3TWI/&#10;iEDEAnGHm7bjY5t2SOxJmWF31xNtTmy6ztM+/CuUwNUBSh5nE/TiK5aZapDySWOUCfu8qi0AdJ3w&#10;fJoXOX8Q5ARp4aKq+7s8vWPypgs4h+h3AQ1wXoAcPAMJYTdsKfsluK/3NP3cGBUdLpNqkQ2aGrgN&#10;qIUR9CPG6HqZJbMGH8Mgvd1RxO3OWqZFXk/yokDw4rXaNaiHPXodEZyk7oimqzKruNRFLCtAALRq&#10;lnndmAbrZ+U0A2qxn2dEIAeA8b7hOB1CROiHv51oYNuxc2sNfXtoeXY4tgaxF1qhPQ4924vIkAz/&#10;wd7E66+aDMSQFKM6V2uFpwerPaoMlNqUakaoK+M+EUoRJSUWpL/FEuERigTX2rD0AwhbALfhLOPp&#10;Eh/PQXLqOTRufxBi3koW30EDauNRGrkRwtsA9QBUatmwpRIoDP8MFwAjrOHvMloaeAFChyULoSf3&#10;sCG5Sd0El19RfPViU0VlrFEBhqB4xIZpkc80MIQpyoYFk/LiG4kt2HG3VZlzsGNFXt6YkY1/kucI&#10;x3E1E7PwJC/kNYirqHCiY3iI7XgcjSPP8pxgDHgYjazBZOhZwYSE/sgdDYcjovGwzGezrMKVPh8O&#10;j208SVMA+pHN9xCZ25VoFOlviSYNA3iKl/CPWhdsfqNZB3dPQzJa/GPW8uMyqTN4fzjsjpYBqyM1&#10;/ieQ9y3dGESYHtUObZrBN/Ac1YaQQr2naw4US6ernO80wg1GUU2FhHi+GF1ZSRKFJAaYIOCDIIwc&#10;VyJGAz4KQycOlL20I8cRlgOQo62PxvLXwB132eL/f4JGtpi2JJyIP6Hjd3h4EopdhRuj93HrxNYk&#10;iELLm3i+FYd2ZNkkvo0D24u90WSXYO/zKns+wVDHxL4jUbCjPJru3oT20HZ+p9kX6piWlbh8zUb9&#10;LVmJOEboShDzzXQjXUExPf44pbMHoMcaHOQbswIPXhFkAL7QJBdaddsMxsYboPTluO0ecFs5dEIH&#10;fGNuI40UnT3XCYHCyOYojhwSXNnccTUObUsX8Vc2P8FjeAabhc3e0vQFsxn8u11L7TjII1w7WPTL&#10;sdmJfB8PXsBm4sck9PbYbLuBH19tc+siX9l8OdvcMuLF22b/gM3Cx704m0nkOx760kjnwA6JOpy1&#10;rnbgRyF44iI0dXW14bx/dbW/7Dj/DOPcUuLF0xkM3p5xFmbxMnTWx+gwJDvHaHmAJiTwnVAFlDWt&#10;QyC9pyJGzpXWV1on/ctZ6ZYaL53WLjBoj9b+5XxuRWvfBoJ2o2MOsT07UB44eOMeUYmTltwQPtPh&#10;4Cu5MUZ/tdkXs9ktQV48udsE20fOknyx5MYAg9nGkFYV5EcowyRvGx+AM/awUhleHRiUAWdjDrmg&#10;nzBALq7+wKtO9ItAWNOFhK7wsCGP7er8h6YrCWPXVdlfHds8EciGRJJYabtEOdOJLI5K3YADfyyu&#10;ilUEj6ZuVF7G4A81ZHk5yyG/WGSoA1VkXEQ1t2HShj8UEE/FHM6HbA4B023iYHe+3YyJaI3d5iJv&#10;pjqqhNO5jqo9ds1ERUM76xM6tz3EzLTibecyryiT4dzd2bcZrrlsr+K6at/bQBJKCO8uGfBFEElz&#10;dQ7R7Rn5NKJRHjoV40D+NT6LXvhZeZJeGOgc2BXAgPwnYPAK4G6RTZuxOAfg9lT4NAB7IeQfJIBD&#10;3wXXaDdeCerZ9ZX2JX4kzkmnM4lXBWzuau4rfrv4BT34uAJujz+n8fuYSxH6ju3LjFro+56/d7q/&#10;ehTS//h+PYptSd/F0snuTsjaELUiLlQM/hc5KHA0oFZAeNSx7bcVRdqjDvzAC1TQmkC9lCynPK3V&#10;v6gcCkF1pD5EeJ+ymOql1y59P8dhIykWUFqdcuWsd6vOdk7937pwpFtDM5j4NvgckRWCv2F57ti2&#10;bqPJ0BoMCRQzjW+Ht+O9IrWxAE/z/DIaxKY81eiyvjb6ruYQBzfgif4+X+siKjW2hxoZkQJiQVE7&#10;FG4tKfvLVBnz5s9VwqA2tvi5glI1aML1BdMXU32RVCl0heOkacjLIZdV56ua4TlcH6AriqU083Ol&#10;NEIPQvm32I4qVcf68u49XHcL6t/8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MvKruEAAAAKAQAADwAAAGRycy9kb3ducmV2LnhtbEyPwWrDMBBE74X+g9hAb46sxi6JYzmE0PYU&#10;CkkKpTfF2tgm1spYiu38fdVTe1z2MfMm30ymZQP2rrEkQcxjYEil1Q1VEj5Pb9ESmPOKtGotoYQ7&#10;OtgUjw+5yrQd6YDD0VcshJDLlITa+y7j3JU1GuXmtkMKv4vtjfLh7CuuezWGcNPy5zh+4UY1FBpq&#10;1eGuxvJ6vBkJ76MatwvxOuyvl939+5R+fO0FSvk0m7ZrYB4n/wfDr35QhyI4ne2NtGOthCgVIg2s&#10;hNUKWACiZBnGnSUskiQBXuT8/4TiBwAA//8DAFBLAwQKAAAAAAAAACEAnukdVV1YAABdWAAAFAAA&#10;AGRycy9tZWRpYS9pbWFnZTEucG5niVBORw0KGgoAAAANSUhEUgAAAq4AAAHOCAMAAAEZOktlAAAA&#10;AXNSR0IArs4c6QAAAARnQU1BAACxjwv8YQUAAAMAUExURf///wAAAO/39+/v797m3mtra97e1s7O&#10;1mNaWs7FznNza8XFxYSEjKWlnHt7e1JaWr29vbW1tYSEhAgACJyUlKWtrUJKQoyMlFJSUkI6QhAQ&#10;CBAQGTExMToxOikpKSEZIRljSs69c5S9cxBaGVIQhBCc5hDerRkQhBCcrVreWlreEFqcWlqcEBne&#10;exneMRmcexmcMc7vc5Tvc2s6GWucpWsQGc5rhDpjhJxrhBBjhFree1reMVqce1qcMTEQSms6Smtj&#10;Os6UpfeE1vcZ1msQSmtjENacztbmrZxavZwQhJwZvXtavXsQhHsZvfe11vdK1taUc62Uc2PO5mOc&#10;zmPOrVpjjM5rGc4pGRkxSpxrGZwpGc5rvVJrvc7vEM4QlM4pvVIpvc6tEBlrvZTvEBkpvZStEM5K&#10;Gc4IGZxKGZwIGc5KvVJKvc7OEM4Qc84IvVIIvc6MEBlKvZTOEBkIvZSMENac75xa75xChJwZ7wgQ&#10;QineWineECmcWimcEHta73tChHsZ7wjeWgjeEAicWgicEM5rSs4pSq3mva3v5pxrSpwpSvdaa/da&#10;EPcZa/cZEPeca/ecEM5KSs4ISq3mnK3O5pxKSpwISs5r71Jr787vQjrv5s5ClDprGc4p71I6lFIp&#10;786tQjqt5hlr75TvQhkp75StQjrvrRk6lDqtra2t5hDv5mPv5mOc72PvrYTO5oSczoTOrc5K71JK&#10;787OQjrO5s5CczpKGc4I71I6c1II786MQjqM5hlK75TOQhkI75SMQjrOrRk6czqMra2M5hDO5vfe&#10;a/feEPdanPdaQvcZnPcZQvecnPecQoTv5oSc74TvrUJjSvfenDEQCPfeQvfmzoSUaxAxEHtrlDoQ&#10;Ia3FpToxEK2cvc61pc7v5tbFrUIxUvf/Ovf/vXNzWoylpaWMrXNaWt7O787O7xAxKd7v91JrWvfe&#10;94yMpa3Fxd733ntja4SUhAAQCIScjFpaa3tje97O1ggZCEJKWvfe71pza6W9vbW1nP/39+///wAA&#10;CAAAAA8lJTgAAAEAdFJOU///////////////////////////////////////////////////////&#10;////////////////////////////////////////////////////////////////////////////&#10;////////////////////////////////////////////////////////////////////////////&#10;////////////////////////////////////////////////////////////////////////////&#10;/////////////////////////////////////////////////////////wBT9wclAAAACXBIWXMA&#10;ACHVAAAh1QEEnLSdAABT2klEQVR4Xu2dW1Pjyg6o7XTciYnjcsD2amIT//+/Mw9UUfvt1BS1Jg+H&#10;SgYKmONZdSR1+0picrETB/pbe3aAYYKRZbWkVkvGvpjqtWUu621v1GvLxOq1ZUL12jKuem2ZQL22&#10;jKdeW2akXlumo7fl6rVlmHr9enixafqtSi10bfURvLsVxuHTLI7MO69jGboL03QO16rbDUaEj0Wg&#10;RBMbxS/VKqUrVgKyQ9P859g7MpAv+JaJKz7K3krM8ONXffX6GWjBhPxQEYQtKBHa2+rbVuCvzv43&#10;IZWrw1J+thNj9drAXxBdAq97rBCugEv5jEcpAEd+tiMfbuMHQGzX8NL2wgOXiW85k5/txMj6VE1Y&#10;PKGHzR7vp1KWet3CyLyi1aH6nt6r27xuhtvFS4/uxEzoO5oendS1Pvwq22/aGv8vWJmouqgNfPw0&#10;/fwWfwo9WG60zQNjV9a6co1meBeaPwqhbtFJej+R7OcqcS/7frHlESJjHIt97blAd9gfu4G/Wdnp&#10;1/mt/mpn7fKFYVryHuS3+dGxnIn6WN0y9X70ySFwNzZXTum6STTwY0kKr/h/rZD9BHx79iA/RlBu&#10;at04hkzDmB+ac/fjbWBra8NXPyVSrx8YwcqfXB+68utoD+goftrVndiTFozhJjp62xaeKM2X4ACj&#10;9ymgtF08vLCUzdWHbWKzJv/+cEAKXbwvvO0OscDegHD3c5d2A9Rrv7hhN8CId2HHwbXrIGHFkmkn&#10;b7tyu0hYcTPc3QndHW5GXSxmnilDkpaZQgDVAa7ZiaURc6cDGRhxsp/WjqNN6ZsPJOJRffQp4UP+&#10;dtwJ41A4bmKazkb1FP7+6rXZfR+Fphlnv4hrt+IrObE7Ue9It8ozBvtfbiN0r+A96VWp2fPGhNpe&#10;ZBYGF4c0vv2YzPRAWvun2bKLQj+BV5wFJhqTH815newxwKf3T0N6zRFBRSxD9foJqC9+i8vkm3zB&#10;AOpq9/XMC8PmB1P9Lb5tuI9/1/yumX+Abxt98q01GrxBL9NVvGXmPno0NRsWFDf7mXjR0e/rfa63&#10;wZbGdJkAqmFc0ZrU3TM1WCLKYmh8A9F0rRtTg+/qtU5YflsLBOKL692T1WKbeF1jIT9Ay7jhd/ZE&#10;LZUSjePEdF/UZ9uYld3lzy9TfYfLPrm1o0xvkT2WySf4Z7ZFOdJNP+GxHDl99qvlvFjxNPHlpeeC&#10;C5ZXuTViZQN3uOc8FZEZ+7/UZ/C26mcSDU/jnvDsCmuaYr9bB+yKfCQT8cxKzLsNy75nWZudgWa2&#10;OmGeME3rsMACLqMLlxHetr3bVQCCxb2XlhlYzMjTz+3B50HxsLSHB8749gXkYKY3nUQk7n0nZSpi&#10;0UV4boTWjh7VfrRiVD4C79qBIiCdCLcbSwNs3c04DuWEtE1Hb7sXpDbdBPXtQzbU/GRHui9QnGm2&#10;GGt1CfkpUUc7S21zhVp7V/XQe8oAnB9wvq1PXPx+wMB+gr13LuJif4H5BLM168Cvah8OFwvej30R&#10;F/sCFwtLk92RR9EuAVwqrPoXIVh4uFYYDHXiWbaOBZJ9vpSN9hCUoO0FwTTNxPU6eAyS7upe63Dn&#10;Np6bZmQFh9qeGBShS0vgWfHS93jQdPdsP4wjuB34e3hNv4dlzDq92BKeFTpKN5gduK9huLz2PZs3&#10;/3g7icZZGDyFSz3BxR60mntX4djxPLgp6p+jN5sWWju3BN6RSDTfj5MCV1q5ltybvd6egOJr+j0S&#10;a7bvc75P6fMG6lKzlGi5qFwsX4fiOvj82rgj8DmPna3fe0wSrv6WicoKeK+7Bo7wtFjOrqqikvMH&#10;UUlc0SeJusbg97Zdht3ZvHK3k8yghTZSv7tjtZF4sR0hXD8o2SS1X3co+fNP72MqS1bfLWkN5yi/&#10;Ln/+6U1MVXMU+92FNwcu6nh9eVKDRJlF4uasnfqY1HNJE0a5JuClHnTX8MpyW7JE0yDUr216O5dF&#10;7M2B9wwffaWkGNxOi92+pLJQc18sr7bbzkPY//lN4KerBKYNvjdc+0hdbDjZWbO4v1xaTulG7wDc&#10;0r29/HgGN1x+6MEH/8FPVj9S3HaUM1bgnuCeWTULvn8lP/SNOVxsmhlyJ9h0sTywlpYLXqn6/DN+&#10;N3wzPGT7aZUPCnsrPxSgD6UVdp8TQRnMvhaWuw4KBYL1QH3EXDOpbaLht+3jKdiwXinTFcN/JYvS&#10;pi2wfQtEvI5Tp3YKBPVgd23jIEtlWMN9VWgXTPNGuOuH3EkI8xVIIT8fvMMD+qlqvcEF/pQfutU9&#10;yWl3C5iEeY4VJqa5gqjLVRv7Gz2f1PafLMt1ZjbceHVV8iVXeevs2Xo28S2xwOBROGvU71G9PDTX&#10;Wgcv1vbfl0+u87OdsrnWyVZb48Ypl0Rsg8GzY727oHD7WaF2iD97yoaBa2EAdg8PzpF1fsdAP/km&#10;C8wPhs18+eDcuR2ugaS83ZT3to+NQdilbNn5qAgReIn9h8FqC7HB86frSB8YgYcID0R/UkVNzOBi&#10;wRKw81mjPXDAQwTP9iKuFVzZBN3ZDmqLOgA7V3TtaLXG78Ni+fMQXIi6EvJSL0YRkN8XYWYVUQdx&#10;WBeQHlyW03UhF0vm4FLqpAwL/rsUW4vXekjO6By48N+lWFkX3K5LutYd0gS94BoCsMcLcQ8dChYv&#10;w5G5pGsNcJPm2G3KExGQdb0Mbysgi3UZlmBG17nXFtbZmNH9z05G9xuPrvWMadY9sOW1XkSp5Ihs&#10;6+dbOn1AXuQlXavfTglEx8iHyu/g8GD7SA/rkw6NveL9gq719VJCLiC8iL0OSVLfTe8x9bKKPnMx&#10;qRfgQjYSaTEwj6wQPhG0yLZ6ANQ0zdD3uqg3oPAlOqaSeSsvbrhQByXa8TlpxdraF7hFvDGdjQgd&#10;7+CIyUeXoFW5xmK9QQOY7T+LMI7jUIwd3xfJAs8QWMFkD3cUU0RG0l7b3gr8OhTXns3qt60cN7PZ&#10;uzqNcnf9icipvV3cqc36eNOa3GWfTjuYqw3HNizU2E/rdY7hjupxuROO1aFNNvT8cXgnXCf4THdT&#10;J3SL/YwxpuA/VNe1DN8hWTLwrm5D4dQOibEQT3gpBCa0RIdbBuBqHPTcD/0wtHysiMsXqhCervys&#10;sghcrGUy4yMMSx2QyhFPQwBWKpdraDjwgCktrnZSYFLN/z380BsCT9YRTwP28ssVNsZ3cpQQm7o+&#10;eM8kcrDl+y2fcBOv1IcHcA1SUlfFjQjvUPZomcFPEe5SCI3nj0DksbtTDf0R3sYT/KrqWm3jBq81&#10;Cw1rp4a8J3ww+ae7CR5V7M3Ftl9yByuwDTzTpa4VjynDtWZv1rTUcjcc7ybGGkfZQ+zZpq7VgQ/e&#10;C6Oyc6/eoS/Erhd+1LVi80B1rS588CQ/RA6ruhwE4/C9UckPNwS4SqlrFdVr7WZJsI8QrQDxqQMo&#10;eJ66ZKmPeAgaOCbocEGSapraHRja0rV2ljLeuUdeHQceIbUWhPBfKTfQyj5XYIGlC+zSgQtelsd+&#10;BHBTlHUS8F9JmTqQK/PHIjk8x28X7oQFj2gpl8U6a1uwv1mWcLhWZZ1wS76UI+xuZ/Ywawj2EBRA&#10;XaBjrMsPf6py8m0D9vXQNy5W1bXxE94lF2Y66OZaj0jxw6+pLi+A/1jpd2atXOvQXwrLLcd28NGB&#10;vfaLJ39W2zoedrEaMM8Vz4d6sZkLiB/h727nXp8FIc5+hyF3BGVwkJEtwnO5xTnLL+6xLNeZ+yrc&#10;aUt7tYcutMVPV1uc+RLIt2cZbDDq7vpwocND8qnT3ohsGlscjtr52foLOjje49in5KiuAlJIpY5b&#10;B0qNg+999ckhL5Tq4Y5sxlPut+4npj3BnMTRa7hQq5hS1gHcXwv7IchP26ONXbQ7ZXBLk8PK2M74&#10;t7vnue6tNIWfm6n+2Kz/h7/TgzryLfHkTrcGhmP4vbb8Jd6pva1s9a1ulMpbh7S148FYLMEi5G9p&#10;xuJ3fBdi2poOi5ZBF3/b77iN/PtJktn2Vpjsf4fqvBnFZZuhCP+ojxUHrOF5gEHPT7ZllIR5Sq4N&#10;mCeMuVmLYeH32CNS+gt/8kecbvpciTNqb/TBr8BdLp+dn7FpFk3KFXtsTuAdyq+Vjntntz7iHdSS&#10;mPK2/woc6/cT6PUD/rBdHzC8zvwZcvHSs62Nm1bcV9NcWM40891iT9QuTP3sAJfo/LnZAv6euVW2&#10;8NNQ3Xqz5YN9bHZtwXuv5mF1ZaloGn4dT2KP3ze4F/h75TkBgZ9mWxsqcdQdHEwz5m2TsRk2niZn&#10;M3dsuc4UU8X5baHtgmzsZ+fXWmfgycPWZrR0NtZdzYwrO7ejtF2AyWPk5Nf6AR64cisudpyfIFPU&#10;CZV6w5O9T+ATKjWla+XwwFrutd+PeshJriocFj3w1LInbbNc4Xe1lue/eM9YoepmFsx93anhAF68&#10;5br+Afn4I1iDKOFa65ZiNAWtuaFOFv4uJcd8ChdvXXd78dgnFK71sx/xF8xfuDDNVbxL95OOwBT8&#10;IfHaEBs7/ADBh67TUkz+KbFx30K4BoyUrbkXnVWlYe+fSyl5C0FbDx4mfWLGoAEdlg60igvewKWU&#10;vjogVTokewHgKSN+IT2jPfiPHRJbngF1wuQilIDTtQYXoQRyC2aX3lTnRy7llzHwQF6re0GnC0Qb&#10;edET0XHTyla5by2L1T0XVbF/GddKm3A3xxTPnA5yXn9cxrVWUpo9R6AWZCnNnhNiWDCupfR7yi2m&#10;NC9jWhOE3Ffgu5wrlbIPKk348xJ8bexmDfbqIlQAK3V/f0wT9pLlbmnCXhAfmCY8B4kRtZMmPAGx&#10;3DK6CARY10u5VkxoXkqaEK/0MhJEHYPGEJ1NCuhpzdG0AcoVDSKt4FqurQEy1XLtAJApx+QTGUXy&#10;kTRtADK1Ua7kHZsX4yP1HpCph44Rbkak1Ndd0wYgyADlihESiy5mi7r3gEx93IjAanKWXIxP33sg&#10;4LiGPxTQ88roJ80xgK6+Q0xAyxa/oBkEPScFBcWD4yTPkRhoubYDA0HG4LtKuV6lWq7tgHJNwAjQ&#10;emW7+KmmBdgEzytQ2IWOLNO5qHZ4A0GaIFeKX70pfqppATxpa6aYjwYC7+UiNnsugJdHzApQVzLD&#10;+Gnjp5oWwCPIKFdqx+Tb2QhjzZFkcqUzNo59GZ3RL4AR2NZcri4/1emOL8//4E8uV4tfRp31BYDb&#10;hShTOi0YcjUiWnMsGGehXOk0e/xLpwlbAvcHcPY+ncRNmN4uaAmsT/oP/lB7p4h2ZjUtgHEWypUU&#10;1Uz1dmxLoFzn8IcMq97mbg1Yr4boC9D+iy7LaI0EQgP0BSjv+t8+PV1ODOPc9nwXj6djM4xkEcfC&#10;be4Edk5ArhP0BSgvcCPdrUtj8ChFjt1HTHMeJSjytpr1HQjIdYalb9Q07Yd0t74QjPEXO3BFsiKZ&#10;o5oL6xQiB0H64AvIrkH/9ltf05SBYk6dJ0E2oGiDWRCEwrf5tuSRbaQgaG7bk5nvWGKBgk6wTY1p&#10;rlDkofV566UdAb/VgTVL2qnF5a5b7HE8/jS3sdNmCNw8PvGm18qsAHMwLCjyfXJ9EAjgZDd577HX&#10;xYWCCrFh05OxkQ3/8V+kNy1sMsH72V5myknf41CsP/5gsAEWrFk4gwKPiV1oHKueXnjqrsLg8+EI&#10;BWQWPC9As4ATfIS1tWnjNmIjAOWc1eY0PMgtwyldi5A98C4PKQnW0eH8FPwN+2FNkg+favbA/mUn&#10;q+W1H1Y7h8KjgY8QhVuPQp4yKHBuybB8aF3YM+Rqe5614ScfkhUQVSMDNgBjAXr+beosWGKVFu22&#10;B2w4Ai/RwoZdaFh+kC0/bR+xbcSziecvD+wMfiRTZdbjDzuD6LNSFymwE9XtWNPfyaH9i0Zq9s84&#10;lk7i6t9kETY0nm0fmYU7Ty5ubchaFizCKMBPsDEt+QFOLaudmu/HBgoDWhecMbiKyA365R1En/Sb&#10;nceXcQ1Zc0EbWTn4JUxn0TU9/a+qy+yHKAUKbMhH9h//GZ3yNkIWxmA5CByRR59JLA5tqUd3/zz6&#10;CraTmvpW5YqmAb9CchV2ta8nj8VO+opBzAjiICtE0fw5TDRl0DUHkecBv/rydl5IYauLw4lYGtLg&#10;VeWKfhV+hY41x7xarW2H4bGLbIo+iue7Ik7CLuNyuv339OGJeVXOc1WuuF7l+lrf3vJcQY3suyH9&#10;xbkXKCU/uqUm6urfcyhsqI4OVOUKvklayFW+5MzWovaV05Ci5SUlX+ys5HSO5xwXmw1vws3XAnh+&#10;Bmi+6IrqaULfwzlKFwJd6PGmfW8sFfvj6l8Ayz3L/ayolib0efaPLgAalnGGkMuVsmNqqpsCFJSm&#10;8dLdXpErW+Dy9wtKxNCzVhoAeCJ8eTNxAFkJ+BrDr5P4zJq+WgybufaNFBxpHmDH+iSpDJpE3ejO&#10;49iGJ2/opPqowHJPXR3UNnfVvgrwDx72SLqdGQrTP/d1W8aWyhhU10z4jON93rjNHbP1GRTgcMiK&#10;VX+/7hkat/hCZ2ELQKYj1FW61/WyjIgFFyXXvzJhRx+fChAP/UDcdCkBdpVOyZODUj8lvzKCgX1J&#10;BdxSpNYpVQHcEFrzcdOlBMh0irEsSo/9qJ06No0Z68eBA8t/2Ok6lD9TXSY6BSRGylh7SmYQcqEG&#10;4+o0qp86NsEKNEz8OyuMsV9cJh6Su3EeB6NExdo43aQJUExSxqpcMdUdguQonW0v02qAHRk272Sa&#10;ZpeoJeJUKgs/jpSx6qGiXBdwb2nPy3NYVTkTg3N1sBPU45Hj9I7kPhbubg/lmfClebWrz15XwP0j&#10;YVQjKnzK8XQsmYhZUHvoFyDXHfT1bwpSH3qYmYoS4QQv53Z5le7Udp67IZPnD/UqsUHWuDFDW26+&#10;V1v8Y8N+PNq+otBZ4L+HyQ/aglFf7hQ1y2xyAht2r3I91fTACASJaUJybR1eG4oE6xizO93jTtkb&#10;h9VnCZoOQt9zcmwTSmW792UXaq2vpl/R68evUKbdHdaCAAH2oep5nRSqUXsA83JIbKruUefn/u/U&#10;VLSaXOEPfoW+avGgIlduGa8sWUSgSusWVelUKF2t/sKtg7qHVH8Mhlq5XMPHaoxru8bzNn8FrSYm&#10;lW7vYam66mRU+NFMpS50G4lb0rFLq+sWyhoT3bSq1be3pr5hG7W5sruBUn/0pi6YTVD2800GVFX9&#10;Xfqya/nuadX5wDQwWi/6u2hAkW6OO5Vj7NuGPAQ7cMZkYnZyEXC7O4qiReh47AWDrDk8JrVUxyaU&#10;orDuVolALpGseu9wtzXf3jL/VtNZYw+bOp8alPobmpgwmieh5Ss/L2UDsDzTK5oCejOPVqsott7N&#10;iFcd8g/8li/VcKhFPCXXanEY+Fd0YWhnwchW/zIe3dTCiDNCBt1DNzi6D6+oXB0XhevIManN6lZU&#10;+NXVhv2LlCuvKiB8jWbU0hN1UztlFDHrBA7gToRxdPMDK0brNgMeNtM2m2NWpRtRF8aAcWlDa/cW&#10;5Orhw0/3NKoZ+Lkxk4rcZ9KrgZG4qzmYjRswG07A6WRPBSzjQa2iHdJ24Vyqnl11peBrPohOXsqi&#10;JtcIbsYlZLMcI+Lmn63eVMpS5tGQJcIx3RYdrxcu16ZZtdAdvvY8U6Od4JZWn3oTotgehQPpYMD/&#10;5xRHJm7mJrgTjsc9404YZqORBdXZtFKgzcZKpujmPl7+c0jsYw+lz+FXjQzoqoB3k+aJZoCXMH11&#10;7OBSSFNY2SwRk9gjfxWBN4aemfpr4y0WG1V1q/4yUHXurUHwcAvHzv8+1u3Cm5OpfK9aeJAy6qgU&#10;dlZplGG6NUFfPimz0fuVdeUE+HLuwYdV0hQifxLax9MFaFOpaOxtWbOm5rLDasI+khoDNrB/umE8&#10;V1I3V+YKBL/d3cCHASTIoqoNga/iGklxlufWoitTLMywhRLKr0Q6SF/U3PCM0PcXteQOmgu057Sk&#10;+fWW5aYnBf6RQZq+eb47hrfHkMg7Nvf91UD9zsNYa1ZTTLgJWy16M7DaoeSn7iss3veb/PmvDa5X&#10;qMIUv4Yfo5bAHxenb8nGO+2dHkoHb7b/jpJfoOQvqf7jM/AxR7nS8rRojrM3gkf7pVtDgI2/atMc&#10;D8C7RIdVfXox4POPF012IJIv7fLy4GTH5YjIcf0i9vmqgIcwwLp4Og0zlz1gTwyflUIoYJ6IFm3N&#10;mQAfi6rgadmvV2uflyLQA1ujProYQK4c4y0yrGattkBzMCBTjkaVQrF6FbzmYECmHKMByg/opmSt&#10;AYaLqorJcdVN9FpjKhOHKcahzKylszQHA3rqzECkGOvoGVGtgcOLQhtEip/YopNige/IEJ5/rCqm&#10;tOvMYVqu7TACuWL1K9nVacC1XNsB40VMD1BNwZpPvlJK6ZxkRSO0ve3WqjQ1B4NNyFCuVFVssamW&#10;azugXUW54h8jZNp9bQnME6GuUr5Fzy5oDYxbMTdI9nWeXlw6rq/g9kuefq1XaWoOBvSU2mdQvYdO&#10;Z7UGyNVDYVK8FWm5tgUI0skXq0TLtS1g3bI8lXYx7s7Qy+eLAg4rprNktVt2wEtzNJgmhJesSrNa&#10;yq05GDAA6A5Qr2LbvYia90sB3VfyW6dro+/dyS8F1E+sJiQ/4CnQWcKWyKoJ6UheeIomCN8DDF9R&#10;rrS9HVEhgaYF4Pkf5HLV6YHWgDWL4SF5lXbRVUQtAXJ9Q2FSPHBDS5imBSAmGKEvQIbV1HJtC7Cr&#10;NsQEqap603agJeD590CmWPWi1622yWoIyClwPO3EtkRWQ0Da6tr6hFtLVOU60vraEiRX+ENJApdr&#10;ubZERa4WpzVMczyZHSC5vnPvoho59JiZkivVZrx32MDrm1GT60zraztgcWYuV0vN59UcDRZnolzp&#10;bKxlTP/iq+ZoMrlSdgDkqvW1HXwQZC7XpT7C1RaZXHFjFvRVy7Ulspptkmu9g5bmYDK5Ur9dXUvU&#10;GihX7L1P9lXLtTVQkJkd+BvKPUTN8aBccWeL9FXLtTVQkChXWre0XFsDBYnnjEhfY11b3BYoV9RV&#10;JVetry2BgkQfi/Iusdw+1BwPPvgoV8xrp/XB55qDyfSV9gu0XFsD5Yq2lQTaSYvC70kmVyouXmm5&#10;tgXaV5QrOQJz2QFSczzYgySXq9bX1kBB4h4MyVW3fGuLv3hWHqdGUiJLy7UtUqzLwpiADhtqubYG&#10;ChL1lTYKzG82CKJDwL9KceyWKtrW+toSIEiazYc9n0Cu2s9qiUyuqhhe5wlbAgwqtdimwlct19YA&#10;f8BGuWIBfKrta2uATG0UJjYjSe+1vrYF2AGaHPmGn0Rarm0BdiBAuTL8RMu1NUCmU8oNIDqv3Rog&#10;SN9R6pomZ5gb/UUBuWJvMuqhler92NaAAMv1tVxbBwRpBdJ9xUSslmtLgA0QEMNO8OO0PplXczBg&#10;A7CXHqUHBrpOszVQrqCslCYEueqmRC2h9JXkyvS5jdYAQcbgDJA807HqAak5GhBkAkEB2dX0SvZ6&#10;0RwPLFgxyJV6ajJXbhtojgfkivqayZX8As3xoFzhhfa1+LWWa1uAL4BypTwWd7Rc20LJlcpfbUf3&#10;LG4L8LFyuXprLde2eJTHYaRcfZnX6h80ujuKx07g2ZxTsrjnwDXi8S06tjH1Ucz9ZMC4bQeuSG5o&#10;Ovo8Se7Cd/9/PdUDuF6pryRXP5D7BpfA0HOsMI6TiFTZjIULqjzqjSqDWElf6fiWP70cuZZIUZVB&#10;zDGpshlFizgEMZ91qUA55se53YDkfOkw27fCMFflJHR9D8wyO+XvhvYpb0NiYZOyLwVjj/ZkBqo8&#10;JxHPSZWdE6gy/gS0A9SOKPT6ugyEsbAc0LqdDCgbeQ++uxQC7C9xFwoxXrprPwjWz+EiSZJIyjkJ&#10;r6Qqt65PmL9CfaV1S9g9d1/RkP7Pd0Uch5bvbRhkwdz4KrD5tqZKoZGCMeagwsH6SoQ/QIGTRKly&#10;ksS3aJXbETGWv6NcyX8NR5cVxjLPvwrjO3El3VpufVZVQk/lBrjnu2M0yVLGSAJ3bna4Kv8Df3K5&#10;LuzLTb8yfo9xYzP0VH7CgJGnvBaxWvdIqdGP20eVcV87l2vCL3cbJnAM/mmzZVqd94Z512X/glQZ&#10;H5Bhg5wzudITdD+82O1YB1eGDerIhmAfEJLBLvraCFlnO7AyXV5FSRwLx/9g6lGeuVxNdqnlWTY5&#10;MrLbMsNwF55b36s8uIyPJp7vuOIWVj0xtlzHDx7QGTjKG+BTESaWFZq1lQmff5Qr1bmY7DPD31fI&#10;jOFz7sXuPmPxGXvjIwjWpo5rgYAwTvO9/YLhK4sEGFWn7eGTUcg1u75Lg6tQym/p+ocgaDCp4asF&#10;XjN6BQ2itoTzgMpKjd1y0JKX5Hq0AToP+BsAeL6vfVKw0SPb+wmLV7y4Xa5rwZMFQcvd2AkwuioA&#10;34ThVdGCZdavjEHEgg5G35uXklacTilSHmAyTSxd8AsEHc+QuwMF9yA8zLsouVb/kkUidkr+chzi&#10;G3UR9h3JC/3/WYKagasWpaodAJlyzL+S42oa/+JLjrMo1ROQizF1w4REPI/+TWLLfehL4AtPlHee&#10;nLyjzmhWfWOwARyVVMn1P3zJse4b9ruGnitAlWUG4yaBhfQBVVn97WkJJnbgYHnJGfC3yhW/QgGs&#10;iZ+WEGK3/S5U5UnghtJZjn5gBsM5ZW6M7n5wntzxVrnaYO9Tdey4Jtf1YfsHfAaqHCtVjuLxdUBW&#10;Wf1tB9DqgJ3tz0Am1+qqCd6BjT0HNsv1/8njckfAIMyxfTf+IVX5PsHguvX0OS23Z0rKBxvlCv7A&#10;BL0UWkvrcg09y/uDexqvY+UIqL84HA4xJqoyiRlWPieYTY7f7SPfcXSepHwgcwCsGpLAnfZArozk&#10;OpcXmBN6YDrVx2ArfvEXe+oswyQRTtDCLzF84RM/2yKJ7hexsKaHpZVlGu4svslAyfWxKlewtt46&#10;k2vdfw1tI90ebNuBuwzDpeVM21HlF1LlhVLl0Frv8baUITxLMi71pFyp2UABBFgzuNtDOg+zqi1q&#10;MYfQQn3cCHvkL2AwRJyE7/7xOxkDeL+R54+VuYjAWH0CBVxnCcLZRJ4ptqsni0HKAfhYv+gZWtUu&#10;LR4O0kMWLu45bhjKMG/Swv7y5zeK2v1UleJEsJGUayBj6Qy4oAB8AZm5nNfyWYtfbDd93YQcNDMY&#10;QpTmQzCMiYbuqn6ko0UfnhjGpR2YVq0QSDkA2yq3MG7kt+Qk7K3txQCM8hhU2XJa8i8U8p3OsXCB&#10;XGkzwKluYYGUfbgcmW+vyzViPO3uWtkbt2drMsrW0UaZLpyswYkBh4n8V7ea1wYpO6CrXMm1qsw/&#10;QK60oJ0C7qGnLCzXQaM83NMokyNTtWKngTG5aFrVbBrYJNxyI31lkXIEM25AyavffhrYAIK0AIwy&#10;eMrubp4yGYJzRLK/mFRGUX2wQWwu6CvJ9S2pmX5zyNP/qY/PyS62CH+5YXdGayvwI+ns6131Z8Nn&#10;TyDTCd5pHte002T237MssgdABrbq65wEkBg95HhoswTI1YKvUM5iFH6Uq/FTfdx3cI7YOTxY0DuS&#10;Kx6CKwGfjVGuuExM6ulWE8LbqsXtLwN8Ds+wGPiGfKQ/ylWgXPFue+O6XAeXI1fpEVT9mVPgq9x1&#10;NbOCO4Ah/CGRz6reK8g19S6nIQFd6OkNwbXqNVLNYbyBTOM3ZSICt+Y0Riw4gwYcCupGcPIxraCL&#10;5AlU7yi6fYuhkqvvwGclWH/kSvWpr8K6/geTkpsL+TBnJPOdpwRiEcoBVDPXI7jCvP2A7/+iL2aw&#10;OJ3Kg959ImX8UaZykiT87Rfbk+gR1LL2JwDuJl1BVa4Ylq8yudbPM7AFyPUMLuGeMB44zyIUyzuH&#10;n14N4PknbazuYNGUfvhD0nMnVbm+xWAf+i/XHEoeV3+F7lnAjcXXOX2WgePjUa7kCTzZ1SQLPFTZ&#10;Ju5FQCpwao8ge/5X6lWCtQyowTjFwFjyomoI+YVtn+q+V59BQ3fq3e4b5fNX7QCOOc/lasHyX4Zb&#10;YHcvSF9lnvDEFnauLE9Vrr7SV7qi+hRp7sKj9aw+uQRIO04cIM5V8FyTK/zBr5DJr3d7I7leUgPj&#10;B7IBp7WwkcqtfpQrWlwl12oQwJ0LkyuTj+RJXZiFekCqckVB5nJ9rV0R942ri1q35K9heKf0tbIW&#10;pFW5opFHz4uenbAmRBu9137I1f2508aiWnf9alquU4RqnV2VKyooZrhIrvXpsd4UvtAffWV24DxB&#10;XCWPXm3eJVcKe0ITO5a7wGlVrijrrXINsKSrP3KtgIdU+MvMEWESLV7z4qU30Fg7ZrVovUvepS9F&#10;h18KUGooU5JrUtuA92f9letHfoE6W0LE0hZUV+AOcaXs3qp3Eu0Afp1kfl+TqzMzwuWP3w2PXQ9R&#10;J1FPFnb5cqeADhMUYDSFXyGPOpIvOVdYgqj0leHpcTx3GrVRndIlKlNonegSAynXUfXkG8oVv0LS&#10;m9f0dWlvtwNDj566pjXkXCjNUfLtmpn0BEbVH4dSwzWUHNf6lCgx2S7XMime3rWn7ji+p9MDe5z7&#10;7QImHfUTnaGeSLlOqj8tkyuZ+frUyBBLEA+5uqEdXIMyW2dSZuXFDk+yJ8OlXL1qfgqlhhpMt7iu&#10;rzHK9eh8FmOPoMwOWOaoi6Mwm8AdZqC2XdcNmVyraTQQJG0J0S2uy3VxqL42wmwf3PtulVkZu+qe&#10;fleQh+VJ45NRk2s1yfJj2HUcOwA3Q7a3IDejNWVmyn3t9OIJuGK6e0G13gp+ME03RFMEoVg172Ji&#10;aedp81lDz0c3Y4nKPPX27FxRQtb1GzZtQXcJXCD5H8EDfZoBcsXjWzLnXZ/SD3I9574hKfNoisqs&#10;vrIH6jcRXViZMlx1k/CriyTIlQ5yYAJo8G9dX9FXqdqNy0HdC5mI6Q5QSDLmtRQaCBKnxdFW7SD5&#10;INf/y/04AdPnHngO8JxIE5t2rBcgVzLiTlWuYD3xIAdWExps8UGu8M25PH+NAud9KX6P3euLyBeo&#10;oviOj+vD408mx/2gry74AnQJLK5lgUxjTQZiAxBiMWo5EM+j+LS9BnZGxbNup/cfhEdCc6tBJnxN&#10;4LE4/HhQn2qGbZ+qX9nOAFsnZjHWNJj0QZtxTD7QqYmFh50szXtVs+BrOCWK3BEqbyljwi0/6KJS&#10;UufAsSDGwn5GZ9JmrtboqnVrF5AYFbMsq81lphStyi3wX+O0erbLhEW1ncR7OoQgywLjjNqMxvk0&#10;HY2UQO2qD9Qq8DzTu9ccOjAPCciVRM7fa1Oi5qCt1bKjdkB1hgDgOUzmmDLYxdVYon1ZTwOIFPa5&#10;IyEtyF2GXXDryPcPq/YVZP3jl+yuawzdWh3RHP5V1/4f8WbP0Dj/tp4ozNrgapjYWSpK4vHPR/4H&#10;S1/nGPd+bl+URLtLFIBc6SpqzZBArnlZMb+WJxByIuPnzutWi6BxtoNrsUDjrBpzYM8SscS+UnF8&#10;JzuxruLYt8S6+bynMrFpZxoLb0wSrckVdBgtKBki7tSqyO/hVlS/chYYCieltdB2QNogUvPmJjKT&#10;0E9My6oG5nWUl6Vy3e2T3bDaMSNQBjzIQX/r+YNqmuIevrf67WdjUyDCnSdQaDNQScEtKGdr1tH5&#10;6aWSEMqqBHgHqK90aUHAZJ+/jMTeFhacHtJXe+qM4+gmKQIRZoamW90KraNWiI6cLaHkGlXlCp/l&#10;cp0GrCrGJOiDGdjGL3u6hKfcjULxW31pI5kJUJsILZMd0byp2vm/WHCsQj5nVvNhErcWKJyPcBGt&#10;NrVk933DTmK32laxhkoU8Fg6Xe0i1GRzs/LmKGvcniG5Xs1KzbKQZNzV03MEsIr5zvtYjC3ryv1n&#10;6luOK354jdl3WrsmAe6Dto6Qpw1rckVZo1zJv3uvZU9YIrr0qFsBfpvQMP+YP0S4mK8SYZXOcxXc&#10;qZjLqfrnbfBbhgUkxQL8Yblc61NMeCyk4e03qY/ebelCQaODtWstMUaDIA09iZja8MP3/v6nZkiO&#10;Zal21atyxa/ldqA+xWQULi9BrmCrAjOstVurkA5YHjamPA7bXIytjXLFZQm/Qj82rB0zmow72OU+&#10;EIyv/sWZBL7/88Nu4gtYN9NvVsSKN2D71vLpyvFbSM5nk+Krx+KwmCCXazKsrv6e5fToNMwg/Wuw&#10;CRYrqdk4N6vVPAnfA9uIh6bx6n4ScTsbtHRgsDd76oYR+sSH7TVlG4DVvB/WD6Jc6SGKsl13xdTt&#10;9ylOtKO+a41DerIX2MFXXDmOP51t1EImtq5aeS0gw8qcq/HyN1jm3XabnlQGpSpX1FOUK9Vnmml1&#10;iska5NoX/7UZ5eMMBgNsJ6e6RTr4ktxa2HZNkvrRZtFuCdjS1PjLUvsn7rSb8GhMN9SNuEqu2Pu9&#10;AG8UypXMaL3szXFmFyLXLaTDCSq0JcL4nkQ9XwiRmPESLGs2oYPYNpbrI4OhTb7G2Hq/ojooi8pa&#10;lEeVA5/RgQOSeX2Kibu2T98moVtSNnpwcE5cxmoVxda0WhO8B6nhptJUVqcXrMCklORafR7efa4O&#10;mn1ZhvaDf40Td2I5lQE12nWcte+97Bj0glTHmCOuig5k+ogWlx53syZ04Q+HHUR+/eUvKiCfrcdq&#10;9oUkSqyG/nxgQd/BV6mdbAK5chSmkmt12obw/XmMkeGZ66/PCeMzn0ZIZdPiVklooc/xgB1cAGHY&#10;aJ3D6kKEckVJ0zJp1pxb4ahYAj0aHFA1tpZorZ3pQ++LXbrib5r+wr6fhUKvIjdwo1qmEuSal2ka&#10;N/hpiVDQVMmPgOlhAxrpA2+PHS+pu+H3BBQ68LGLQwWwrR74rinJdVXT19DaPT1AGv08XlrW1Tv5&#10;H99WowmwATNY0eSyP685YSKpRRF7MDDSAZ/hrglqdCvTDi4JkGsAFlfKNarHHaswBNWbVFzog+Ej&#10;stGg0dbX12h4zn/C2jSkvQQsb6nCAzef6Ikkd9a0Jc2DGDFlLwHNKKAygeqW5YUD3peP5YQk16jZ&#10;nDII4ZTPIUUdLULr2llPPeVyHAu3Z5lGW+71RWs0xFn+xDBeSAnv9z2jkeIxC0tN3SIgKHRaq+wG&#10;jX6zAws1Wn3lYgDbikVOsst+vQx+b9DnUE40SfkmCQWl2y6viP5IwLZioTHJNb3vIHvF7IoTDSba&#10;cb5B/AZ+KxbGT7AoltW7wbcPerkTUmg1teg+Fu+g0NPDD2r1E/CvnkGulK8d1rvBnwY7uMq3VpAo&#10;vrp8bxfkOQZdJbmOQlW6cUaY8glEqBQ6itHnkCn5ywILuAOMbz90Le8J6HOoDy8FVNNy13L8XHM8&#10;KEcsNCY/wHdO3vP7q4KxIxZuklydTyobNDuD6RaUK60L198t6dQd6Ffl3bWtk7ZL/NLgeoWFmyRX&#10;USt70xwMHtvCnAb5MYJ3HW59G3C9QrlSflCwSxkJ1XtwvcrlGnaQdvmmoF1FuVJdVti/kSWXCuax&#10;8TgM6evdselXTQbKFfe2aV8r3ne7QLMN9AOwdkjJtdqlVHMwKFfc2ya5Lpq3DTW7U5FrlB3R1RwL&#10;yhWr4UhR68PkNQeDckUlxVdjZTQe39XsDsoTlZQcrBu9brVFJldVBk9qqzkeECR1oVZyPbo1sUYC&#10;MuUoV0pkabm2BthVG+VKidd6V13NwYAg86667EbLtS1AkAEmsXBjiyXSzGqOB+Tq4+g9LET70KVU&#10;czAgSAuT2bjBDXLVee2WAEHi4XGqG+B6v6A1QKZ3E9X99VEMtFxbAuSagC9AnYq4lep9w3bA9pkR&#10;rFmy+6vLqu1dNAcD8QAO6Sc9HdW7aWoOJQXDiicKKR6wp1+92cDJwLakuG1IbV28YKjl2g4pxFl5&#10;+cCs3k1TcyjYPhPlSttbvpZrW2RypePGzlc763M+sFwb5UrH493v3TGgTXCdyuUqup8B9l3ATuoo&#10;V+xcboRdTqX4XmRlxWRfY11W3BaYb0W5kj+QdNbi/9uB+4QoV1nuUuumqTkYlCfKVXbTZHo7tiWy&#10;bpokUFOXu7TFAkIDlCsZAFOXE7YF+Fes1PWx1uVJcyigqxxjAlXuUu2mqTkYkOsIfSwKCG5qrYw1&#10;B4PdCdEnILnOKcWtaQEwqDMsz6LEwE2tO6HmYECu1J2Q5PqhO6HmUMAG+FPDkM2e72U4qzkesAE4&#10;Xp6TXBMZzmqOx4WQwAbzSqN6E10G3xZgW3Hkl0197Y7uTqjJgHgA5Sqnc+hywtaYgInN5DqMZdil&#10;OR5Yr1CuM5TrSyjDA83xDMDVApnSNAk7G9ipORZsR45d9Kb4wexdd9FrCdRPnKlK69VUNyFpCwxf&#10;82Hya0era0vgOhWBDSC5ujNtXlsC/aq825vuotcaWKaN21skV91FrzXwRBzKldoQhUMdFrRENjyW&#10;8i2hNLOab4yHUSLu0dOgeFCM/FG7Nm1jpPOdmj5hL7epq2uOjEl1CK5Gc14K60qfGiJ3EElddZWZ&#10;pk98UNc8TrRMrq2rpl8E0glgpgpjCnV9Mn/J8h2Npi8ELo0WZqZKwxfq+gwhuafVVdMnlLryzLqG&#10;eTL+yWRGoNVV0yem0mfdoK4WWFf1txpNPwikQtqZut5l6pouQV1/anXV9ImpVFPbxI05ILeuTIC6&#10;+kqJNZpeoBTSy6xrnI351uqq6R/UABjVVVlXnHtLSHVVX9VoeoGyn4GpTkEkWLSLkLo6+myEpk+s&#10;pUJOTVUrsMita5hoddX0jDW2+gIjm6lrfvSca3XV9I5/pEI6kVRXlp/oJ3V18/osjaYHONK6upm6&#10;5g1+eAiaq9VV0yfSTF3ncr4Cz63ry10IX9ZTFzQ9IlX204rq6jqKtbpqegZT6ioSWZZt512TRrEw&#10;jHd9mk/TI5iynwLnWQGFutqJMFJLq6umR2TqGiZyuIJXUlcLfAStrpoekTkDi1iWtgT50VcveTeY&#10;VldNn2BXUiHjWFrXkrreu6CuusOHpkdk9jNR1tXPjw94Pxytrpp+wV2prlH8i14dGm+JeNFaq6um&#10;X/xS1nWuyrKv8+MDnukbXKurpk9kCmlix0/gKq/HnpG6So9Wo+kFhbrKOlcrV9fADOBvs6MwGk0P&#10;KNSVzm8b4/z4AKrrSFtXTZ/I7KeptgdEXoIlrav2XTU9Qqkry9Q1zGtaAtMD66qdAU2P4Mtt6jo1&#10;bcPW6qrpEyOLDmpzU+1mxfmuK6nre3aMW6PpATaOAiqpqyrMAtakrtlBQ42mB4ykuo4ydY2y1f+v&#10;g92Itbpq+oQt/tJLpq7zbPUfONiNWPYq1mj6gS3V1DNVaYuZ6Wfq3nDDe5fZWI2mF9hLUsggV1cy&#10;tgC7Ar/Ae1efaTR9QLXHDrLRBKZ8AXUdJ6CuVqa9Gk0PUOrqqwaErKSui6FWV02/eJDq6qiObrxQ&#10;VxGDumpnQNMngmd6cU3ZHYNH9AKwMGZZa22Nph/4UiEtU+5m2XlHNxaHb3/1aAJNr1DqKlZKXfMW&#10;WaCuTDfP1vSLtVRIcSPV1ct7DrFYMN0vU9MvHKmu4Y2sFZjlXTFYMtbqqukZrlTIO1UrULQZAHUd&#10;ZN00NZp+4EqFjOdSXae5ug4jK03V32o0/eBJHnaJlXX18wnbQ9MdZMqs0fQDIU8PJPdv9Fp0xQB1&#10;NQZWfnJLo+kBQmYEErU94OaZq1+grkyrq6ZXqHnwmbpe5amAoekYqVJmjaYfhKSu7D6zrrm64gju&#10;VCmzRtMPZGusYWZdrTy2srHoRbyozzSaPiAnFg8TVSswzld/7OiW5uO3NZo+ICcW83ulrtI3QGhI&#10;rFbXPUhiYTnT/3F9vK075MRi+19VK1DoJ/Yc0tZ1H3zHubYsIeIkuTdzovskDsXYct1rxw+Cic2Z&#10;1ueDWdBRLS9StQK3uX76K1DXfFq85hi4/ce3RBytQH1X+H8loiQUrh942jDsgJqp6a3U5uttrp9O&#10;NAN1zabFa9qHDW17FqBNvgKbHIJNvlEqDNwni1CIseu6jjMNvAnXPgbApboGkToImxdkGS6pq/pE&#10;cwb4yPNdUOM5aG/NJINRBkfZDTwbIuX0byr/qH/3hbGlQk5XT/RazNs2rH+98qeansAYt70H33eu&#10;XXCUwxhscmGUo2QRvwpQZDDK02DmgU3+UkZZTX3zV/JQwbCwrtYPz+C36hPNDtjn8Jw+mNQh9wJ3&#10;HMaR0uAKURxaru9BuGcMDFDkAZhl9e8uAqWuzkruZvFCXXFIbOlTzS6A5bMffoLpA8tnvcMfAAyd&#10;7/9BFTnE0DEvwDcT1vvzu4NubOB5ts3545AxNkgH8n/wMX/jnI9Gtuf972Hq+/5yce26z+9X789w&#10;JVfWEgxxnETRj38TeEU/GX0MSZRg8kLaZB9+QH+TF6oc2zVlLUtJP8N4ZHh59aumDVLb8x1cwFFH&#10;QENAOTyWGuB3foT5sRk7h2+CF9NSt8FsbzZdu0u4HjTFEUI6XHeU8VJd/8Hmf9PcKp8HNfXNzQ7C&#10;FvoZx9yYaXU9AYMheKMBmuT3J7CDlvVbvFqzY+2bikoOgxxkuibHdTGVjIZZKW8GJZRfT2uTHemz&#10;vpsTerXz6mwjiYdGoPIFmtPBw/DNsPKy44M5Sl13gdmB74Z3ZJmBD7kLE2yyhQllhkYZ/zveKLtZ&#10;mwGZpfbG9IJEIDV1qltzMrgq2XSsY9NSnavrFlI2mjyQXb4Gu4yORkWRo4hs8th9R5cebfI+CWU1&#10;RmtsyraunuxHiNyELLO9mhMRRPmt8936XUzRSEHY77gUNWVKEM3B4yS/U30BvrT68W+8mIulhcu0&#10;h+kssG2DNB30ITcLVvnaChfR/OZmBTa5pMxRMv1EdYUsGFya8veYFas/DtoqRhhquoddlU7G/VUn&#10;6pntY5bBwn1a+wjnEHMH3AYfOZj60zWavmfXct+vVPoCuKIUBmZrbZv/ggjwRLiwDEwTF5d327lP&#10;fsqvbib8H70I1cmt1BMLR8Es82JtTfeIB/WBxHL8++SfwxX0aGg7wsEFXRpuzHZdgbmeYdqWgaFu&#10;RaOZ8HBLNU7kb+pn1SsbkYNeWKjUtWgyxLD7e02Ami4R/6gPiECQvekr6RvYas97+Dn1MXdwRRkN&#10;BEw2avTuPikf29MkfrFNlzIR18mi4cBVLM++fFRXGgVz2/AvEaaL4VrDy3s/Ali9+QXgI1BB6zXE&#10;7MENGGdYMAKbyyxBZpq9K/jELxqzWkmD0iU08/UtVLJal45qgbpKZd4CT8wPqbgs9Q1Q8gIrLzQ7&#10;UUw3hbtXJGi+IuxtZHuqFu05jK/en0oWVRSjsj5yQxkBnqlr0ROLZmskDetRkMwdZjjX8jNw5Eew&#10;NPhrx72i9EUeuYIS3y/i8HUstyMhUH3ZJ3XxbSjlnb7VrMgHCJeYVahr2GQj5aAXfqf6ZBZdW2Y4&#10;rEB1ItrI2EQB77pNy17gYRqHyf3N6r+bWko5CkOqhQPPQtnkPuRbTgwLn9+f0Pdz/cB3v1GZMfqf&#10;7KlQUdxN3Yr0WUexerbdfEWaorrmU4s2IMxb+Bn2MUUwKXsc2rMH8NbBXReUUs5r4f6LkkWIh0be&#10;4QbunU6+QOLiEQ2uv9Hjigm7srpG4fb7rCZn2InSOjcfYOyb60yZNyNM7PhylLp+CgSf/rMAT33+&#10;n1ndHDGjJF4+O9MJmmRAuu+XTMl3/U49y1P0P4dPFEIRqwZ15f/RyySRa/qg8CFotkaTuobmT5Dq&#10;OUoMGbNHs6mv/GSsvlAqjG5yEt+9CuHSonqasouW8AtJztzvY10ZqisvqStuT21jJEMsL5G7WSWX&#10;F0sKizEwH2GhGYS+iM1wbDm04SL9zh7AMXuCnsX8BkxyUdYJZKmLHtrkYkSU4X2j0aYM/U9eii2z&#10;aa+bUJMzvEguPyV1fb95yGzvRh7DGxzJxfJngb3hLsjPKZWc0b7heGk9uY4/9Y7aPWyJlHHuzabk&#10;J9NBvtKZETwyguXJeepieI7LFUUS8ff3yQww9D9Hhbrmo983oUYRPNzI7QFmyTpCQKwmpalFH+Fh&#10;hMWx7HbXIHaINg/Cqf+kjXta/5yhSe6LTWYvkwBrR36sbm6iauoiSsLQdYKZMsl4vV0s1rxIZZXy&#10;Ol8dspCj95K6NuScH6TDFKipWszKIzRh2oaXj4H5yChejJbwLxoc4x1g7OXFDmjzzbVwH285/g1G&#10;DkxyYNtnsXFVwCZjyT2VKctquPKRkcwmS5Os/snhFN1Jp0Wl0VeHLUFd7fdszrvhmQ2TB9XZl5/Z&#10;2Rc3V1ccVlCMgfnIKA4f0bq+drpucXvmPy2pBJjaRzhTD7QYDyn1xCars9XJ/OZGfelwimn8w3y6&#10;2ZeHjUHlvPf8Zv7JhhNvQu32TTN1Lawrdn8PGsJ+byHe4K/ZGdoSpeglzwJ/DSbvCQvglEleT7Gy&#10;og9afBjlQDev3fjqMAEK5L3n3lVgqn3STaje7r46qlVKKKC6FnM1PuIlFocwq2PrehCYGUA39L8b&#10;ZZID6SWjm9zrDFGQm1ce9fpCW4SFb6BMhfOTDSfeyLV8in1wVJGXIkJL7lPDaXChvPvnoYAVGR+O&#10;SwBM8mgiS9Tcq/enpfV7SVUM4CVjtX0/dj3D3LyOG27al2KIwY9XOADZmeyNqN7uvjqqVYrQUF3V&#10;Qa6NBJFD6oquxxcg5TYlLjIv2cq8ZEoEnAqVBgfejgthLwd+C+tI6VRANpx4IyoYdZS62tYvegUb&#10;je20i0EFHwnMKROPxqDoX/wFSRl/8bxgShtolEsW8AeLGKjNhfquFskNRFpUb3xtMAAqH2EV8waF&#10;kucuB646WWjnEdoQhxVYDeo6NWdvYmgMrLzK4Mvz0Z3EXDJ6yVFkRg1ZlD3Iq+e8p+9hXmkXvzQp&#10;O4walms5KmPgrqR1LSK00f0iU+bNQHSGfmv6pM/HtIktMi/a+h6CpRqp0ujhbB7hRmQaamCpwtZi&#10;s3qE1qJZXe2hZX+fRetE0BY64b2qD742dPa6NBwzifIdg49Ih54t1bEBL2/GYN/fGgYWtG5jbXIM&#10;swZ6DGe72BC/Sp6+RXLAx1RqyeZhiL+NNKSlh4lYhlhFQsGLBBjmLPD6yMAxHzGtneqZ3C1znd2D&#10;v6vv4L2u8dcttp8Hyb36aAOq3TAL1QyCIqEwm4ORLhW412EuWFdQ14FW17aRpz2Bb9H/kfbvCq8z&#10;n5i1CdVu+C1WWb4ioTC9cY20ocKFWSZjLlrXb7FknZKhHMYDfAdHi7JPxXBMipm2waUzMExelbrm&#10;CQU/ujZYg6IzKxqmWKror9VXNDFWqvtTb4TtF47YYcjrsexlQ5T8RcAzP4Oi8GTS1MRlJGi55/dj&#10;ueyvc3Vd30zLBZgfYCIZUFaglDLTZKQcq3A8bGLtuC7uLyzH4yXVGuIYF9tu3PQt5px/g6UL951L&#10;49sm8wZ1Vd2HeaQSWIV4nNXUeGn4l0MB7i6q61Sr60GwrBAH+/zStq/rT/9MOBsy5gluu3igMmqo&#10;j/8ikLre5asQxUzbmMj6QZ7VGBbOErbTHjWoKw9DNkDtnuXurqYN8JDOy3tmA2bt7JX1GNrGK2J6&#10;P2poxOzJZtnDXF3zhMKVOWmMTHksGBnj2fP29IHmUJIsV3711a3B/Rv4rsVD6ZsNq3UgtwV49j1F&#10;/gvbaTe1eud41NsHdfWOb0uu+YA68gmUW2d9RbABc+n0//qmwV1XedZRVhIr8pOFY5N9oq7wl6Su&#10;36QU48Tk1UW8SPJ8SdA7L3mdTlO5q2oXYufqmomGYX/ipskEHH0MzAp4H5qSa1qAhdmOov2lp54z&#10;VNdSK6BsBNFGVBbqIVPXMNtQkera4EbY6O5iVqCoOdS0SGn75W/yhf0B6g1QCpIsda5lI0omfmaB&#10;8weZhTfNWb8XdHcDNzUmWl07odw001++XdQozD14QSddDXdDhDoosBFXKqRzo2or7x7lKza9MIzr&#10;BnUl/wHV1S7Oy2japGwseHGI64tBvQFKvbOFub2sKktc4Sx4QlW6gHywg2bTlrWHBnkGfuu3ap17&#10;SlhYXhaDxkbml8vsDv6vdEw9m+myEdUfc4O63oG6Np1rIXXFtvKl9kbfHZ8aveCEqyQOx9TbRc4a&#10;/oVnFPdvex9XfNbfX7ItIfVlKY79Usy0DaYUcqymF6h6QsCOIVhr6tREjTQmYF3LzeM0G6B5Vp6n&#10;OitRAYH4LUQ+o83efmrczbMutiW8ScXcfhGoN0CRW6aYaRtZ2xChSiyLdC01fG3K+FEjDdtixtAq&#10;WnNqDmTIJzPfuVreJv9G0Y84fsXSruDB9mNu+8sk9mWkdT3+chEX7dqF+TLOw8YqQKmucTyihabI&#10;f2HD18YWAg6erwW/ldlLD6syTnoc//vw1xHlo0tcNPhnFwkNeS388lGTumYtsRI1vaDIf2EHTTZu&#10;sJvXqK6j0Lft5QxnN+I8sLXjulfY1nUMq511hf3XLql9dT9h1V1Yp6G39CVCv11+fgJC/GLH4AP8&#10;Warr/a3MHvzM81+z6BqUuUFdrWQC6gp+K1s22GAJuG6B445vFxiFxKGgKASCEIxCtF3+lOCuHB2w&#10;omvxV4CWi3m+glDMtI3MuprZ2Zc8/xWYPvxtQ8vSMT4Ro/EQHIpP1XULWCpnT2imripiXkIEIkRW&#10;w6ynb2VYlY3uovHbF4AOWxcDhiaLYoPrA1kHN1MeKijNg/fNGahrQ8wfxqCufPkIodah6roDOKTR&#10;tcZhDCFIEod4uIQ6sKFdRsv8XeZveZWkAA8bp1JfFOSGlqYy3D+rjzaQKWTWDt7Kz11h4D+ysj2u&#10;DcS4X4vOwNs5MgNsSHaZ2lpLuzz+jY2sabbABOzyl4ugLVH+lYKwoXfERZGAG1oeIhI11KmoFD8N&#10;10YKtwg7aDbuVyXYltP+P8NmG3w2/jLbA01ehrfRj1WyiNHDkFl75TBf3LBaXumdx8eVAOxywURA&#10;acBQMG84qWpb9JByHP+KFPmvtcmbi1ciPDuLPbovaxN2gP4yRH4BjoC5xjzGcvyK/rLl+n7P8xiu&#10;Vd5O8IsK/AuGDlsXbUINf9XwGKpm+HamrnFenY0dNEsN4z+ywtZjWOJS6tP9JRhwsMtr2VYQ/WVp&#10;lydglvNExrngcdnAfokUAUd1LY3AmELMtBXVwS0ftpEP2Gau+Wh4zw13hvwH7ODyUBR/fW0YDoFR&#10;zV5xdJjcShVj95rs8vAUT60zLt8SvyGKvhBIXdX4IWR60xC4qw5uQXay8CZXVyvizaMe0SAz68FI&#10;dZ+BU/JSqSQcxpfuwdI+6s/iscumDmzEk1bVz9Q1z38x8eMXLfXbYKiuj2M3dF8drjeuTohbmZJW&#10;NbeXh+zuWizQWRv3jaiThflh2TxCY2LBsr/dCEVnvBilMeT2n6k7FuHi3x84Hk0IFYmPwOej+rmm&#10;tiWaPXipVB5deOH2H/Ipn+QneOSnSV3VycKrG1mHXeS/qCXhp0e18KQsx/LaBoqtqwAn/8mtKxWL&#10;U01BD0YTXhrjih1x8oawFwi1AytGYFDMtBWlkCKST2iR/3qMIfBvatbmobri0ZmgYYLnrgw5BDCu&#10;FYZJktxjMI7TCTPTTOF4+lWPKh1EOqocLaj6s5cFndIqRmBgo0D14QbUcaBQqWvRi2EYi7SxFebP&#10;CHQZdwY7nf+UVzZPp1k0LgRos9y+8uzRdzXN6dW6HFe4ahP98iCDKf7IT0hdG+6oOowVq2EbRf6L&#10;J9ZgcN1wVMtZgZriW5/7CFGK5V6+K0SMllnlSYNg8oKWmf/CzpXqO78WM1XzKXkLLzRF4JC65qsD&#10;xEwN1vVd/pLJvSy9esj9UH7/NBiUGsZ/wFn9pJxZWuyf9YyUTPPkzyyY+v+QaV5CJEheM02PtTlv&#10;28PINhIGJ7F1ohJaXGiKgAzmbV75l7dx34g6qpVgWy3gZ56u5Tduml41bDBYUUBZ6sJ/uEQYt4MA&#10;Kwvi5N8f/y7upGme2SPymt9+DdO9dCBER4VCyGkRVobovODguAdwxh/bVOTZuGyJeNilW9YV1Dmg&#10;WCjeGtVVpUQiNWxjnee/uOmkpfnPH8HoDOu3mqbGXjApG/IR1RYEZJrxiAQpHiojngfcWIvruE9L&#10;cRsn8yiZJ/c/osjMwN3c38/rh9Fo8gCuy/siiZNYBC/HWURe3SX4EzbUJ/cU6iEY50lO6mu5Famu&#10;fyNlIosRsNz0we1tUNcwmhhY8fpVCoMOgHMPi76wGDe5j8FpNkC3HTy6nSRzUtJ5hCloAl6ktlvP&#10;lhXeJcnKNBNheW7oHKOyXmWANLMaZqv3E3JbixWaJ78bxCF7DA1zdc29IezRwpoOwt4lLyna5EVD&#10;VvfbsmHFZzYYVSsMY7CqoN0mDkoWV2FkRsE0fj68eHU4fij/NPvea9Pd6B7UsdIIDAzx1YcbkOrK&#10;b1RGoMh/eaiuTXMckoTzReUnaQx/7Vy775aQfgM4rKrE9mNIhwEq85zEjEVoJs7s7nC/c5rXJRE/&#10;L6qe08DVoTQCg0fPDeoqnQZ7rjICRUIhMINse3Uz98nQg8Cs1OlQ0wB/efjpXIF1XSQJ+Adh5Pqy&#10;hIvHN7GfmC53+cG71HT2OYfdXlAHU9Kx0sYoXzWVVcmW8N5KKV1xIMi/mRmsaaK+maQOOEpNDYu/&#10;Hx7Vd3+aHpM3JLWnAi1hGpjRdWgKL64s6/vgVTvAcuEfrPonhtS1ZPPyNu6bUD2GZnNVwBXnPpQD&#10;gT9vONGermJK2jZtfH1b2Mj+83NN/bLAT03imFK9/vR/kxHH0zc0dEueveEQafFQrEIem4F3+JZL&#10;uW5gkgQTERyq+qeF/0Z1LeoHR03qqpwGf6UyAoUP4Sagrq/bf2VuxuR2vDckDzSSihRx8+IFq7wf&#10;qGfW2nUXUQo3wozD/xL7fSxrJX7trWzMkhmG1HPoRMiL1eTK9QZS11Iz4ryN+ybU961vpEoXDd2M&#10;cTIxXop3+QCo6yB8a3ZvNTuCjdsCM7Qj0w2yFY1xG7zd6ytL3Cp3V6Z8cbPBlvvLtIEmvxuxE/Df&#10;/Eg16gW8OPT6fnvoXGrJo/zTpK6qmso1ZXHAsFDXENalpjFFthny30w+HJpj8WApH4ZmLEyL3366&#10;XoGBfqPzkVj7g7sYavtMJNF7LSPGPEeEbo9XwBGebS2pa6BUcSOqx/a7ml6g5hkjcdw8pshbCew+&#10;aFsNrY6/H47/x3sB2wcO6uOQpbvHOxRshObPwEx40+bMZwR3G71fFjzHSWg5PtrlfXeWO4XOtpYm&#10;tvirYnX4gGraMlbnY0oRWhI+ZrXbG/FMC88afLVTsEcSTH2wdCK8W/xY0bYWsaK9rbuQcrGW64JO&#10;f6gdwP1EBvGAZ8bHDXrhorEjETjOVCq/xn1lIV7xotS+csAPT6UdDJ1tLR0D+AcbBW5DJeyy6QWl&#10;CC0KmbFuUNfAfMIfEriXkjE5O3iMltIFIlzE6I7eR9HcvFEqTWBigEercTKiEpvHwWFV6V7ybh9g&#10;P/EpwYvE3TcR4iXSznK22SE9Zqo4M9q76WTvSuklV1Veb2Qpv0+oE4Vq4iZigjdVahj/Ad901oGh&#10;xxe3AhswPnrJx2jhXONwkRT1MeZ/YJ8x2lL2GTzWT84M8cACl3W/la8IXDYCHvMQHOYJFctTa1RL&#10;KPscjsk+zzy+dxM+UtfSCAz3vkFdVdOWrB18yVnFLgLFluxHHNN3H8qznzSdk2J/O9+5upr6Mdln&#10;MNBzWUujSJJQXDnTGSYPRqOh58RRbDlY2cvYZ7pbSgsdBdln52pMJ5mwXF4pMxpoWDXAQJcTGgHu&#10;wJXUdbzIG7N8ZEE+axoqdS1cXmaOy1uyH7k2fcs2WJ+Dzu8EKMAbFTx63gyU5Rq3e+PkvuJqAFEk&#10;TTR12J16dlmHS2NZuwLtM13k7AEMNJZliruFWAo1GAN5LRoTf0T+HcvVNV/ah6iuTQfWnqS6HhPF&#10;ak7PUNY80n4blYYl4ECvKlodgYV2wSKDLZTW8HPDfATUyiJ4HWZOelg50lNDhlj8TnXUKpZ2aprV&#10;tCVomYF4Mx7HxwSxmh4B/jMD3bQnE7DPYPqkSqu6XQWmOLBsl+wzrvBgn9U/P5TZFb5D6iVUKByO&#10;o6a0iAyxeJyVu+Y+BB3Lzkfqb0CYwY1lN1UVaL4kKnfwvAxvsegc3dOP9jkWFvoaZKHJPm/VanuJ&#10;x65YtpfFzaY0nHQCbBxQiBQFAAFWGtw0/MvQxL7wdmhjAX2W+MB6eTpRjfveReLjNAftNGeGpext&#10;+Mjt0eSBHGj3HcKtuJzgACKs+EH7jDmOd4jAxNgIYl+a1FloNg1iUk1baIQWUgROPqp71KBmoYln&#10;wpo2EgaMw7UXiQ/KSy9FeIs6DSvJWk8f+J5gQ9JZ4UCDmYuiFSjyalF0F96IvaIX7/43vQ6KIQPu&#10;/KccNL8FdmuiT9yU6toVNsIBaMpVouQiWOhrKkyaFBZaq7XGlgoZRNJIlqa+4bHsYbO6YhYh7vbk&#10;JSbo+EtuocFAP6GBfiULPX4HrwPPQmsL/U1QTVumc5nAYiLPeeGx7MYOAkE0t4Y0ir4PvL3YwTSz&#10;0GCgb8mH9vGAdWXzUHPJTF/li4rLSlPf8Fh2qQP3Btg0/mFSHUc0xwoOtHjgPls4ynTC+5PfwtQ0&#10;H71MwEJTgoZcaLl1qPbD0UJrVb4AHFnuSrOzgdIIl7tkZEwbyl0/IhMcdHoOj9UntEMYldJ21OZf&#10;NhZUFu/c9q4ShNL1T+H6MwsNBvrdqVho9E3Ud2vOgOqC4Ztyn7akrkkyNPyi4OU4MMPBMcGBGWjf&#10;ubZqO4Q3Js2sUAlo3GGe9ipnQMUdcvfwz8z3sbyjsNBwuWCh/+gkR/c8yf6tOJMIUUO2kChJSy1d&#10;TgNWcBQJDjLQSdk8q/yzC/ZuMumJgdacEJWHclTD4tLRAGzrUj29fl5ALUE5cYcQB6840ucoZ6Bv&#10;VHsftM/Kgdb27oshZ+MzNyt3zdspsDmoa3Uu+UUwlA4oGug70F3cIryPfCdUOg32+Z4KONAhndgT&#10;NNBYA63+tabfyC4YzMrVNVV3jkdxpsxfBbTP4EGjA+1lG8d3i1IJx0oWcMQhWOhXaaBt/qYPS/QH&#10;2QWDLX/ImzK7yuyMHYXNBVlfF1XC8bTMtwjvk1LjS3SgFyrDMVEpA+1AnwbZ+ZWJRIo7eMpSOx62&#10;dWmqPPyeyAPT0kBjhmOMPgd2vlSob9N0gjru8CtrWFyM0Qpu4EOc3K3R9AXVcugtVq3binOC1IXo&#10;Xn2i0fQBdTqHJ6oktjj7gvWDTQVZGs3JsWXJAI/kAVhWnH1xzIDGumg0vUG1FRiZsqF9WozRujI9&#10;3WhY0y9UW4GspSYrxmhZpm1gb2yNpjcEcs5x1lKTFWO0sAtRU/9BjebkqNDKVvWDpaYBwhxk3Qk1&#10;mn6wllbV+6iu2Cdj3aMKF40m64KBQ16Q4uwLtXWh2bIaTV9QoZVvSp+V5Q00HsMI/jZPa2k0PUB1&#10;wchaarJbOccYt7tiQw7r1Gh6QtZW4P2HPPvC7rIKF3sRGsbyWxZkafpK1lZAJPKV5ZMJPGzrome6&#10;aPrEUFnXEAdnAy/5voB3bxkDra6aPsGVuiYqxCr2BYLoWk/M0vSLrAsGTs1AilbvwdzXE7M0/SI7&#10;p41TM5BiGwv7ZPCxrs7W9Ag7U1fZyyUbsgX4pgfKLJVYo+kFk3epkNjXHbkqlbvaoMyy+YBG0ws8&#10;agtvsExdi2atDhZkPWnrqukRNN8Qy12VuuZtMFLsk+HhSA6Npi8EV/RCUzOQu6wgi/pk0HwujaYv&#10;qHPaNDUDSbLMFRMRaxw7oNGcHHVOm6ZmIFFW4cLCBStPQdZozo9SSDdSJwrzQS/8NU4NXzbT1Gh6&#10;AVOHCcZZ/WDeV4DHofFXDyfW9AqlkGEkSwd4oa6L32nqFFOQNZqzk53TXiRy2pCdT87giZUO3Af1&#10;mUbTA5glz7wkKiPwJ68fHEWuVldNv8gOvs5Vu8xi0IttOuVjsRrN+ckOE5ixbEa8zguysE/GL62u&#10;mj7BBPmszFQ+61WeaJ1g/WAxH1ajOT8spFbvPFPXcZ4KeCB1zScYajTnh8lDBCNThVjF5Awsd+Wq&#10;Zluj6QXq4KtnqhArlse3ASdCddUzTzQ9QvXODrKCLJUgANx7UNdXXT+o6RGq3bCfq6t8Aax/bbCu&#10;6hONpg+oc9pO1t21UNcw1t1dNf0i/SnzrJbqP6jGwCC3IS+d4tZoeoA6+CpMuR8wKtQ1Dh8NX1dn&#10;a/qE2hbAvu5IaRRBJJhuRqzpF2NVP6jmF/8pnFVzmerurpp+EUon4FZNMi2NIsCjsbq7q6ZXyIHa&#10;LM7UNXdWGaa2hK5w0fSJhIoChpm6FqMIbFTXUFe4aPqE9Fl5rM68FM4qNR7Q0+E1vUJaVTtRCazC&#10;WQ1w46DYktVozg+T6uolKoFVlGP7K1DXf7W6anrESDoBD5FsPWSM5QFDwF09lLdkNZrz40knYBrJ&#10;EKvU2335w9PT4TX9IsgKsqTPWlJXbDyglFmj6Qe+7JntqJIBrlppA3HyYgSv6hONpg+4clsAG2Uj&#10;JXW9X7zpcduafqF6ZV+bdMDQsC35Cpjx30yZNZp+oE4SYqNsRLXSRvBorKULsjR9Qu6yppbag/Xy&#10;Ztl0kjtv/K7R9AG5bcVEJE+8zkrqGublWhpNP5CJVRaqBGuQT86Y4EluWa6l0fSDgVRTHqoEazGK&#10;4I/5ZBhRHnhpNOdHnSQcxapkoBhFQCe588bvGk0PUOpqJyrB6uf1g07kZPUvGk0/UE0xRvfP9Doo&#10;eru72NBNlwxo+oRqezFRQ7UG13nmyjK9UuN3jaYHTKUT4GU9XNy8/6Aw7fIpbo3m/KiThF5WkHWV&#10;J1pDc2j4S/WJRtMH1JQiTxVkDYvDBLdmqitcNP3ClaEVdh5GhnlvdzrJrZtiHIBh/H8rOIFtYFrb&#10;ngAAAABJRU5ErkJgglBLAQItABQABgAIAAAAIQCxgme2CgEAABMCAAATAAAAAAAAAAAAAAAAAAAA&#10;AABbQ29udGVudF9UeXBlc10ueG1sUEsBAi0AFAAGAAgAAAAhADj9If/WAAAAlAEAAAsAAAAAAAAA&#10;AAAAAAAAOwEAAF9yZWxzLy5yZWxzUEsBAi0AFAAGAAgAAAAhANUnJP27BwAAmC8AAA4AAAAAAAAA&#10;AAAAAAAAOgIAAGRycy9lMm9Eb2MueG1sUEsBAi0AFAAGAAgAAAAhAKomDr68AAAAIQEAABkAAAAA&#10;AAAAAAAAAAAAIQoAAGRycy9fcmVscy9lMm9Eb2MueG1sLnJlbHNQSwECLQAUAAYACAAAACEARMvK&#10;ruEAAAAKAQAADwAAAAAAAAAAAAAAAAAUCwAAZHJzL2Rvd25yZXYueG1sUEsBAi0ACgAAAAAAAAAh&#10;AJ7pHVVdWAAAXVgAABQAAAAAAAAAAAAAAAAAIgwAAGRycy9tZWRpYS9pbWFnZTEucG5nUEsFBgAA&#10;AAAGAAYAfAEAALFkAAAAAA==&#10;">
                <v:group id="Group 9" o:spid="_x0000_s1068" style="position:absolute;top:-381;width:29431;height:19568" coordorigin=",-380" coordsize="29421,19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Picture 1221" o:spid="_x0000_s1069" type="#_x0000_t75" style="position:absolute;left:383;top:-380;width:29038;height:19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uGvAAAAA3QAAAA8AAABkcnMvZG93bnJldi54bWxET82KwjAQvgv7DmEWvGnauIhUo7iC4MXD&#10;uj7A0IxtNZmUJlvr2xtB2Nt8fL+z2gzOip660HjWkE8zEMSlNw1XGs6/+8kCRIjIBq1n0vCgAJv1&#10;x2iFhfF3/qH+FCuRQjgUqKGOsS2kDGVNDsPUt8SJu/jOYUywq6Tp8J7CnZUqy+bSYcOpocaWdjWV&#10;t9Of06Dc9UDK9vPZd/M12yqf99ej1Xr8OWyXICIN8V/8dh9Mmq9UDq9v0gl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64a8AAAADdAAAADwAAAAAAAAAAAAAAAACfAgAA&#10;ZHJzL2Rvd25yZXYueG1sUEsFBgAAAAAEAAQA9wAAAIwDAAAAAA==&#10;" fillcolor="#4f81bd [3204]" stroked="t" strokecolor="black [3213]" strokeweight="1pt">
                    <v:imagedata r:id="rId41" o:title=""/>
                  </v:shape>
                  <v:shape id="TextBox 18" o:spid="_x0000_s1070" type="#_x0000_t202" style="position:absolute;left:18719;top:6678;width:8772;height:2082;rotation:18693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0u8MA&#10;AADdAAAADwAAAGRycy9kb3ducmV2LnhtbERPTWvCQBC9C/6HZYTedGNaRKKriCC0vbQ1gh7H7JhE&#10;s7Mhu03iv3cLBW/zeJ+zXPemEi01rrSsYDqJQBBnVpecKziku/EchPPIGivLpOBODtar4WCJibYd&#10;/1C797kIIewSVFB4XydSuqwgg25ia+LAXWxj0AfY5FI32IVwU8k4imbSYMmhocCatgVlt/2vUbB9&#10;PX0fb+fPj6+32bVDk0p9ObVKvYz6zQKEp94/xf/udx3mx3EMf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0u8MAAADdAAAADwAAAAAAAAAAAAAAAACYAgAAZHJzL2Rv&#10;d25yZXYueG1sUEsFBgAAAAAEAAQA9QAAAIgDAAAAAA==&#10;" filled="f" stroked="f">
                    <v:textbox style="mso-fit-shape-to-text:t">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8.0mm / 0.31</w:t>
                          </w:r>
                          <w:r w:rsidR="00A63C68">
                            <w:rPr>
                              <w:rFonts w:ascii="Arial" w:hAnsi="Arial" w:cs="Arial"/>
                              <w:b/>
                              <w:bCs/>
                              <w:color w:val="000000" w:themeColor="text1"/>
                              <w:kern w:val="24"/>
                              <w:sz w:val="16"/>
                              <w:szCs w:val="16"/>
                            </w:rPr>
                            <w:t>in</w:t>
                          </w:r>
                        </w:p>
                      </w:txbxContent>
                    </v:textbox>
                  </v:shape>
                  <v:shape id="TextBox 19" o:spid="_x0000_s1071" type="#_x0000_t202" style="position:absolute;left:4327;top:8982;width:8773;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6ScIA&#10;AADdAAAADwAAAGRycy9kb3ducmV2LnhtbERPzWrCQBC+C32HZQRvujHaYqOrFKvQW9X2AYbsmI3J&#10;zobsVqNP7xYEb/Px/c5i1dlanKn1pWMF41ECgjh3uuRCwe/PdjgD4QOyxtoxKbiSh9XypbfATLsL&#10;7+l8CIWIIewzVGBCaDIpfW7Ioh+5hjhyR9daDBG2hdQtXmK4rWWaJG/SYsmxwWBDa0N5dfizCmaJ&#10;/a6q93Tn7fQ2fjXrT7dpTkoN+t3HHESgLjzFD/eXjvPTdAL/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bpJwgAAAN0AAAAPAAAAAAAAAAAAAAAAAJgCAABkcnMvZG93&#10;bnJldi54bWxQSwUGAAAAAAQABAD1AAAAhwMAAAAA&#10;" filled="f" stroked="f">
                    <v:textbox style="mso-fit-shape-to-text:t">
                      <w:txbxContent>
                        <w:p w:rsidR="001E7106" w:rsidRDefault="001E7106" w:rsidP="001E7106">
                          <w:pPr>
                            <w:pStyle w:val="NormalWeb"/>
                            <w:spacing w:before="0" w:beforeAutospacing="0" w:after="0" w:afterAutospacing="0"/>
                            <w:jc w:val="right"/>
                            <w:textAlignment w:val="baseline"/>
                          </w:pPr>
                          <w:r>
                            <w:rPr>
                              <w:rFonts w:ascii="Arial" w:hAnsi="Arial" w:cs="Arial"/>
                              <w:b/>
                              <w:bCs/>
                              <w:color w:val="000000" w:themeColor="text1"/>
                              <w:kern w:val="24"/>
                              <w:sz w:val="16"/>
                              <w:szCs w:val="16"/>
                            </w:rPr>
                            <w:t>8.7mm / 0.34</w:t>
                          </w:r>
                          <w:r w:rsidR="00A63C68">
                            <w:rPr>
                              <w:rFonts w:ascii="Arial" w:hAnsi="Arial" w:cs="Arial"/>
                              <w:b/>
                              <w:bCs/>
                              <w:color w:val="000000" w:themeColor="text1"/>
                              <w:kern w:val="24"/>
                              <w:sz w:val="16"/>
                              <w:szCs w:val="16"/>
                            </w:rPr>
                            <w:t>in</w:t>
                          </w:r>
                        </w:p>
                      </w:txbxContent>
                    </v:textbox>
                  </v:shape>
                  <v:shape id="TextBox 22" o:spid="_x0000_s1072" type="#_x0000_t202" style="position:absolute;left:2855;top:1591;width:803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PcIA&#10;AADdAAAADwAAAGRycy9kb3ducmV2LnhtbERPzYrCMBC+C75DGGFvmlpc0WoU0V3Ym667DzA0Y1Pb&#10;TEqT1erTG0HY23x8v7Ncd7YWF2p96VjBeJSAIM6dLrlQ8PvzOZyB8AFZY+2YFNzIw3rV7y0x0+7K&#10;33Q5hkLEEPYZKjAhNJmUPjdk0Y9cQxy5k2sthgjbQuoWrzHc1jJNkqm0WHJsMNjQ1lBeHf+sglli&#10;91U1Tw/eTu7jd7PduY/mrNTboNssQATqwr/45f7ScX6aTu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CI9wgAAAN0AAAAPAAAAAAAAAAAAAAAAAJgCAABkcnMvZG93&#10;bnJldi54bWxQSwUGAAAAAAQABAD1AAAAhwMAAAAA&#10;" filled="f" stroked="f">
                    <v:textbox style="mso-fit-shape-to-text:t">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REAR DOOR</w:t>
                          </w:r>
                        </w:p>
                      </w:txbxContent>
                    </v:textbox>
                  </v:shape>
                  <v:shape id="TextBox 23" o:spid="_x0000_s1073" type="#_x0000_t202" style="position:absolute;left:18524;top:1607;width:86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HpsIA&#10;AADdAAAADwAAAGRycy9kb3ducmV2LnhtbERP24rCMBB9F/Yfwizsm6aWVbQaZXFd2DevHzA0Y1Pb&#10;TEoTtbtfbwTBtzmc68yXna3FlVpfOlYwHCQgiHOnSy4UHA8//QkIH5A11o5JwR95WC7eenPMtLvx&#10;jq77UIgYwj5DBSaEJpPS54Ys+oFriCN3cq3FEGFbSN3iLYbbWqZJMpYWS44NBhtaGcqr/cUqmCR2&#10;U1XTdOvt5/9wZFbfbt2clfp4775mIAJ14SV+un91nJ+mI3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IemwgAAAN0AAAAPAAAAAAAAAAAAAAAAAJgCAABkcnMvZG93&#10;bnJldi54bWxQSwUGAAAAAAQABAD1AAAAhwMAAAAA&#10;" filled="f" stroked="f">
                    <v:textbox style="mso-fit-shape-to-text:t">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FRONT DOOR</w:t>
                          </w:r>
                        </w:p>
                      </w:txbxContent>
                    </v:textbox>
                  </v:shape>
                  <v:shape id="TextBox 24" o:spid="_x0000_s1074" type="#_x0000_t202" style="position:absolute;top:11652;width:7249;height:2083;rotation:19411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V2sMA&#10;AADdAAAADwAAAGRycy9kb3ducmV2LnhtbERP24rCMBB9F/yHMIJvmm4RXbtGEfeCii+r+wGzzWza&#10;tZmUJmr9eyMIvs3hXGe2aG0lztT40rGCl2ECgjh3umSj4OfwOXgF4QOyxsoxKbiSh8W825lhpt2F&#10;v+m8D0bEEPYZKihCqDMpfV6QRT90NXHk/lxjMUTYGKkbvMRwW8k0ScbSYsmxocCaVgXlx/3JKnjf&#10;jv6PYzc9GHP63ewmu3T7kX8p1e+1yzcQgdrwFD/cax3np+k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V2sMAAADdAAAADwAAAAAAAAAAAAAAAACYAgAAZHJzL2Rv&#10;d25yZXYueG1sUEsFBgAAAAAEAAQA9QAAAIgDAAAAAA==&#10;" filled="f" stroked="f">
                    <v:textbox style="mso-fit-shape-to-text:t">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REAR BSM</w:t>
                          </w:r>
                        </w:p>
                      </w:txbxContent>
                    </v:textbox>
                  </v:shape>
                  <v:shape id="TextBox 25" o:spid="_x0000_s1075" type="#_x0000_t202" style="position:absolute;left:21040;top:12854;width:7872;height:2082;rotation:16406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cTsUA&#10;AADdAAAADwAAAGRycy9kb3ducmV2LnhtbESPT4vCQAzF7wt+hyGCt3VqxUWqo4go7MGLfxC8hU5s&#10;q51M6cxq3U+/OQh7S3gv7/0yX3auVg9qQ+XZwGiYgCLOva24MHA6bj+noEJEtlh7JgMvCrBc9D7m&#10;mFn/5D09DrFQEsIhQwNljE2mdchLchiGviEW7epbh1HWttC2xaeEu1qnSfKlHVYsDSU2tC4pvx9+&#10;nIHp7bKbYHJfb86/W3306d6nTWfMoN+tZqAidfHf/L7+toKfjo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hxOxQAAAN0AAAAPAAAAAAAAAAAAAAAAAJgCAABkcnMv&#10;ZG93bnJldi54bWxQSwUGAAAAAAQABAD1AAAAigMAAAAA&#10;" filled="f" stroked="f">
                    <v:textbox style="mso-fit-shape-to-text:t">
                      <w:txbxContent>
                        <w:p w:rsidR="001E7106" w:rsidRDefault="001E7106" w:rsidP="001E7106">
                          <w:pPr>
                            <w:pStyle w:val="NormalWeb"/>
                            <w:spacing w:before="0" w:beforeAutospacing="0" w:after="0" w:afterAutospacing="0"/>
                            <w:textAlignment w:val="baseline"/>
                          </w:pPr>
                          <w:r>
                            <w:rPr>
                              <w:rFonts w:ascii="Arial" w:hAnsi="Arial" w:cs="Arial"/>
                              <w:b/>
                              <w:bCs/>
                              <w:color w:val="000000" w:themeColor="text1"/>
                              <w:kern w:val="24"/>
                              <w:sz w:val="16"/>
                              <w:szCs w:val="16"/>
                            </w:rPr>
                            <w:t>FRONT BSM</w:t>
                          </w:r>
                        </w:p>
                      </w:txbxContent>
                    </v:textbox>
                  </v:shape>
                  <v:shape id="Straight Arrow Connector 1231" o:spid="_x0000_s1076" type="#_x0000_t32" style="position:absolute;left:15253;top:10103;width:179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c78IAAADdAAAADwAAAGRycy9kb3ducmV2LnhtbERPTYvCMBC9L/gfwgheFk2rILUaRQTX&#10;vYl1xevQjG2xmdQmq91/bwRhb/N4n7NYdaYWd2pdZVlBPIpAEOdWV1wo+DluhwkI55E11pZJwR85&#10;WC17HwtMtX3wge6ZL0QIYZeigtL7JpXS5SUZdCPbEAfuYluDPsC2kLrFRwg3tRxH0VQarDg0lNjQ&#10;pqT8mv0aBbtPuvhb8pXNTlsb7w/HmzNnVGrQ79ZzEJ46/y9+u791mD+exP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Rc78IAAADdAAAADwAAAAAAAAAAAAAA&#10;AAChAgAAZHJzL2Rvd25yZXYueG1sUEsFBgAAAAAEAAQA+QAAAJADAAAAAA==&#10;" strokecolor="black [3213]" strokeweight="1.25pt">
                    <v:stroke endarrow="block"/>
                  </v:shape>
                  <v:shape id="Straight Arrow Connector 1232" o:spid="_x0000_s1077" type="#_x0000_t32" style="position:absolute;left:12092;top:10103;width:1730;height: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dFcMAAADdAAAADwAAAGRycy9kb3ducmV2LnhtbERPTWsCMRC9F/wPYQRvNetKi2yNIoKg&#10;eCi1Le1x2Ew3S5NJ2ER39dc3hUJv83ifs1wPzooLdbH1rGA2LUAQ11633Ch4e93dL0DEhKzReiYF&#10;V4qwXo3ullhp3/MLXU6pETmEY4UKTEqhkjLWhhzGqQ/EmfvyncOUYddI3WGfw52VZVE8Soct5waD&#10;gbaG6u/T2SkIO7x9Hq724aO3hp6PYdH077VSk/GweQKRaEj/4j/3Xuf55byE32/y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zHRXDAAAA3QAAAA8AAAAAAAAAAAAA&#10;AAAAoQIAAGRycy9kb3ducmV2LnhtbFBLBQYAAAAABAAEAPkAAACRAwAAAAA=&#10;" strokecolor="black [3213]" strokeweight="1.25pt">
                    <v:stroke endarrow="block"/>
                  </v:shape>
                  <v:shape id="Straight Arrow Connector 1233" o:spid="_x0000_s1078" type="#_x0000_t32" style="position:absolute;left:14743;top:7538;width:1523;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sMAAADdAAAADwAAAGRycy9kb3ducmV2LnhtbERPS2sCMRC+C/6HMIXearZKi6xGKYJg&#10;6aHUB3ocNuNmaTIJm+iu/fVNoeBtPr7nzJe9s+JKbWw8K3geFSCIK68brhXsd+unKYiYkDVaz6Tg&#10;RhGWi+FgjqX2HX/RdZtqkUM4lqjApBRKKWNlyGEc+UCcubNvHaYM21rqFrsc7qwcF8WrdNhwbjAY&#10;aGWo+t5enIKwxp/T+82+HDtr6PMjTOvuUCn1+NC/zUAk6tNd/O/e6Dx/PJnA3zf5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7DAAAA3QAAAA8AAAAAAAAAAAAA&#10;AAAAoQIAAGRycy9kb3ducmV2LnhtbFBLBQYAAAAABAAEAPkAAACRAwAAAAA=&#10;" strokecolor="black [3213]" strokeweight="1.25pt">
                    <v:stroke endarrow="block"/>
                  </v:shape>
                  <v:shape id="Straight Arrow Connector 1234" o:spid="_x0000_s1079" type="#_x0000_t32" style="position:absolute;left:17520;top:7554;width:179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d8IAAADdAAAADwAAAGRycy9kb3ducmV2LnhtbERPS4vCMBC+C/6HMMJeZE11RdxqFBF8&#10;3MTWZa9DM7bFZlKbrHb/vREEb/PxPWe+bE0lbtS40rKC4SACQZxZXXKu4JRuPqcgnEfWWFkmBf/k&#10;YLnoduYYa3vnI90Sn4sQwi5GBYX3dSylywoy6Aa2Jg7c2TYGfYBNLnWD9xBuKjmKook0WHJoKLCm&#10;dUHZJfkzCnZ9OvvrdJt8/2zs8HBMr878olIfvXY1A+Gp9W/xy73XYf7oaw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P/d8IAAADdAAAADwAAAAAAAAAAAAAA&#10;AAChAgAAZHJzL2Rvd25yZXYueG1sUEsFBgAAAAAEAAQA+QAAAJADAAAAAA==&#10;" strokecolor="black [3213]" strokeweight="1.25pt">
                    <v:stroke endarrow="block"/>
                  </v:shape>
                </v:group>
                <v:shape id="Text Box 1320" o:spid="_x0000_s1080" type="#_x0000_t202" style="position:absolute;left:476;top:19050;width:656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mfMQA&#10;AADdAAAADwAAAGRycy9kb3ducmV2LnhtbERPTWvCQBC9C/0PyxS86aZK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ZnzEAAAA3QAAAA8AAAAAAAAAAAAAAAAAmAIAAGRycy9k&#10;b3ducmV2LnhtbFBLBQYAAAAABAAEAPUAAACJAwAAAAA=&#10;" filled="f" stroked="f">
                  <v:textbox inset="0,0,0,0">
                    <w:txbxContent>
                      <w:p w:rsidR="001E7106" w:rsidRPr="006410BB" w:rsidRDefault="001E7106" w:rsidP="001E7106">
                        <w:pPr>
                          <w:jc w:val="both"/>
                          <w:rPr>
                            <w:sz w:val="20"/>
                            <w:szCs w:val="20"/>
                          </w:rPr>
                        </w:pPr>
                        <w:r w:rsidRPr="006410BB">
                          <w:rPr>
                            <w:sz w:val="20"/>
                            <w:szCs w:val="20"/>
                          </w:rPr>
                          <w:t>F</w:t>
                        </w:r>
                        <w:r>
                          <w:rPr>
                            <w:sz w:val="20"/>
                            <w:szCs w:val="20"/>
                          </w:rPr>
                          <w:t>ig. 3-1</w:t>
                        </w:r>
                      </w:p>
                      <w:p w:rsidR="001E7106" w:rsidRPr="006410BB" w:rsidRDefault="001E7106" w:rsidP="001E7106">
                        <w:pPr>
                          <w:rPr>
                            <w:sz w:val="20"/>
                            <w:szCs w:val="20"/>
                          </w:rPr>
                        </w:pPr>
                      </w:p>
                    </w:txbxContent>
                  </v:textbox>
                </v:shape>
              </v:group>
            </w:pict>
          </mc:Fallback>
        </mc:AlternateContent>
      </w:r>
      <w:r w:rsidR="00346801">
        <w:rPr>
          <w:noProof/>
        </w:rPr>
        <w:drawing>
          <wp:anchor distT="0" distB="0" distL="114300" distR="114300" simplePos="0" relativeHeight="251749376" behindDoc="0" locked="1" layoutInCell="1" allowOverlap="1" wp14:anchorId="3618BB27" wp14:editId="6DD09CBC">
            <wp:simplePos x="0" y="0"/>
            <wp:positionH relativeFrom="column">
              <wp:posOffset>-100330</wp:posOffset>
            </wp:positionH>
            <wp:positionV relativeFrom="page">
              <wp:posOffset>4293235</wp:posOffset>
            </wp:positionV>
            <wp:extent cx="228600" cy="228600"/>
            <wp:effectExtent l="0" t="0" r="0" b="0"/>
            <wp:wrapNone/>
            <wp:docPr id="47" name="Picture 110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8F5CBC">
        <w:t xml:space="preserve">Mark the piece of tape applied in step (g) with a straight vertical line </w:t>
      </w:r>
      <w:r w:rsidR="008F5CBC" w:rsidRPr="00A63C68">
        <w:t>8.0mm</w:t>
      </w:r>
      <w:r w:rsidR="001526C8" w:rsidRPr="00A63C68">
        <w:t xml:space="preserve"> (0.3</w:t>
      </w:r>
      <w:r w:rsidR="003B5AB6" w:rsidRPr="00A63C68">
        <w:t xml:space="preserve"> in</w:t>
      </w:r>
      <w:r w:rsidR="001526C8" w:rsidRPr="00A63C68">
        <w:t>)</w:t>
      </w:r>
      <w:r w:rsidR="003C152C" w:rsidRPr="00A63C68">
        <w:t xml:space="preserve"> </w:t>
      </w:r>
      <w:r w:rsidRPr="00A63C68">
        <w:t>± 1.0mm</w:t>
      </w:r>
      <w:r>
        <w:t xml:space="preserve"> </w:t>
      </w:r>
      <w:r w:rsidR="003B5AB6">
        <w:t xml:space="preserve">(0.3 in) </w:t>
      </w:r>
      <w:r w:rsidR="003C152C">
        <w:t>forward from the rear</w:t>
      </w:r>
      <w:r w:rsidR="001B6650">
        <w:t xml:space="preserve"> edge of the front door. (Fig. 3-1).</w:t>
      </w:r>
    </w:p>
    <w:p w:rsidR="00ED3366" w:rsidRDefault="008F5CBC" w:rsidP="007E626A">
      <w:pPr>
        <w:pStyle w:val="ProcLevel2"/>
        <w:numPr>
          <w:ilvl w:val="1"/>
          <w:numId w:val="18"/>
        </w:numPr>
        <w:tabs>
          <w:tab w:val="clear" w:pos="720"/>
        </w:tabs>
        <w:spacing w:line="276" w:lineRule="auto"/>
      </w:pPr>
      <w:r>
        <w:t xml:space="preserve">Mark an additional vertical line on the same piece of tape </w:t>
      </w:r>
      <w:r w:rsidRPr="00A63C68">
        <w:t>8.7mm</w:t>
      </w:r>
      <w:r w:rsidR="001526C8" w:rsidRPr="00A63C68">
        <w:t xml:space="preserve"> (0.34</w:t>
      </w:r>
      <w:r w:rsidR="003B5AB6" w:rsidRPr="00A63C68">
        <w:t>in</w:t>
      </w:r>
      <w:r w:rsidR="001526C8" w:rsidRPr="00A63C68">
        <w:t>)</w:t>
      </w:r>
      <w:r w:rsidR="001E7106" w:rsidRPr="00A63C68">
        <w:t xml:space="preserve"> ± 1.0mm </w:t>
      </w:r>
      <w:r w:rsidR="003B5AB6" w:rsidRPr="00A63C68">
        <w:t>(0.3 in)</w:t>
      </w:r>
      <w:r w:rsidR="003B5AB6">
        <w:rPr>
          <w:b/>
        </w:rPr>
        <w:t xml:space="preserve"> </w:t>
      </w:r>
      <w:r>
        <w:t xml:space="preserve">rearward from the </w:t>
      </w:r>
      <w:r w:rsidR="003C152C">
        <w:t>front edge of the rear door</w:t>
      </w:r>
      <w:r>
        <w:t xml:space="preserve">. (Ensure the 8.0mm </w:t>
      </w:r>
      <w:r w:rsidR="001526C8">
        <w:t>(0.3</w:t>
      </w:r>
      <w:r w:rsidR="003B5AB6">
        <w:t>in</w:t>
      </w:r>
      <w:r w:rsidR="001526C8">
        <w:t xml:space="preserve">) </w:t>
      </w:r>
      <w:r>
        <w:t xml:space="preserve">and 8.7mm </w:t>
      </w:r>
      <w:r w:rsidR="001526C8">
        <w:t>(0.34</w:t>
      </w:r>
      <w:r w:rsidR="003B5AB6">
        <w:t>in</w:t>
      </w:r>
      <w:r w:rsidR="001526C8">
        <w:t xml:space="preserve">) </w:t>
      </w:r>
      <w:r>
        <w:t>minimum distance</w:t>
      </w:r>
      <w:r w:rsidR="00CA7107">
        <w:t>s</w:t>
      </w:r>
      <w:r>
        <w:t xml:space="preserve"> </w:t>
      </w:r>
      <w:r w:rsidR="00CA7107">
        <w:t>are</w:t>
      </w:r>
      <w:r>
        <w:t xml:space="preserve"> carefully measured)</w:t>
      </w:r>
      <w:r w:rsidR="00CA7107">
        <w:t xml:space="preserve"> (Fig. 3-1).</w:t>
      </w:r>
    </w:p>
    <w:p w:rsidR="002F786E" w:rsidRPr="0084471F" w:rsidRDefault="001E7106" w:rsidP="009841F3">
      <w:pPr>
        <w:pStyle w:val="ProcLevel2"/>
        <w:numPr>
          <w:ilvl w:val="0"/>
          <w:numId w:val="18"/>
        </w:numPr>
        <w:tabs>
          <w:tab w:val="left" w:pos="720"/>
        </w:tabs>
        <w:rPr>
          <w:b/>
        </w:rPr>
      </w:pPr>
      <w:r>
        <w:rPr>
          <w:noProof/>
        </w:rPr>
        <mc:AlternateContent>
          <mc:Choice Requires="wpg">
            <w:drawing>
              <wp:anchor distT="0" distB="0" distL="114300" distR="114300" simplePos="0" relativeHeight="251760640" behindDoc="0" locked="0" layoutInCell="1" allowOverlap="1" wp14:anchorId="0103F841" wp14:editId="105792E8">
                <wp:simplePos x="0" y="0"/>
                <wp:positionH relativeFrom="margin">
                  <wp:posOffset>-3200400</wp:posOffset>
                </wp:positionH>
                <wp:positionV relativeFrom="paragraph">
                  <wp:posOffset>78105</wp:posOffset>
                </wp:positionV>
                <wp:extent cx="2882900" cy="2230120"/>
                <wp:effectExtent l="19050" t="19050" r="12700" b="17780"/>
                <wp:wrapNone/>
                <wp:docPr id="1186" name="Group 1186"/>
                <wp:cNvGraphicFramePr/>
                <a:graphic xmlns:a="http://schemas.openxmlformats.org/drawingml/2006/main">
                  <a:graphicData uri="http://schemas.microsoft.com/office/word/2010/wordprocessingGroup">
                    <wpg:wgp>
                      <wpg:cNvGrpSpPr/>
                      <wpg:grpSpPr>
                        <a:xfrm>
                          <a:off x="0" y="0"/>
                          <a:ext cx="2882900" cy="2230120"/>
                          <a:chOff x="97663" y="0"/>
                          <a:chExt cx="2883853" cy="2230472"/>
                        </a:xfrm>
                      </wpg:grpSpPr>
                      <wps:wsp>
                        <wps:cNvPr id="31" name="Text Box 1320"/>
                        <wps:cNvSpPr txBox="1">
                          <a:spLocks noChangeArrowheads="1"/>
                        </wps:cNvSpPr>
                        <wps:spPr bwMode="auto">
                          <a:xfrm>
                            <a:off x="97663" y="2049497"/>
                            <a:ext cx="65659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5874" w:rsidRPr="006410BB" w:rsidRDefault="00CA7107" w:rsidP="00A55874">
                              <w:pPr>
                                <w:jc w:val="both"/>
                                <w:rPr>
                                  <w:sz w:val="20"/>
                                  <w:szCs w:val="20"/>
                                </w:rPr>
                              </w:pPr>
                              <w:r>
                                <w:rPr>
                                  <w:sz w:val="20"/>
                                  <w:szCs w:val="20"/>
                                </w:rPr>
                                <w:t>Fig. 3-2</w:t>
                              </w:r>
                            </w:p>
                            <w:p w:rsidR="00A55874" w:rsidRPr="006410BB" w:rsidRDefault="00A55874" w:rsidP="00A55874">
                              <w:pPr>
                                <w:rPr>
                                  <w:sz w:val="20"/>
                                  <w:szCs w:val="20"/>
                                </w:rPr>
                              </w:pPr>
                            </w:p>
                          </w:txbxContent>
                        </wps:txbx>
                        <wps:bodyPr rot="0" vert="horz" wrap="square" lIns="0" tIns="0" rIns="0" bIns="0" anchor="t" anchorCtr="0" upright="1">
                          <a:noAutofit/>
                        </wps:bodyPr>
                      </wps:wsp>
                      <pic:pic xmlns:pic="http://schemas.openxmlformats.org/drawingml/2006/picture">
                        <pic:nvPicPr>
                          <pic:cNvPr id="1185" name="Picture 1185" descr="051A - Fig 3-1"/>
                          <pic:cNvPicPr>
                            <a:picLocks noChangeAspect="1"/>
                          </pic:cNvPicPr>
                        </pic:nvPicPr>
                        <pic:blipFill rotWithShape="1">
                          <a:blip r:embed="rId42">
                            <a:extLst>
                              <a:ext uri="{28A0092B-C50C-407E-A947-70E740481C1C}">
                                <a14:useLocalDpi xmlns:a14="http://schemas.microsoft.com/office/drawing/2010/main" val="0"/>
                              </a:ext>
                            </a:extLst>
                          </a:blip>
                          <a:srcRect l="15816"/>
                          <a:stretch/>
                        </pic:blipFill>
                        <pic:spPr bwMode="auto">
                          <a:xfrm>
                            <a:off x="101791" y="0"/>
                            <a:ext cx="2879725" cy="2035810"/>
                          </a:xfrm>
                          <a:prstGeom prst="rect">
                            <a:avLst/>
                          </a:prstGeom>
                          <a:noFill/>
                          <a:ln w="1270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03F841" id="Group 1186" o:spid="_x0000_s1081" style="position:absolute;left:0;text-align:left;margin-left:-252pt;margin-top:6.15pt;width:227pt;height:175.6pt;z-index:251760640;mso-position-horizontal-relative:margin;mso-width-relative:margin;mso-height-relative:margin" coordorigin="976" coordsize="28838,2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Gzo3gQAAAIMAAAOAAAAZHJzL2Uyb0RvYy54bWykVttu4zYQfS/QfyD0&#10;rlj3G+IsbEkOFth2g+4WfaYlWiJWElWSjp0W/fcOScm3pOhiYyAKr8OZM5xzeP/h2HfomXBB2bC0&#10;3DvHQmSoWE2HZmn9/nVjJxYSEg817thAltYLEdaHh59/uj+MGfFYy7qacARGBpEdxqXVSjlmi4Wo&#10;WtJjccdGMsDkjvEeS+jyZlFzfADrfbfwHCdaHBivR84qIgSMFmbSetD2dztSyc+7nSASdUsLfJP6&#10;y/V3q76Lh3ucNRyPLa0mN/APeNFjOsChJ1MFlhjtOX1lqqcVZ4Lt5F3F+gXb7WhFdAwQjevcRPPI&#10;2X7UsTTZoRlPMAG0Nzj9sNnq1+cnjmgNuXOTyEID7iFL+mCkRwCgw9hksO6Rj1/GJz4NNKanYj7u&#10;eK/+QzToqKF9OUFLjhJVMOgliZc6kIEK5jzPd1xvAr9qIUNqXxpHkW+h896qLc+7/SSEyXl3EHsq&#10;dYv58IXy8eTSYYTLJM54iffh9aXFI9FpEAqHCS/fndH6qoJcsyNyfROUOh8WKrSQPMIMoKtvhxg/&#10;seqbQAPLWzw0ZMU5O7QE1+ChqwO62KqAF5lQRraHX1gNecF7ybShG8jP0HlOkAZpbO71DH4URmE6&#10;Ye8mThqHV+DhbORCPhLWI9VYWhzKRh+Dnz8JaXCel6hED2xDuw7GcdYNVwOQEDNCdO2Z3TgDR6Cp&#10;ViqXdF38nTppmZRJYAdeVNqBUxT2apMHdrRx47Dwizwv3H+UF26QtbSuyaAOnWvUDb4vpxNbmOo6&#10;ValgHa2VOeWS4M027zh6xsARG/2b4LlYtrh2Q189iOUmJNcLnLWX2psoie1gE4R2GjuJ7bjpOo1U&#10;ZorNdUif6EDeHxI6QPWEXmgh3DVAw5Xk5rr9Z5iO/r0OE2c9lUDIHe2XVnJahDN1Scuh1jmXmHam&#10;fYGKiuRtVFab0IkDP7HjOPTtwC8de51scnuVu1EUl+t8Xd4kutSXR7wfGJ2ei5t44e90xtlluLrz&#10;NQU2MYVnSlAet0dDkbqu1OSW1S9Ql5xBtUBhgQBCo2X8LwsdQEyWlvhzjzmxUPdxgNpWyjM3+NzY&#10;zg08VLB1aUnIn27m0ijUfuS0acGyYY+BraD+d1RX5NkLCEF1gPAe7kdaZfA3IQetV1Xy/4oKu+Re&#10;+W5Uuf8uGz3m3/ajDaI2Ykm3tKPyRQs0XETl1PD8RKsnbjpnEgWJgVtrRAcWqHOV7MBYTUSlUAjd&#10;FbLRhjbItzVFKmvKgDEH3EWrG1IVI/DXTKjXyxeqe+XLtqOjJhbI5R9UtprsZ8TV5AQD+HKjuW8g&#10;afS8YNW+J4M0DxROOkCEDaKlo7AQz0i/JTWQ7MfapHW+dZfk6CUrx0m9tZ2HTg7kGJf2Kg1iO3bK&#10;OHCCxM3dfGaSvSAAAO6Kkb6/YgwLamk2BTEXiOZvGFKQGNasfgOY1bvKDRM3MoojJCeyapVkKKRn&#10;cE3av0vKXMeNU5DW8zNASYZ5QsRprEhOPwIcH06d/ZzlcBapH9ExRaKuF8MbRYd3RZ3qNUpOGiGP&#10;RqtBOs6rzsr3htaFfhRAOiN7tSpAGIIisddraOV5mQa+GwVheUqnaHHNDp+3ooJiqN+fUSPfWqsu&#10;KU6lRyVkyhR0NY/oh6bO+fQoVi/Zy75edX66P/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4Qd/T4AAAAAsBAAAPAAAAZHJzL2Rvd25yZXYueG1sTI9Ba8JAEIXvhf6HZYTedBPT&#10;SInZiEjbkxSqhdLbmh2TYHY2ZNck/vtOT/U47z3efC/fTLYVA/a+caQgXkQgkEpnGqoUfB3f5i8g&#10;fNBkdOsIFdzQw6Z4fMh1ZtxInzgcQiW4hHymFdQhdJmUvqzRar9wHRJ7Z9dbHfjsK2l6PXK5beUy&#10;ilbS6ob4Q6073NVYXg5Xq+B91OM2iV+H/eW8u/0c04/vfYxKPc2m7RpEwCn8h+EPn9GhYKaTu5Lx&#10;olUwT6NnHhPYWSYgOMEKCycFySpJQRa5vN9Q/AIAAP//AwBQSwMECgAAAAAAAAAhABwpqp6ZFAAA&#10;mRQAABQAAABkcnMvbWVkaWEvaW1hZ2UxLnBuZ4lQTkcNChoKAAAADUlIRFIAAAGRAAAA7wgDAAAA&#10;BKAZYAAAAAFzUkdCAK7OHOkAAAAEZ0FNQQAAsY8L/GEFAAAAIGNIUk0AAHomAACAhAAA+gAAAIDo&#10;AAB1MAAA6mAAADqYAAAXcJy6UTw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JcEhZcwAAFxEAABcRAcom8z8AABD2SURBVHhe7V29buM6FmYZuImbIKVdDeAmSJEpY7gZ&#10;IMUUATLlBDCQIsU0cUojhau0nj6FKxe38hMs/AgGFltv6q3yCN5DirRkSZQo6tDmoUlgBvdiJJr6&#10;vvN/SIltyY71aLQmu3j9whnVZ/ocMxgBckKUkS/Ox3DYAU5WVGVKs26SjHzNuowN/i6XHw/ASX8R&#10;FCcUGZlzPt6WYoTHCT1GFn3GLiYJHyFyQo2RNefjOeUjPE5oMbIeMdZ5+NgnJDDbRYmRz3sIsEr4&#10;EHryfAE+fvZF38nTYUQkIEMIsHSDc9KlzwkVRkTAe1PBB+cpCE6IMMIDLBXw6rUkCE5IMMIdej7A&#10;0tousG3dOWF3QoAR7tA7D1Wakfk3+obLe0a+XrhDLwa8ZQyJgIu6c/eckaSC9W6kIElBZU49APab&#10;Ee7Qe7KCVcNKMAUunxlZXxs79GD42G79ZUQ49Ecje7WcgP8IpXnlLSPcgdyZOfS/A/AfwTSuPGWE&#10;l3iNHToEY/SLJ7sMyktGhMHKldx15ksYrE/CGWF+6T4y0sRg3RA3WJ9rOWZyfPrHSAODtXyEDMRr&#10;g7WReC8k3i8jOcBLlo+1b4xwg2VawuIe/XpzRIP1lRfwscQbwnbD0VUUvXiqIzN9T6rgSEBB3JYU&#10;lYCvlEVR6EHYYTj68pZ7NcVKkqj3fF7pyAZki2/6MRlcQdp5dCXg87xFMUQbLlMUjeUUczVnC8X1&#10;iZFVl3Uym0wqeZnUKUjBZd5L+MwFfGdR8gLe3lIqe6fUT5m7LvPJjyyghmWWEi6Xj1DjXXCBNHeZ&#10;Bcm/lhQpAZ8pAceoVSqBUAqo5KFW/zxiZNNlQxNzxa8Z1j4YK7hMQSAfLSxK5lblZHImz9SnK3uX&#10;M3fgXo5itUpdZpcNGhBi4TKbMaG3K/XSAFcogVAKqOShXv9cMGLpMjumJgs0BGGrr7VdSRhRIqGi&#10;VjQNRGFkI3SwncvsM8OyCTdZRoS0tCvKzRTtSjNlK71arW29i6xn0tNsUBhZ7yuylctkzFBFUkKk&#10;WObjFUPJUHZFpQrmdqWSET3Wo5GJk8Hx7Gt23dpldplZIvJgZMbL7IpKzmxFXNmlXXw3U3JthnVx&#10;4b1BMoYPcry9vf0XSUdGVo+ZtSuGVus581wau9I8WyjBWsVCDWxxHvELifeNwnsCgPNRuW3gf24Z&#10;aWRXTEItIGS8ro9XdvLhBmuOfUfiPbiTgD9LvM22BWjDSkRGuAc0zoNK4hXG6p/lvcPGEm13WIu1&#10;KbyVQXlUeBt6O9NAvnAdIiNl9j1nV1RWXGpXxvX5yAcU31GGMuA7g6LwNvNl1nAb3IjKyGym4hVN&#10;ZbNOruvi354ZHcqAD5QBVwbFbN+XAWwOL0FlhNuTNL628I01OWISZhUM+M6gOMTpcFOjMzKqEuPL&#10;nhzfbtX49VuOp+n0nN1UPfk7TF2nRYdDztUvOWDkSoKdxXpqNJ6qEYeGiHEp0hVe7ud1wMhvI/RL&#10;L7plHb2pn5wEIUu/GJn22IU2urww7564l2R3v+AZI6/n2hD4mRnXht3BdYCZPWNk+nSm8xUXzPRQ&#10;zwFgc/gTvjEy/clY6e7rU1ERJD+yYf3t9prxfumItfDs3N0DJWUh7qmoCBIjWwYFyxEOI9MrxooB&#10;1+REvMjSR0aAkmIMfMPuHNpun6bG8SOoOjJ9vSzEuR8mhWGfcLVfi4+MTF/PWG//kcCv2z8jrTu9&#10;ZKQYAw+rK160MK9erZ+MTH/lYuDOCZQYJVGeMjL9sRcDQ9X3+K2kAymir4zsB1zPeb9yIHSO8TPe&#10;MgJFx7SONTyZ2NfPfCQp1Gdj4MGJ1LS4TvqrIzzgUi1FeBfgMQzIUX7TY0am0FKUifpp9KoSAfCZ&#10;kV3REUItk911RxFp9B9FZGTM5hi132y79zYpnrzB8V30J/dpQrlbbMJ3M/0HZZepqGvN2AybERkD&#10;Q1WL+QRg47V8SMif5QayodwxWbYhEGdvvDNGZMAFK3e9ubMxyns35CG/kZCb7fhj2a2fSO98cKUj&#10;U2i8Q9ER9gXV7wluh2nN3S0hV2dVcgeySnfb4litPts4sVrTpOgImxldM/JXGpZHaVikkBvua92d&#10;bFfHDlucVcFhhPcPXfgRcPO86AiuvXVC0hby3KZypBNZJcduvGdExMAdA0bepZRLIb9rKuW5o55z&#10;uW1c/7oMq0NM9Tf5zwgPuC54+q6BHN6vZTbyB5qlZWl+JKse1TZXeMbIk9yXLfcOfxc7t80Ah6vk&#10;dvz8Wc82+Bz+3kMz8ioh/yExl5vlL81Qd3qi+fDgl/4iPiM/Esx/Ssi/SczNIC8/tw+vsBFbj05i&#10;4DNSA33u9TBmYeKGiRLNSQx8RqRlwT24v/LN/7oTDmxG3K30VGbGZOTlVEBz+px4jKyZ3YsfnD4e&#10;wckjI76RFhmJjPiGgG/riToSGfENAd/WE3UkTEb4PpQY/eJwi6MjvH8YGYmM4CDg2yxRRyIjviHg&#10;23qijkRGfEPAt/Xg6cgX39gYR2sEcFAUu+ciI63Z4BNERlBgRJwkMoIIJspUkREUGBEniYwggoky&#10;VWQEBUbESSIjiGCiTBUZQYERcZLICCKYKFNFRlBgRJwEh5EV3z0Xc3YUXnAYEf3DyEhkBAUB3yZB&#10;1JEuHKGOozUCiIwkr2COoyUCkZGWAKLfHhlBh7TlhJGRlgCi3x4ZQYe05YSRkZYAot8eGUGHtOWE&#10;kZGWAKLfHhlBh7TlhJGRlgCi3x4ZQYe05YSRkZYAot8eGUGHtOWEqIysWi4m3g4I4DAidmEnr86M&#10;oyUCOIxkXsHccj3x9siIbzIQGYmM+IaAb+uJOhIZ8Q0B39YTdSQy4hsCvq0n6sgRGdmIrwXMZ3yI&#10;9yAv0HL2mCFW8yqQXwnkxwL6fvl7qnnRI+oIpo58ZoT+XkBf+3L2HnyV44Z/oeMZvtbxr8iILR3J&#10;x0mE0L9UCX2OkA7/KMqQ488/llL8evO/IyN1jHwJ5BcC+kTo4aMCpoOL/0CJ/5vJt9GQGRGHSKiO&#10;xMkK5BMne22Ku7puT/zf7b5zhswIiZfQJUKfdbINhD4l6UKJ/yM3Pybib0RR0IwUIst6J6vVCg6/&#10;8L4TgN9S/A/PyNexXtSYEfomTlYLvxD/O4BfiH/R+xpBa3kRoo7wsyOOrVbDyPLM7PNXu+CTi7/r&#10;jy7W8uQpI4XIstrJXorPMl3xv87gzyWDv8/KNUAEn1z8NcFnLWKuLzgyI9nIMslkK50sh7vX+yY+&#10;j3UFf773vt/eiq9kaQzQXu51dPE3IvNQjDSMLM8F9AA3jOQrZfDp0N+358ABjPMK8d/lXi69rxG0&#10;lhe5YGRjUr6RoGaEPvlA3J/sx9n3/xu+Qp0ZzXMvS4gOfJsLRspizETouaW5vf2lhF4Pfvm/cN0Y&#10;Og4+D4x/8efcMHIpkE+E/qkp7trrf7POECg5OmZuF+CGEW718cc3drd8DJ4SQoz8YQxytWfGBmgV&#10;C7fSbjc7IUau+Menl8tJh/VCpgSZkQ3rb7cj5sJqvZ6xJKF477ALqqGtgdogMyJau24Y+cF68nne&#10;e6wTLiV0GDlnz0rCPoCSiYG4kbyEDCM/WScF+GPAUn5I4q5fNBlGeuwh+xSQmOz9fzi0UGHkibH9&#10;AOsu1MSECiNXhVwdEpNhiFEwKiOr5EWNDmItyA4L0RVQEmJigsjI7gMkDhi5ZYOip4DEpHfYjush&#10;vBURRs5YWbQLlISXmNBg5Ce7KBVPnpiElivSYOScPZYbDKAktMSEBCPQGNFFVR+QmOxy+UOYeee/&#10;QYIR3hjRjtCaWPiMfKFHv0ljRDsCa2JhM8K30WFHv7IxoqUkrMSEACO7xoiWkqCaWAQYSRsjWkoC&#10;aWLxTa5v/+Cd6BE5uwOrlWmM6Cmhlph8cPAnfLPrHd/2Ct0FNRDPITpiZK8xoqWE54q+RsE59PXb&#10;w6/5NlsoDmKdDHXESK4xouPEkybWXy77z1z2h1z09eiLTc7iONeKbzv/2juYhnRW1w0jhcZIVWJy&#10;2CZWDv0L7XGUFH2x57/+VKDXjBQbI1pKXDax3rnsP+5kX4t+tzH6Zfz4zEhZY6QqMblBaGKl6N9w&#10;y9PRyb5A/54bnjkX/U297Jtc8em5HyltjCDmiiLg5KL/UI1+3wH6yeGZ9FR2cmoJNdZ6wY9+yxsj&#10;VYmJvomVop8LOHNKINAfc6QWHDIutG2HOK6XnA6uexnBHE9HxBlE5HxE1xipooR3TNKA8+HQ6Iuz&#10;S+J9BMkh1YpDY+LfX3bUpy4fyY+gMvIkTjr80DZGqhITnd0X4b4AoCTgtNECYXXEa3/GAlz9Cwky&#10;Dl/8dupz8gRiWi0bRl6TI23iuMmtOPSTi+C1jZEaSpDRLzf5pQykHmcmGEuNXgH80vsR/YhgZMzm&#10;ZbXfPwL4nwJ4cZQQztNWDvFcoPEVjRFtrggdk4WNyCf3NDD5gnbhcBLw0zTPDHyOQJ5AMQem1eJp&#10;4oiJ023iDK3uFKeiQzxUYkoSW5J1pJ/VjZGqXHFsQomVyZ+LVabTpwwmfkMvaKXgl64Tn5HCqhI7&#10;KmJ3KU+ZZ9KCN7fdSgpNrBwlqcmvwy1j8hf7Jr+gPnqnbQ7+QRh5SRRZPE+7vOnFdt8iNLGupb9N&#10;ovw6ky/0MxPn5m2XHvy808YIlrF1xMRgGF6zsN23CE2svaE3+Q0k3wX4B9ERQ7SNLlt3LQ9UQROL&#10;jXMmf5sPmQ4r+UYPLC7yTEf2TX6fWZ7egZNY3SRLvuc+DObRDeHj0tgCw+yYg++XjmREdsxR0Zp8&#10;q14U312XH2lkl/faLTHEvf0QOpLxlHUiK0x+EpYlUf7Y8qgIb2KBf09CjA0uZm5nQ2ZERPmZqpre&#10;WDMhsiIyy0f58MSp9QKLY3eGHXJFkt8MwmWk3FonYYrIBEtENgVfa73sziVAE8soV3Qr8o1nR2ZE&#10;ZEdaT2kAvuQ0DVjn61XXchM8JCb3ojBBamAykn1wO/D5XUX4vsDrW/l3niuSowSNkT7YpBehIfpQ&#10;Myv55eCXS/PXvWVJBRKTaw8C2kY6isTIJk+DMF+ZoKnRoooX25ZUgJIuqUgLLUPcZiPWluiX3m5b&#10;UoHEpFtiCF0sEWlOJB1BWk3FNLYlFZ4rLtwvD+8XyDCy3VxbllTaNbHwoDaciQ4jW+uQCyghlJgQ&#10;YoS3je3e1FhsYhnK6zEuI8XIFhqLViUVSokJLUa2i67dqx7eIDEhkisSY2S7sSypQGLSp5GYUGPE&#10;2r/zJhYJSsgxsrUtqfBckUJiQo+R7daypPJxQyJXpMjI1rakQqKJRZKRrW1JhUITiyYj1iUVAk0s&#10;ooxYh1zP3icmVBmxLql438Siy4htScX3JhZhRmxLKh8XrHuMEqLhb1JmxLKkMmFw8sjfQZoRK/8O&#10;VsvrbgltRixKKlBMufZXQWBlxBlpXlIZsK7fZXnyjDQsqdx5XwGmz0ijkgrk7L7XfwNgpEFJ5Z3A&#10;fvkQGDEOuT467N5rr84XFwQjhiUVHmb57dUDYsSopDJk3U/vVSQUHdkalFQeGLwh2v8RiNUCoOt2&#10;qUDxxPcwS4hLOIzU+Hffiyc75Q2IkcqSChR8R/5brMB0BB5Hv0tlwPr+h1mhWS3+PLpdKhBmbWio&#10;SEh+RCBevksFiicrIoQEx0hpSeWNQPEkSM+ePFTx4M9fz3tU+9obUqylnix38IdG8SRgHYFH2z/4&#10;c0OieBI2I3slFSieUAmzQox+laSlJRUCParw/UjWv0Px5IVK3JusM0TPnoRc8C6VuyWd4kngfkQ8&#10;Hi+pkOhRnYbV4k8JJRU6xZNT0BFRUlnRciIh+xHBxIYeIdv/A+V+XPM5h95sAAAAAElFTkSuQmCC&#10;UEsBAi0AFAAGAAgAAAAhALGCZ7YKAQAAEwIAABMAAAAAAAAAAAAAAAAAAAAAAFtDb250ZW50X1R5&#10;cGVzXS54bWxQSwECLQAUAAYACAAAACEAOP0h/9YAAACUAQAACwAAAAAAAAAAAAAAAAA7AQAAX3Jl&#10;bHMvLnJlbHNQSwECLQAUAAYACAAAACEALdhs6N4EAAACDAAADgAAAAAAAAAAAAAAAAA6AgAAZHJz&#10;L2Uyb0RvYy54bWxQSwECLQAUAAYACAAAACEAqiYOvrwAAAAhAQAAGQAAAAAAAAAAAAAAAABEBwAA&#10;ZHJzL19yZWxzL2Uyb0RvYy54bWwucmVsc1BLAQItABQABgAIAAAAIQD4Qd/T4AAAAAsBAAAPAAAA&#10;AAAAAAAAAAAAADcIAABkcnMvZG93bnJldi54bWxQSwECLQAKAAAAAAAAACEAHCmqnpkUAACZFAAA&#10;FAAAAAAAAAAAAAAAAABECQAAZHJzL21lZGlhL2ltYWdlMS5wbmdQSwUGAAAAAAYABgB8AQAADx4A&#10;AAAA&#10;">
                <v:shape id="Text Box 1320" o:spid="_x0000_s1082" type="#_x0000_t202" style="position:absolute;left:976;top:20494;width:656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55874" w:rsidRPr="006410BB" w:rsidRDefault="00CA7107" w:rsidP="00A55874">
                        <w:pPr>
                          <w:jc w:val="both"/>
                          <w:rPr>
                            <w:sz w:val="20"/>
                            <w:szCs w:val="20"/>
                          </w:rPr>
                        </w:pPr>
                        <w:r>
                          <w:rPr>
                            <w:sz w:val="20"/>
                            <w:szCs w:val="20"/>
                          </w:rPr>
                          <w:t>Fig. 3-2</w:t>
                        </w:r>
                      </w:p>
                      <w:p w:rsidR="00A55874" w:rsidRPr="006410BB" w:rsidRDefault="00A55874" w:rsidP="00A55874">
                        <w:pPr>
                          <w:rPr>
                            <w:sz w:val="20"/>
                            <w:szCs w:val="20"/>
                          </w:rPr>
                        </w:pPr>
                      </w:p>
                    </w:txbxContent>
                  </v:textbox>
                </v:shape>
                <v:shape id="Picture 1185" o:spid="_x0000_s1083" type="#_x0000_t75" alt="051A - Fig 3-1" style="position:absolute;left:1017;width:28798;height:2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iOzBAAAA3QAAAA8AAABkcnMvZG93bnJldi54bWxET0uLwjAQvgv7H8IseNNUQZGuUXYXVsSb&#10;D5C9jcnYFJtJaWKt/94Igrf5+J4zX3auEi01ofSsYDTMQBBrb0ouFBz2f4MZiBCRDVaeScGdAiwX&#10;H7055sbfeEvtLhYihXDIUYGNsc6lDNqSwzD0NXHizr5xGBNsCmkavKVwV8lxlk2lw5JTg8Wafi3p&#10;y+7qFJDL9Ob/2p0uRxM2q3b7U+lolep/dt9fICJ18S1+udcmzR/NJvD8Jp0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QiOzBAAAA3QAAAA8AAAAAAAAAAAAAAAAAnwIA&#10;AGRycy9kb3ducmV2LnhtbFBLBQYAAAAABAAEAPcAAACNAwAAAAA=&#10;" stroked="t" strokecolor="black [3213]" strokeweight="1pt">
                  <v:imagedata r:id="rId43" o:title="051A - Fig 3-1" cropleft="10365f"/>
                  <v:path arrowok="t"/>
                </v:shape>
                <w10:wrap anchorx="margin"/>
              </v:group>
            </w:pict>
          </mc:Fallback>
        </mc:AlternateContent>
      </w:r>
      <w:r w:rsidR="00A55874">
        <w:rPr>
          <w:b/>
        </w:rPr>
        <w:t>B</w:t>
      </w:r>
      <w:r w:rsidR="002F786E" w:rsidRPr="0084471F">
        <w:rPr>
          <w:b/>
        </w:rPr>
        <w:t>ody Side Molding Installation.</w:t>
      </w:r>
    </w:p>
    <w:p w:rsidR="002F786E" w:rsidRDefault="0085371B" w:rsidP="00CA7107">
      <w:pPr>
        <w:pStyle w:val="ProcLevel2"/>
        <w:numPr>
          <w:ilvl w:val="1"/>
          <w:numId w:val="22"/>
        </w:numPr>
        <w:spacing w:line="264" w:lineRule="auto"/>
      </w:pPr>
      <w:r>
        <w:rPr>
          <w:noProof/>
        </w:rPr>
        <w:drawing>
          <wp:anchor distT="0" distB="0" distL="114300" distR="114300" simplePos="0" relativeHeight="251608064" behindDoc="0" locked="1" layoutInCell="1" allowOverlap="1" wp14:anchorId="6B59DD26" wp14:editId="7185FCF4">
            <wp:simplePos x="0" y="0"/>
            <wp:positionH relativeFrom="column">
              <wp:posOffset>-95250</wp:posOffset>
            </wp:positionH>
            <wp:positionV relativeFrom="paragraph">
              <wp:posOffset>2038350</wp:posOffset>
            </wp:positionV>
            <wp:extent cx="228600" cy="228600"/>
            <wp:effectExtent l="0" t="0" r="0" b="0"/>
            <wp:wrapNone/>
            <wp:docPr id="1191" name="Picture 2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7E626A">
        <w:t>C</w:t>
      </w:r>
      <w:r w:rsidR="00C44592">
        <w:t>arefully hold</w:t>
      </w:r>
      <w:r w:rsidR="002F786E">
        <w:t xml:space="preserve"> the </w:t>
      </w:r>
      <w:r w:rsidR="007E626A">
        <w:t xml:space="preserve">front door </w:t>
      </w:r>
      <w:r w:rsidR="00637E4D">
        <w:t>m</w:t>
      </w:r>
      <w:r w:rsidR="00C44592">
        <w:t>olding by its edges and</w:t>
      </w:r>
      <w:r w:rsidR="002F786E">
        <w:t xml:space="preserve"> </w:t>
      </w:r>
      <w:r w:rsidR="00637E4D">
        <w:t xml:space="preserve">fold the </w:t>
      </w:r>
      <w:r w:rsidR="00C44592">
        <w:t>liner tab</w:t>
      </w:r>
      <w:r w:rsidR="007E626A">
        <w:t>s</w:t>
      </w:r>
      <w:r w:rsidR="00637E4D">
        <w:t xml:space="preserve"> on the horizontal </w:t>
      </w:r>
      <w:r w:rsidR="000674EB">
        <w:t xml:space="preserve">3M </w:t>
      </w:r>
      <w:r w:rsidR="00637E4D">
        <w:t>tape lengths upwards (top piece) and downwards (bottom piece) such that the tabs are accessible when the molding is in install position</w:t>
      </w:r>
      <w:r w:rsidR="003C152C">
        <w:t xml:space="preserve"> (Fig. 3-2</w:t>
      </w:r>
      <w:r w:rsidR="00471A63">
        <w:t>).</w:t>
      </w:r>
    </w:p>
    <w:p w:rsidR="007C0400" w:rsidRDefault="001E7106" w:rsidP="00CA7107">
      <w:pPr>
        <w:pStyle w:val="ProcLevel2"/>
        <w:numPr>
          <w:ilvl w:val="1"/>
          <w:numId w:val="22"/>
        </w:numPr>
        <w:spacing w:line="264" w:lineRule="auto"/>
      </w:pPr>
      <w:r>
        <w:rPr>
          <w:noProof/>
        </w:rPr>
        <mc:AlternateContent>
          <mc:Choice Requires="wpg">
            <w:drawing>
              <wp:anchor distT="0" distB="0" distL="114300" distR="114300" simplePos="0" relativeHeight="251779072" behindDoc="0" locked="0" layoutInCell="1" allowOverlap="1" wp14:anchorId="18C704C2" wp14:editId="260E5886">
                <wp:simplePos x="0" y="0"/>
                <wp:positionH relativeFrom="margin">
                  <wp:posOffset>-3219450</wp:posOffset>
                </wp:positionH>
                <wp:positionV relativeFrom="paragraph">
                  <wp:posOffset>826135</wp:posOffset>
                </wp:positionV>
                <wp:extent cx="2889250" cy="1556385"/>
                <wp:effectExtent l="0" t="19050" r="25400" b="5715"/>
                <wp:wrapNone/>
                <wp:docPr id="8" name="Group 8"/>
                <wp:cNvGraphicFramePr/>
                <a:graphic xmlns:a="http://schemas.openxmlformats.org/drawingml/2006/main">
                  <a:graphicData uri="http://schemas.microsoft.com/office/word/2010/wordprocessingGroup">
                    <wpg:wgp>
                      <wpg:cNvGrpSpPr/>
                      <wpg:grpSpPr>
                        <a:xfrm>
                          <a:off x="0" y="0"/>
                          <a:ext cx="2889250" cy="1556385"/>
                          <a:chOff x="0" y="0"/>
                          <a:chExt cx="2889250" cy="1556687"/>
                        </a:xfrm>
                      </wpg:grpSpPr>
                      <pic:pic xmlns:pic="http://schemas.openxmlformats.org/drawingml/2006/picture">
                        <pic:nvPicPr>
                          <pic:cNvPr id="2" name="Picture 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9525" y="0"/>
                            <a:ext cx="2879725" cy="1363980"/>
                          </a:xfrm>
                          <a:prstGeom prst="rect">
                            <a:avLst/>
                          </a:prstGeom>
                          <a:noFill/>
                          <a:ln w="12700">
                            <a:solidFill>
                              <a:schemeClr val="tx1"/>
                            </a:solidFill>
                          </a:ln>
                        </pic:spPr>
                      </pic:pic>
                      <wps:wsp>
                        <wps:cNvPr id="3" name="Text Box 1320"/>
                        <wps:cNvSpPr txBox="1">
                          <a:spLocks noChangeArrowheads="1"/>
                        </wps:cNvSpPr>
                        <wps:spPr bwMode="auto">
                          <a:xfrm>
                            <a:off x="0" y="1375723"/>
                            <a:ext cx="656460" cy="180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7177" w:rsidRPr="006410BB" w:rsidRDefault="008B7177" w:rsidP="008B7177">
                              <w:pPr>
                                <w:jc w:val="both"/>
                                <w:rPr>
                                  <w:sz w:val="20"/>
                                  <w:szCs w:val="20"/>
                                </w:rPr>
                              </w:pPr>
                              <w:r>
                                <w:rPr>
                                  <w:sz w:val="20"/>
                                  <w:szCs w:val="20"/>
                                </w:rPr>
                                <w:t>Fig. 3-3</w:t>
                              </w:r>
                            </w:p>
                            <w:p w:rsidR="008B7177" w:rsidRPr="006410BB" w:rsidRDefault="008B7177" w:rsidP="008B7177">
                              <w:pPr>
                                <w:rPr>
                                  <w:sz w:val="20"/>
                                  <w:szCs w:val="20"/>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C704C2" id="Group 8" o:spid="_x0000_s1084" style="position:absolute;left:0;text-align:left;margin-left:-253.5pt;margin-top:65.05pt;width:227.5pt;height:122.55pt;z-index:251779072;mso-position-horizontal-relative:margin;mso-width-relative:margin;mso-height-relative:margin" coordsize="28892,1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d2ghAQAACkLAAAOAAAAZHJzL2Uyb0RvYy54bWykVttu4zYQfS/QfxD0&#10;rliSdUechS3bwQLbNuhuP4CWaItYiVRJOnZa9N87Q0p2HLtosDEQZSjeZs6cM5r7T8eudZ6pVEzw&#10;mRvc+a5DeSVqxncz949vay9zHaUJr0krOJ25L1S5nx5+/un+0Bc0FI1oayodOISr4tDP3EbrvphM&#10;VNXQjqg70VMOk1shO6JhKHeTWpIDnN61k9D3k8lByLqXoqJKwdulnXQfzPnbLa30b9utotppZy74&#10;ps1TmucGn5OHe1LsJOkbVg1ukB/woiOMw6Wno5ZEE2cv2dVRHaukUGKr7yrRTcR2yypqYoBoAv9N&#10;NI9S7HsTy6447PoTTADtG5x++Njq1+cn6bB65kKiOOkgReZWJ0NoDv2ugBWPsv/aP8nhxc6OMNrj&#10;Vnb4H+JwjgbUlxOo9KidCl6GWZaHMWBfwVwQx8k0iy3sVQO5udpXNav/2plkKe6cjBdP0L+TOz2r&#10;CvgbUALrCqX/ZxPs0ntJ3eGQ7l1ndER+3/ceJLQnmm1Yy/SLISekDp3iz0+sepJ2cAY8HAGHWbzU&#10;CTE43IBr7A6CEX0R1XflcFE2hO/oXPXAaoDSQHG5fILDi+s2LevXrG0xS2gPgYEC3jDoBjaWnUtR&#10;7TvKtZWbpC3EKLhqWK9cRxa021Bgj/xcB0YAkPYvSuN1SAAjgb/DbO77ebjwytgvvchPV948j1Iv&#10;9Vdp5EdZUAblP7g7iIq9ohAvaZc9G3yFt1fe3uT7UBmskowinWdidG9JAw4Z8owuAo8QEvRVyep3&#10;QBXWga0l1VWD5haQG97D4tOEgfmMLIKuQB/O5vCLqEFBZK+FAeONPvI4jF3nlkTSPMUpI5FpMs0z&#10;U5lORAcaSKUfqegcNABucNbcQJ4BbRveuAQd5wKTbsJpuXMAtoSp75sdSrSsHilh6iwtW2mR0kfL&#10;Koj1vAq8aDkAN4Y5mDDEAgFlW42sgtH7MoVF+1bB+9qQnoKXeOxZKNNRKN+QUgtxdIJpaAAa1mFx&#10;cvQRZlAWJof9G9FIKQ4NJTU4aEN8tdXe964MQhnDKjZN4zSc2iqGPmGdS+IkSsYyl/l5El3Uqo+l&#10;8CKnQ0JAYeYDZwlg9HalvNzPV9kqi7woTFagvOXSm6/LyEvWQRovp8uyXAaj8hpW15QjMz4uPJOD&#10;M4VQYLvNiWZr8xvguWAaFICzG6NY8TBE2RaTPAgjfxHm3ho+B160jmIvT/3M84N8kSd+lEfL9WVI&#10;XxinHw8JVWQFTNod9DqVljf09DpM3/yuwyRFxzR0PS3r4LN7WkQKJOiK10a2mrDW2hMsixYVjOQ2&#10;KvN17KfRNPPSNJ560XTle4tsXXrzMkiSdLUoF6s3iV4Z8qiPA2PS84qJr/wd7ji7DNQ9VV9UIIrO&#10;yk8fN0fThwRD56GKjahfQNhSQMEDYUGXCUYj5F+uc4CObeaqP/cEP9btZw66hiV6NORobEaD8Aq2&#10;zlztOtYstW0D971kuwZOtpWDizlU7y0zRRVdtF5ACDiAWmcs04+ZsIbeERu+12Oz6tzhPv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5m9h4gAAAAwBAAAPAAAAZHJzL2Rvd25y&#10;ZXYueG1sTI/BasMwEETvhf6D2EBvjmQbN8WxHEJoewqFJoXSm2JtbBNLMpZiO3/f7ak57sww+6bY&#10;zKZjIw6+dVZCvBTA0FZOt7aW8HV8i16A+aCsVp2zKOGGHjbl40Ohcu0m+4njIdSMSqzPlYQmhD7n&#10;3FcNGuWXrkdL3tkNRgU6h5rrQU1UbjqeCPHMjWotfWhUj7sGq8vhaiS8T2rapvHruL+cd7efY/bx&#10;vY9RyqfFvF0DCziH/zD84RM6lMR0clerPeskRJlY0ZhATipiYBSJsoSUk4R0lSXAy4Lfjyh/AQAA&#10;//8DAFBLAwQKAAAAAAAAACEAT4cuIINTAACDUwAAFAAAAGRycy9tZWRpYS9pbWFnZTEucG5niVBO&#10;Rw0KGgoAAAANSUhEUgAAAd0AAADiCAYAAAF8YS00AAAAAXNSR0IArs4c6QAAAARnQU1BAACxjwv8&#10;YQUAAAAJcEhZcwAAFxEAABcRAcom8z8AAFMYSURBVHhe7Z13uBRV0rj3+/3xffutu9+urnmNJDGz&#10;RgQDiggGUBERFURkARMiWcWAiEQJElQUQRQlCYgIiqAEARUQVEBEQFQEJahgQlE8v3lrqmFmbl9u&#10;T7rTM9T7PPVMT/d03+57+pyqU6dOnT95uAxRtWpVd/nll7vbb79d94QLfdzUH/i0005zf/vb39yB&#10;Bx7o2rdvr3uj9O3bV7fCgz5u8g98+tk13EknneRee+01+T548GD5jOXwww+XzzPPPNPt2LFDtnON&#10;Pm7yDzz35Qt1y7mzzjrLHXrooe7333/XPVEefPBBd8UVV4Tq9dbH3f3An34X/bx8VPSzODasfFe3&#10;4qlevbqbMmWKa9asme4JF/q4mWu0wo4+rj1wwaKPaw9csOjj2gMHokWLFq5OnTpu1qxZuif8yMOW&#10;L19+M9bQLbfc4t577z09VDI//vhj0hbU5s2b3W233SbGyKJFi3Rv6RH3wOnKv//9b3fccce5M844&#10;ww0dOlT+IZli1KhRrmbNmm748OG6JzXkgUG/B4Y3gTeCBz3mmGOKPHw6wj+uSpUqYrU99dRTbv36&#10;9fpXg8ObNGnSJHfvvfe6H374QfdmqNHiJlPh119/lQdKfOBMybXXXuvuvvtud+utt7oxY8bI39TH&#10;Tf6BuVkPLp5LJkyYsOtt25N8//33qT9wbIPDxfIFfdzkH7hLly66tZc88Nlnn61be8kDR1SZbtkD&#10;hxp93OQfGCPAI18eeMWKFak/8Iknnqhb+fPAlSpVSv2Bb7rpJt3KnwdGlerjJv/As2fP1q38eWCM&#10;JX3c5B/4jz/+0K08rcNr164VgzsV8uGB6YAcf/zxqZdwWNm5c6f0jlavXu3eeecd99JLL+mRKCk9&#10;bGyDFcvUqVNlrIk+cVhJ6YEXL14sn6effrqrUKGC+8tf/iLDLbH8/PPPuhUuUnpgjyuvvFI+X331&#10;VbfffvvJdiL4u/jHhIW0Hhgee+wxLuKuuuoq3bObJUuWuOuuu8795z//0T25J+6Bp69xbuwy504Y&#10;HHklUxjdfP31193o0aPlc8uWLbo3XMQ9cDK8/fbbupVfpPzAbdq00a38IuUHvuSSS3Qrv0j5gU8+&#10;+WTdyi9SfuBq1arpVn6R8gMnGhr5QsoPfPHFF7tLL73UPfLII+LvzRfkgentIIwCBAVv/k8//STG&#10;ejL0799fPJ49evRw27dv172lR9wDJyMnnHBC3HfMR9w+jAtdc8017t13/aN8UuHTTz91F1xwgQyd&#10;LFsWsYzSQB5Yt0uEB/NgyJPvmR5Io7fFPw9p1aqVdPES47+CMH78eNehQwc3cuTIOGdFyg/8+eef&#10;y2fsvmSJHYHMtDBke9ddd0ncZ8+ePd0zzzwjfzPlB/bw21ea8Ir369cv7mGLE8j7B06WveqBJ0+e&#10;vHc98GGHHbZ3PfBXX31ldXiP2ANHsAcOOfbAe8J7uNheTr48cNu2bd2HH34YfeCPP/7YbdiwQQ8V&#10;j/dw+RiyNH36dOlEyAPrvoKAYNdNmza5pUuXykPGjmODPLCH7ssatWrV0q2Sueeee+K6dbGceuqp&#10;umWUhBZtFHZs0oDfFi/r5wv6Gfl+RN+IOfpw9Dsc1jUi3fRLhHbTnGs5Jbr9yTfODVsc+T41+n3U&#10;0kjV3+jczJkz5Tt+/Pfff98NGzZMvsO2bdvcfffdJ/7BrVu36l5/8DtgGlesWFE8Rt98E/mDRhG0&#10;aKPovqxS6+KLdcuJA4ZAhFNOOUX8nzfccINbuHChFFpJ1KhRwz333HP6Lcq0adPcX//6V/1mgBZt&#10;FN2XVW5odKNu7Zl69erpVlFefPFFt2rVKonAKa4ZN6Jo0UbRfRmjXL+I6HzpDT8499Gm6Hayjnsj&#10;dbRoo+i+rNOnTx/dMrKNFm0U3Zd1mLhnlA5atFF0X9YpV66cbhnZRos2iu7LOrFTf4zsokUbRfdl&#10;nXwN/MlHtGij6L6sYwVcemjRRtF9Wadhw4Zu48aN+i0YOMDHjh0riX0I1iDwmoxGOEZK8nrtzWjR&#10;Zi7ZQawQlUOQySuvvBIXU9WxY0fd2k1J8yJwaBCy9Ntvv4mDnU+EPnWmnR24TBmKGTRokLxIXtjU&#10;888/n1IOglyixRtF9/lCGBXT6ymwoOFUxcWpEW0c+53fZTqmDaFgCAYkKJBQLYw7cpgx9YJwrbfe&#10;eksiH3IFLyYt04ABAySVCd47Xiji6DL1ImnRRtF9GYN/sh+JQ1pegQSFl43QV160Cy+8cNf5YRde&#10;OPzu+NGJPyZilJfu+uuvdwMHDpThPob+0s0YSEvjoUUbRfdlDB7KD+KMY/H+AflI7MvmPUcYxJtm&#10;pEUbRfZkEP5QIl9//bVu7ca7KSM9Yl82Dy3aKLovY/gVGvHZiVgBZw8t2ii6L2P4FRqzFBKxAs4O&#10;55xzTukXMFZtIlbA2eH+++8v/QI+4ogjdGs3VsDZQ4s2iu7LGH6FduSRR+rWbqyAs4cWbRTdlzH8&#10;Cu3YY4/Vrd1YAWce+tagRRtF9mQQv0I777zzdGs3VsCZB38/aNFGkT0ZxK/QmBidiBVw5iEkGbRo&#10;o8ieDOJXaH6+XyvgzPLFF1/ItGhizrVoo+jxjJFYaMuXL9eteKyAMweewtigRi3aKLovZ5BrkbFd&#10;RlKIe2bIbv78+RLQTiw0OdEfffRRGQdmZkTz5s1dgwYNJFUqTnsc+RhxdMVYEeeQQw5xBxxwgNt/&#10;//3dP/7xD3fQQQfJbIiyZcvK7/g9NkHt2rVlhInrtWvXzj388MOSDAyvGyNo5MQiwwIvKGklvvzy&#10;S/fdd9+5X375Re88HHhB/4xIzZs3T7a1aKPIniwSZIZbLE2aNJGC23fffV2ZMmVk2A9/qxEMLdYo&#10;ui9rUEOC4lmAiaxZs8bVr19fvxl7Qos1iu7LGl7CR6DJJeSGZeP++c9/SgJI5iL97//+b4mzDydO&#10;nGjhOQHQYo2i+9yCdc61GK9fIrB95CPOHab6+rBO+qnfW07Sz6nObfrJud7RJl++v77GuVlro99v&#10;uKxSdCMCifIYbHj55ejURQa5MecJu4ldNsAPau/RRx8t0SB8Pvnkk3rEiEWLNYruyxrzO+9e3s9b&#10;Bc9bBzEWko3tCS9A7+mnn5bPypUrSyHnayrJbKHFGkX3ZY2vN+yOmiQBMTl3e/fuLXN/WXeKtWBI&#10;mlaSTsVqfeCBB/RbFNJDr1y5Ur8ZoMUaRfdllTlz3tKtKOSJwNBi2VZugQCzkmbqE40JJJwgKI80&#10;3Lwg3kJBRpRoqSq6L6s0a1Zysmg65HsKLqO/S0399ttvdY/hhxZrFN23C5JjQ9fZkRr3WTRJNrzo&#10;73AKxJVXBZ85iIOB9cpoujG82CaE1AiGFmsU3Zc2g7TlLfeocz//5lz9sdHvCyNW+LnnVo9+MbKO&#10;FmsU3ZdVYldWMrKLFmsU3ZdVcFwYpYMWaxTdl1WI0jdKBy3WKLovq1izXHposUbRfVnFL77ZyA5a&#10;rFF0X1a54447dMvINlqsUXRfVinJb2xkDi3WKLovq5Ag1CgdtFij6L6swjoXRumgxRpF92WVu+++&#10;W7eMbKPFGkX3ZRVvHNfIPlqsUXRfVqlbt65uGdlGizWK7ssql112mYzs3Hjjja5Tp07uzjvvdOPG&#10;jXMspG1kFi3WKLovq5CorH379kmn/SWklSTdOEHoTpHge9SoUe6TTz7RXxiJSKGSwyo2jxVhpYyd&#10;ko8h03HCBH8TefHjjz/KciPkospW0m0iJAloZzy4UaNG7uqrr5YcWiQ8y6eVL1PFt3AzJSTqSHxB&#10;WHiSBSb9KK42U/gc85KUIWwj2XgxiMUiohKVgY3QuHFjif5g5kE+kdXC9RNik/32e0IiMWKoCFs9&#10;/vjjZfFMckCQWIyFNF544QVZ3z3ZZj3bMJuChfw6d+4sAX68EGwT8JeYzqm0kML10H2+xKbN8SuU&#10;RCkuoxxRj4n7spF5jpeE+UC8JLQWvDC8KCzIwUvCHCTin0tKa5hNmB/1xhtviGHJ/RIc2K1bN7d4&#10;8eK0E5SBFmsU3ZcRvH9yLLwgTMRCn6PXvd9ko3AzJbEtybnnnuvOP/98yXZH0AFx0kxQw6grjdqJ&#10;jYKQ0xLbhf8j9sMHH3zga0NosUbRfRnB++ckctRRR+nWbvx+tyeSbUXCILwktBwXXXSRq169urwk&#10;BC5gXDJSNmTIEInjLukl8dZzxu7wg8L20GKNovsygvdQiTBTLxG/32WbfHxBPOElueqqq6T2slA4&#10;My/oFjZt2lSeyVsaSIs1iuzJEN6NJILOTcTvd/kARhR5GcP4koAWaxTZkyFi/0gsxSUi25vJRisC&#10;WqxRZE+GiP0jsWBQJeL3OyM5vBfEM1ZBizWK7MkQVri5R4s1iu7LCMUVLn3ORKxws4MWaxTdlxGK&#10;K9xCMqjCjhZrFN2XEYorXFyKiVjhZgct1ii6LyMUV7h+Mw6scLODFmsU3ZcRiitczP1ErHCzgxZr&#10;FN2XEYor3L59dcHeGKxwMw9L8mixRtH9GaG4wn311Vd1azdWuJmHIVIt1ii6PyMUV7gkK0nECjfz&#10;aI6R3ej+jOBXuAyw+41TWuFmHpJsa7FG0f0Zwa9wSYjphxVu5mE1MS3WKLo/I/gVLsFqfljhZh5a&#10;SS3WKLo/I/gVbnFp/6xwMw+Bg1qsUXR/RvArXFIP+WGFm3lKvXCLW/veCjezeJnptVijyJ4M4Ve4&#10;hIf4YYWbWQjABy3WKLInQ/gVbnGFaIWbWYitAi3WKLInQ/gVbnFpiqxwMwtrNxByq8UaRY9lBL/C&#10;9RuoByvczEHI65QpU2QBEC3WKHo8I/gVLsHnfljhZg6msXhosUZZvXq1W7dunWQiT3cujl/hmkGV&#10;XbwRN2Y1ghZrFNmTI3iZyKHMQv6fffaZmPMLFy50b775pkywwp3GzLvu3btLhF/Lli1lAjfB2UTv&#10;84KcdNJJrnz58rKu0MEHHyxrCbG2EOsKsUAG+1ghlBaE35I+n4x2BHEz3/f222+XeTv8k1hZi0Bv&#10;EnfPnj1bpmyQ+Pvzzz+Xe2QKqhf9Hza++eYb+dRijSJ7jFDBC8T8IOYa06ouW7bMLVq0yM2ZM0dy&#10;UI8fP77Y9Zq0WIuix/MWJlr7jR1nAhazwiKlFWEFs0SYOciqXD179pRWBfGLQDGMdNCqWhQ9nrdg&#10;V5SUARjbkVaO6boE7LOUH9N3WfzkoYcecr169XLPPvusqP4FCxa41q1bS7alZGdsYlJs3rxZPLBc&#10;3zAygVbVonCQnBOfxSwDwppf+QTTpBOnJm/ZskUmP+6zzz5illARsZcZt7r55pulwrKfNcowY1hz&#10;s0ePHm706NHu4osvdlOnTtUrJc+KFSskJw8zc4l0ooEgEUQu5/gb+YtW1aLo8bxm2KPXu7ZtWuu3&#10;KOQsYrq7N8iMxk0MFaHD7U1hp3MN5cqVSzsNHiY2DYAXUHbTTTfJgr/Mb2XqPatXMjWDlS391sMz&#10;jFi0qhZFj+c1S9a/7mpWj1+6lb4n2egwZdHMaFW/NIVepllvEPzvf/972i5T1vGn4cD0ptEoDsz2&#10;rl27utNPP10sAcPwQ6tqUfR43nNuteq+WX3INUrO0QsuuMD9+c9/Fq2KVp4xY4ZjPMUbR2H5QL4T&#10;okRSuXTgOt5YCv1sXOuJkOCGBoU1KEmhhevbMPzQqloUPZ73nFG1umixVCHv29y5cyVBEFks00kR&#10;ypLOjEVhHpOhC6HhwFSmD44HG01LJTeMktCqWpRaI5wr29u5tTotpO00577YGt1+JY9WnZ7xSg93&#10;w4236bf0ef311yXDF5WMhJIlwWAwg9Pt2rUTrWoYmUKralH0eFbY+YdzYz6MyDLnToyZo33qI7oR&#10;4czHI6ZlRAFNS7OhWPf5V+7yemfpt+xAkBophAcOHCjhpnimMYv9prEaRqbQqloUPZ637Pg9YvJG&#10;5MHpzg158kHxIBtGIaFVtSh6vCDAS/zYY4/pN8MoDLSqFkWPFwQkkMCDaxiFhFbVoujxgoCgB1v+&#10;1Sg0tKoWRY8XBHiHWV3GMAoJrapF0eMFAVFVZ52VXY+zYZQ2WlWLoscLAoZvatWKD5M0jHxHq2pR&#10;9HhB0LZt22ITohlGvqJVtSh6vCB48MEH3XHHHaffDKMw0KpaFD1eEGA2F5dcyTDyFa2qRdHjBQFp&#10;a6pUqaLfDKMw0KpaFD1eELCePJPpDaOQ0KpaFD1eEDBURIpJwygktKoWRY8XBO3bt5e8UWhgclIx&#10;sX5PkOdq1apVksuK1NZEZzEpnsnxpK5hEj+BH//5z38k7JI0OiSpI0dVssnpDCNVtKoWRY8XBCRm&#10;JncU6WDDCA3Kl19+KWur9uvXzw0ePFgS1ZGUmgn6DRs2lCR5NBidO3eWLBvvvfeepO9JJzmAkd9o&#10;VY1Svnz5zZ4wEydbghmLkMcJ4UVEyFqRDUjwRgWoX7++bwJrNDFpb0iATeI57oMKRTJshOyOnvCd&#10;Y/wG4fecyzVK0uhhgPslazwVnznII0aMkJS2JNojo2W1atUkFpyUQKTCJV0Q1sfKlSulociHZ9xb&#10;0GobpbQqb2lLxYoV3YknnuhOPfVU+STtDOLtO/nkk+WTKCwqeJs2bSRfFcs0YA7zspPLym8Z4Wzg&#10;NQSI1zDwGdtIIN5vwwr3y9IS8+fPF6vi/vvvl8aAdEJ16tSRZSrImklCPhqKkSNHujfeeEPmXptF&#10;UTJabaNUqFChqkoHNKKnIS+88ELfSpEvEnkeqah+x0pTyBzJePMpp5wi1gCNBmuusDQX373j55xz&#10;jkykwGTm/49mZK2XiRMnyrorrLliyQWKQgJ9GlwaAf5v+DhYrQKLgrF+Got77rnHPffcc5JEH79G&#10;PvsotNoWRY/nBMxRz5T2TGuvIaESsNCQJ4kVxE+ovFQUv2OeJHvNQhAaC9LLYnXENiY0HkzkQCpV&#10;qiSNCBoSpx8OO5LFs5gTJve7774r6+uwOJJfNsxCgveStf7JY/bSSy9Jil5Cbxs0aCAKDj8Ffgks&#10;N5I/LF26VCwPHKDZQKtqUfR4KIl9AYOAiczCTXuiuGvSR6YRQeP5NSQmmROvMfGsExoTUvMSl06X&#10;BsejZwXi+advji+DJWRw5I0bN06sEzQqS9nkW2NCV4HE/HTRSLrPUjvPPPOMHi2KVtWi6PFQElvg&#10;QSBAg+VL9kSy18wFnjUyYcIEaUTwTFtDkl3xGhOsE8xvb9QCS4Rt9tGwkMCfhqZFixbShye7KBp6&#10;0qRJ8u6xxCSVEj9AqiRmH9WqWhQ9Hkpi/7lBYFLC119/rd/8SfaaezuJ3Rq81TQiaMLY/6VJZoX1&#10;Zj20qhZFj4eS2IcJQvny5Uv0FCd7TSM8JDYknjVyySWXxJVrIUjs0jxaVYuix0NJ7MOUBKYKlbck&#10;krmmYfhRkqM1ExKLVtWi6PFQUtzD+IEntGzZsvqteJK5pmGEAa2qRdHjoSSZisbq+Icffrh+K55k&#10;rmkYYUCralH0eChJpqKxThBewZJI5pqGkWsYwtSqWhT9TShJpqIRUGB9XqPQIHpMq2pR9DehJJmK&#10;xvQ9Bv9LIplrGkauOeiggwq/8jK4HmQqYDLXNIxcwzCYVtWi6G9CSTIVjdBIAghKIplrGkYu2bp1&#10;q5s6dWrhV148zcSIlkQy1zSMXEJYLFNBtaoWRX8XSpKpaEceeaRM/yqJZK5pGLkEPw7aV6tqUfR3&#10;oSSZisYUv23btum34knmmoaRS5iyCVpViyJHQ0rQisYUqyD9XQh6TcPIJaRh6tq1q2xrVS2KHA0p&#10;QSsa6VeYZB6EoNc0jFzyxBNPSAUGrapFkaMhJWhFI5sBmSGCEPSahpFLSOfkoVW1KHo8lAStaLfd&#10;dptkYwhC0GsaRi7Bh+OhVbUoejyUBK1o5F4iw0EQgl7TMHIFc9J79+6t3wq88pL7iNUOghD0moaR&#10;K4YMGSK5uTy0qhZFj4eSoBWN0EhWFwhC0GsaRq6gC/jVV1/ptwKvvFWrVpX1g4IQ9JqGkStYcysW&#10;rapF0eOhJGhFo/KyNEkQgl7TMHIBWSph9OjR7qOPPhLRqloU+WVICVLRSAKezGMEuaZh5ILq1avL&#10;JxWXmGbWm2JdrWhN9UF+HVKCVLS5c+cGmoTvEeSahlHa/Otf/5JPckAnolW1KCRuW7JkiQT1ewtF&#10;kfR52rRpsm4trQDZ3PGAsXhU//79Xc+ePWXBKBaUateuncz2Zw1bloHg/Hnz5okDqW7dupLhvlWr&#10;VpKgmsW9WHiKpNUEXdPSsFZPlSpVdiW8ZnCaRHJHH3103NIkxx57rHyy3g9Z9vkdC4txTe6TrPoE&#10;amBCM3RUo0YNV7t2bbkHFrxi6UzugeP8TVbJ4xn69OnjBg0aJGl0WNaDFfVYh5e8ufwjWUGB/w2Z&#10;AlnWgvWD1qxZI4uSkaKEZS4IHmctHLIKppNs29j7oLvHu+vBzLinn35atvnM21lFRm5gnJGXiphx&#10;1uyhgaKhosFavXq19MMWL17s3nnnHVleZsaMGbI8KOv6sHIAi6UNGzZM1h+msWdVAdb7YTjvzjvv&#10;dLfffrssCNa4cWNp8K+66irJP8YSJzTkWEWsnURDTYONZXXUUUe5ww47zB166KHuwAMPdPvvv787&#10;4IADJNMEcvDBB4sccsgh8p1PpokeccQRrkyZMrKOFUn5afRRFKzPRCNOH5O/SwWioWc9Iq+hb9my&#10;pevSpYsssxLb0JPqlUXMxo4dK4qD5Iesesj/gzWdWDkBpchyLCwUx5rM/P+YOMMQEF090jZ5ZnIi&#10;o0aNkvtE+L9oVY1Hf5u3sNgT/+xswQvMYDmWAu57shrsu+++8hJgJWAdoOUp/IEDB+pZhpE5tKrG&#10;o8fyFsxZKlM2oPvQoUMHd/3118u6vZjDiaxbt05aX1LvsEYS3Ybx48frUcNIH62q8eixvIXZFlTc&#10;TC84TV+WrPfTp0/XPSVDH5cFutHO+AQMIxNoVY1Hj+U1lStXln7XnmDBMfphLAdJ5fKWh3zwwQel&#10;D0bfhf4K3upPPvlE+mg44pKF5SXp83Xv3j3wWLNh7AmtqvHosbwGD3JxGg4zF6cDnmb6pTg0cHz8&#10;9a9/lb4qn/vtt584QfbZZx/3X//1X+Kw4LexsaTJQCNBylmcMIaRLlpV49Fjbt0253b8Ht1e/330&#10;M19g0WUWW04EU5chK9KGMJTDurZ4D+mPdurUSbyDnobFe4q3j3PQwHg6UwXvIV5I+rs4rfBMDh8+&#10;PC4u1TCColU1Hj3mvvnZud91GHJrxMJr8VJEJjs3/4vovgkrnJu8Mro957PosctfcO6Rec4d1icq&#10;Ly6PHu86x7k+86Pbz32w+/j1L0b3fRFpJB6aHd3+PvK3Wr4SkanOtYqIR8uJuhGh5aTo8ZaRe/Jo&#10;OVY3ItzUfqirfHZV/RaFIQ0qZ5MmTdw999wjrn2GKWKhX0xWgk8//VRMY2/hYsaEGX9OFUxkzGxv&#10;aIJGhaEJhh/I6sHYMqueG0YQtKrGo8fymi0bVrkqVS/Ub1HQoG3atJGxNiomXmG2E2EFc9iyZYs4&#10;utC6aFsCT1IF7zP9ZcYoAQcXFRanFWOTrLKOKU4gCH1tgjgMozi0qsajx/IalsoecmVNqXQeBAtg&#10;qhIFxmwiolKGDh2qR3dDBJgHTiUGzdG2eJVTBY3L38NBBZjLHgzGMyOEoADGhfkkGfz69ev1F4YR&#10;j1bVePRY3vP6O1dJBEssmKReGCPbffv21SO7efvtt3XLSb+UCBhCKen3pgoV9/HHH5cx4EceeUS0&#10;uR+EUpLZ46abbhIHmXmhDT+0qsajx/KeBtfdKE6lWIixZsiHyKcff/xRKjBjvkQ8YaZSmTt27CgV&#10;Gs3cunVribOmT4qpnSpexSW8j/61X+CGB2Yz0FgkM2Zs7D1oVY1Hj+U91zds7GrUiO/nAiYzkxuo&#10;jIQnYp42atRIop0WLlwoEwQ88PquXbtWKjqxpanCNTHBvWvQSCTy7bffSp7dbt26yUQNJk3QuBhG&#10;IlpV49Fjec+6lePdeefX0G/+4GlGqzE8U6tWLTFP+Rd4QuD5+eefL55oKlSqUAEZK/ZAo9erV0+C&#10;yqmg9GkZV2aMmQaFYHszk43ioJ4WQY/lPUs+WCYRVKmCOYuDiH4nKWG9rPOpQIQWfVdmuTArhZks&#10;zG757//+b5miyH22bdtWZtYYRkloVY1Hj+U9ZA6odvbZGYtZZtyXaWrJgubEKcVcZkxvTGICMtD2&#10;hpEKWlXjqfWcc5Wfcq6cRgz+ttO5AW9Ft2Hoe7qRB9x7Tx2ZQ5opcGzhYGIMuDjPcCxMtmeoB0+y&#10;YWQKrarx6LE9Mn11RGJGRyrvzuXsTugXkcER6a87Ioxaujt8sjR5b9j5burUzEYk0V8l5piwyYYN&#10;G8rYLBOd6bcSiUW2DCYoELTBuDGBF4aRSbSqxqPHsgZhkmOWOXfhiEjFUkdtm0jdmqINAaGRL3/s&#10;3LRI4/DRpui+VFnYt5pr1zZY0vRUIMADTzQVlllFDC/h7CLAg1lBhpENtKrGo8dCxZpvnZsUqcyw&#10;bGPEjI9o83KPOndWxKSHX35z7qKYiMSF65xbHTmnY4e73DXX1Ne9hlEYaFWNR4/lNb9GzPLV3zjX&#10;YsBoN3xYRLUbRgGhVTUePVYQzJw5U+bmGkYhoVU1Hj1WEFBxyYxnGIWEVtV49FhBQOpQMk8YRiGh&#10;VTUePVYQEPlkFdcoNLSqxqPHCgKilIg3NoxCQqtqPHqsICCskEnrmU7Vahi5RKtqPHqsYGAJC1vD&#10;xygktKrGo8cKBtaFsYB+o5DQqhqPHisYSMpmGtcoJLSqxqPHCgYmqVvFNQoJrarx6LGCgXxSLMRl&#10;GIWCVtV49FjBgHNq8+bN+s0w8h+tqvHosYKBebOmcY1CQqtqPHqsYGC1ADI7GkahoFU1Hj1WMFx2&#10;2WXuiy90wSPDKAC0qsajxwoG0p2yVpBhFApaVePRYwUD+Yutj2sUElpV49FjBQNeZVYjMIxCQatq&#10;PHqsYGCSQaoryRtGGNGqGo8eKxiYj2vjuEYhoVU1Hj1WMFStWtVt2pRmnlfDCBFaVePRYwUDi3ax&#10;9IdhFApaVePRYwXDKaecktFlSAwj12hVjUePFQyM49qSlUYhoVU1Hj1WMLAuLalrWNunQYMG7uab&#10;b3ZXX321eJtvvPFG98ADD7jJkyfLmj8sqcliXjbx3ggzWlXj0WMFwe+//+6uueYa2WZdH7I+lsTK&#10;lSvd8uXL3RtvvOEmTpzo2rVrJyvYU9lvvfVWqewEddx1113usccec3PnzpUKTz/aKrxRGmhVjUeP&#10;FQRU3Jo1a8o2WvWTT2KWGMwwX3/9tVu8eLEsADZ27Fip8G3atJEFrVnVj8pOpWeZTir81KlT3Qcf&#10;fOC+/PJLuU/DCIpW1Xj0WEGwfft2SV0DLCwdNlh8++effxbtTsMyYMAA17t3b9e0aVNZvZ4JEmh5&#10;hIW1Bw4c6F599VWJBCOoxCr83olW1T/9qWzZsoeXL19+M8IL4ye33HKLyFNPPSWCeYiE2WNLpWA4&#10;CIYMGSJ5llnflv04rKg4vPyktsmnFK4s4ckSn5jpU6ZMcffee6/r2bOnrJPEmrz032+44QZ3xx13&#10;iEnPs8+aNUsq/NatWy1dbZ6j1fZPf6pQoULVkipuJsSr/D169JDKz4LQXgOQDTBfjzzySNlesGCB&#10;75q1vMRUXCowfVQqNIK2Rn766Sep6F5lR3799Vf5bWylD3tloJGi0WJu8scff+yeeeYZ17p1a1ll&#10;HzO+SZMmrlq1alLZ2d+rVy8x+1n/1/rv4UKr7Z/+FKmwDUqj4mZCyGhRnPZPhJf0hBNOkJcObbsn&#10;qKSxJPuixjYACBUF4TqI9907zm8R79ywQsOFdl+2bJl7//33Xf/+/UWL8/+/6KKLZOV9NDx9ehb3&#10;fuKJJ8RD72l3I/NotRWN2yFfKm4yQk7lyLPJ9kknnSSVmKyPxx13nARm0P/l85JLLhEnVqtWrcTs&#10;xLScNm2amz9/vsQ5o6lKC097ew1B4qf3m9jPMLJhwwa3atUqN2/ePDdp0iTXrVs3cdLhoKP7QqWn&#10;796xY0f3+OOPy2/Q7gzHGXtGq61U3IGFXnFTESYonH766XIdKjhjwl4DQOUng6T3O6YP8jvGiq+9&#10;9lrRPCNGjHDTp093ixYtEu8xZraxZ6jsb775pjjrOnToIJ75iy++2DVu3NhdeeWV0o+/7bbbxJE3&#10;YcIEsQToEtF92VvQavunP1WsWPEE7ede6Zmfnjma+DLnk1CxIs/ke6w0xWsAuJ/YBgDBAvCOUfHp&#10;Z1avXl36nWgk+pp4xDE/eUlZOtSvr743g1n+4Ycfuueee84NGzZM3ttzzz1XKvp1110nDSme+n79&#10;+rnXXntNhu2CjOmHFa228eixlPD6momVn36p3wudihxzzDG7xO94rFBJgmjcZK6ZS/GzAE4++WRZ&#10;vBuNj+lfuXJlWaHw7LPPFu2EtsL8x1TFIYU2wyQlK8jeOk8ZHwPdHzztDLENHjxYnHNef52AGyLs&#10;GIIbPny4mzFjhjSYJflJSgutqvHosZzhVX48zlT+Ll26SOW/6aab5OVNppLxIhdSxc2k+HUBaAQ8&#10;kx8LgMrPi0z/H41FGRA6ijAUhbOKoBacUIVuqm7btk0aOvriDz30kOvatatUcGLh+R+h1du2bSsO&#10;OrQ6CQrp5yc6PTOBVtV49FhoiX35igMHB5W/e/fuUhlLMv33xoqbCcECQBIbAJxP5513nnx6lgCa&#10;n1S5aDGix9q3by9m7QsvvCBdgM8++0wqR6EMOzF8yPMw9DZ79mwx00eOHCmNXv369d2gQYPk+fv0&#10;6eNmzpwpCQ3pAnFeSWhVjUePhZbYF6cknn32WWkRS6K4ayaa/nidqfxXXHFF3Dkm6UliF4CKTh+V&#10;yk+fnwaAfj/7OMaLTygpXQAmiVA248ePd6+//rp0ATBpMYfzCUx3Gi9McuLqW7RoISGxfmhVjUeP&#10;hZbYAi+JRx55xJUpU0a/FU8y10wWTEkqPy+V1wDsSfubpCdeA4CpTyVnqM8bfsLkpwHArEX74wtg&#10;iIqRADQfWhBvNn4Ayuy7775LuwvA2L1HstYEGpv3hM9YtKrGo8dCS2whlUSnTp3Ea1sSyVwzVyRq&#10;f6/yZ9LxZ7JbvC4ADQAefuLG+cThR6XH6sIiYNYY3QAahubNm4svgCg9YsqJQccPsHTp0rS6ACtW&#10;rJBGxEOrajx6LLTE/nNL4v777xdTqySSuWY+41V+z/FH6CmV33P8mWRePD8A2h0TH21PSCkx5YxR&#10;Mz6NLwYhOIXuHZFpOMDYJhiIvvHQoUO1FPeCiss/pWLFivqteJK55t6O5/jz0/6x/0eTzIuHVtV4&#10;9Fho8XuQ4qhbt670X0oimWsamSGx8pvjr2Tx0Koajx4LLX4PUhxEzpCetSSSuaYRHvY2x5+HVtV4&#10;9Fho8XuQ4qBfwSB5SSRzTaPwKM70D5vjz0Orajx6LLT4PUhx4BXE61cSyVzTMPzwKn+2HH80Ih5a&#10;VePRY6El9mFKAtc9A9klkcw1DSNb7MnxR9/fQ6tqPHostCRTyY499liZ4F0SyVzTMHKNVtV49Fho&#10;SaaSMWuG6KmSSOaahpFrtKrGo8dCSzKV7KijjpJpWyWRzDUNI9doVY1Hj4WWZCrZ4YcfLgHbJZHM&#10;NQ0j12hVjUePhZZkKtnRRx/t5syZo9+KJ5lrGkau0aoajx4LLclUMmYGkfCtJJK5pmHkGq2q8eix&#10;0JJMJWNiPMnHSiKZaxpGrtGqGo8eCy3JVDKGg4LkVUrmmoaRa7SqxqPHQksylQxTmYTeJZHMNQ0j&#10;l5CKVqtqPHo8tAStZKQuQeMGIeg1DSPX4LPRqhqPHg8tQSsZmQet4hqFBongtarGo8dDS9BKxrpB&#10;RxxxhH7bM0GvaRi5hhxaWlXj0eOhJWglW7JkiYzjBiHoNQ0j1/BOa1WNR4+HlqCVjERd3hKbJRH0&#10;moaRa+j+aVWNR4+HlqCVjFBHM5WNQoM55lpV49HjoSVoJWM9mCCpWSHoNQ0j1zRr1qywKy4Z7omc&#10;CkLQaxpGLmF5klq1ahV2xWWJShsOMgoJlgd98sknC7vikmuKBaiCEPSahpFLSJCO1tWqGo/+JrQE&#10;rWQsfcgSEUEIek3DyCXXXHON++OPPwq74t5zzz3ioApC0GsaRi7BgiSUV6tqPPqb0BK0kpEMvXfv&#10;3vptzwS9pmHkkvLlyxd+xWVpRVazD0LQaxpGLvHWwdKqGo8cCTFBKxlro7LKWRCCXtMwcsn1119f&#10;+H1cVi9nTZkgBL2mYeQKFtju27evbGtVjUeOhJiglaxKlSruww8/1G97Jug1DSNXfPTRR27hwoWy&#10;rVU1HjkSYoJWMlYJJ1tAEIJe0zByxQsvvOC+/fZb2daqGo8cCTFBKhn9AIKxMS+CEOSahpFLWMF+&#10;586dsq1VNR45EmKCVLLvvvtOvMpBCXJNw8glJ5xwgm4VcMX99NNPk6qEQa5pGLmE5XSwJEGrajxy&#10;JMQEqWTvvPNO4Cl9EOSahpFLiJoq+Io7adKkXYPVQQhyTcPIJUznK/iKO3r0aFliMyhBrmkYuQKf&#10;TYMGDfRbAVfcPn36uEqVKum3kglyTcPIFevXr3fdu3fXbwVccTt06ODOOOMM/VYyQa5pGLmCXMpP&#10;P/20fivginvjjTe6U045Rb+VTJBrGkauQAkxHETs/bBhwwq34l5xxRWuRo0a+q1kglzTMHIB0/ge&#10;ffRR6f6tWbNGQh+1qsajvw8tQSoZ4Y5kfA9KkGsaRi6oXbu2fDJFdenSpRJ/r1U1HvlViAlSyTAr&#10;GjdurN9KJsg1DSMXtGnTxk2YMEG20b6E8WpVjUd+EWKCVDIGq9u1a6ffSibINQ2jtCG98KxZsyQu&#10;IRatqvHosdASpJKdddZZrmfPnvqtZIJc0zBKE0zi6dOn+yaD0Koaz8cff+xWrVolHeHPPvvMrVu3&#10;zn311Vdu06ZNu6YV5ZIglezyyy93N910k34rmSDXNIzS5NBDD5VPb/z2oosucoMGDZJtrarxLF++&#10;3H3wwQfuvffec++++64spDtnzhyp/a+88oobO3ase/75593w4cPdE088scvj1bVrV/fQQw+5u+++&#10;27Vu3VoSkjMs89xzz8m1uCY30aRJE9exY0d3yy23uBtuuMFdddVV4kyqWbOmq1OnjjiVuEkqUdWq&#10;VSV0sVy5cu7www93J598spgP7OPzuOOOc6effrokPq9QoYJES5HCklaKPu5hhx3mKleuLDOFEMLG&#10;LrvsMle3bl3XsGFDqdy33XabZMuoVq2au+CCC1yPHj1cv379JEPk0KFD5f7HjRvnJk+e7KZNm+Zm&#10;zpzp5s2b5xYsWCAJqvl/ffLJJ27t2rUyUE4DR6TLjz/+6H755Rf322+/7ZqOZRhBILWwx5133ule&#10;eukl2abOgFbVeOTIXgoVjIpG0ukffvhBLIyNGzeK1YEFsmLFCjFhaIi8Bo1VAV977TX55xJq+cwz&#10;z7innnrKDRw4UBq0bt26uQcffFDSxeJouPnmm6Xxuu6661z9+vWlsWLoiobj7LPPlnnENFA0SjRG&#10;zAqhAfrXv/4lrfDBBx/sDjroIJH9999fZL/99hNh+8ADDxQ55JBD5BxWLCxbtqw0dEy8IBcXjSJ/&#10;q3r16tJgMnxGAnkas6ZNm0pjho+Ae+be6XbQmD322GPSYNNws6ia15i9+eabbu7cudKYsbwpQxZY&#10;bVhsNGb8D7/55hu3bds2+d/iYLHGzJ9HHnnEjR8/Xr85+b/xjvHuoQxAq2o8csQwYvAatO3bt7vv&#10;v//ebdmyxW3YsMF98cUXMoVy5cqVbtmyZWKBvP3222KV0JjhVKGC06BhudCgEQXEy4l1RsNAA3HH&#10;HXeIhcZk8UaNGokVxjAImofGBauJVEQ0aDQ+NGhlypQRK4zGyWusvAbNa9y8fQcccIB88ltWcGSN&#10;Waw0LDccmTRmBDnwd8455xyxyLDM6HIRI8w9sdgWDVr79u3FYrz//vvFgiQPlNeg8Zw04FOmTJF8&#10;Z/wfqHA0aO+//75sowC+/PLLXdYZjRnb/Ia/+dZbb+l/fTdYvvzPuGesSq2q8ehvDcPYA8zUoUFj&#10;iGbHjh1iSVAJqYxURKwNulDe2OuiRYvEKpkxY4ZYKlTwl19+WRo3ullYeEHRqhoMPcfIESR3p99+&#10;6aWXSuudT/DiYnLjU0CD4VNAg9JFaNmypWgxHC9oFVZZpHuBJsNEx0/idSvQwPg7PH8G/wv8I5j5&#10;mPKrV6/Wv2gYhhE+VJ0GQ88xcgSWF90/FFWnTp10b7ihy4vSvPbaa0VBMvjA6GImwHlPlxA/IAoZ&#10;fx7dVPxtQ4YM0V8ZhmGEB1WnwdBzjBxCTxFfK77PZFwapQ1uGXzH+GAZQce/nC28KF4G8Bhlp9eM&#10;gm/evLn4uw3DMMKCqtNg6DlGDmGgkIBsBh0ZU0iGrVu3uqlTp8pAJJEg9A7pGbKGI1EZhK3h8mWb&#10;qA1cuAgDqAiDifyWHiWuXULXvIgOQs9YTZzBUvYzMMlgLYqPwcvSAOWL4iUChIFjwvNwXQddAc4w&#10;DCPbqDoNhp5j5BBcqihGlBxhikEgyonQShb9ZmyUnjJK01Pe9ETpGTLW2rlzZxlLZVyVHF64se+6&#10;6y7ZpgdJDC1x6YyfMu6KUqPXzbgq47QoZxQz4ZT8LX5D7HZp4SlepsUx/kvKF6KbeCbWlGLM96ef&#10;ftJfG4ZhlC6qToOh5wi/7XSu8lPOHdHTuU+26E6lzgvOHdvfuaYvRWSSyjjn5n2hP1BeXB7ZH+mE&#10;TPpYdyiz1kZ/L+eNd+6Rec599YNz3//q3IbI54bv4+XnHXqisi3Sxm/YGv19LD9FfrdhW/y5yDc/&#10;6w/yhL69H3bnnn9RRJGe5z7//HPd68+zzz4rY6r33nuvhO6iLAFFRE+XyVCEDROkRVJBlCQu4RYt&#10;WsiayoTuMsmK3i29X3q7XiATYcT0dNu2bevuu+8++TuIp6SZ9JWLgC/CqwkRpqdLyDL3yrwNb8yX&#10;3jjfMTi8eRcEebE4HmPEhGbbfAjDMLKBqtNg6Dk5YV1EiaJM10WUZpxE9qNMY9m6PbL/u+jvY/kx&#10;ooT5feL5mxM6Pp9Fzm081rmO03WHsi1y3RaTI8cihkDjiSoTnGsS+fw6Ov9qF51nRo6Ncm7FZt2h&#10;DF4Q2T8m5nxktHOTV+oPlGmrI/ufjSjHJbpDeffryN/rPd2N7XiZO+P4C90Lo4t3nRIKjyuZ3iu9&#10;T9ysTDRkXg4Tx4goZlIiIfB87gl+zxhtLCjUXr166bfo30MxM6sa9zLpznIB47tMzOTeCKoieIux&#10;XVzr/fv3FwWLCxyFiweAbYLT8B54yhhFjUHBczBTmyWmS7PHbhhGYaLqNBh6jpFjtkasic9fu9w9&#10;dG9Nd1X94tNbMokWNy9uZXq1zNgm+pmeHEycOFHSfTBTnnQne4IJurfffrtMyvVgrhsKDPc1ML+N&#10;2f+tWrUSBcactlyAcsSVTPoWlCoTf2NdyihipiahmHlueua4x3G3M2mX3jDud3r1TOClJ4xipodf&#10;r1498RYwTu2tymUYhhEUVafB0HOMHENTP2NCd9f38gtc2XInSi4sP7zV+lESKA5SzaBoGcMl1Q6Z&#10;KujBoXhJ0VMSuKLp9cVC75H9wARyMlGgiMkkwUTzXIDSZVoSz0cqH3r6KFnGnDEcuL9Y48EPMn9w&#10;PmPd9N7JnIHxwvX23Xdfd+qpp8r4dq6e0TCM/ETVaTD0HCMELP5okbuj2SWu6llVRKEUB3N76aXh&#10;6iVQisAigomYP0syCsZuR4wYIe5XUkqR741eIQFJiZC1BaUVC79DqQFZWv7yl79I8BWppMjqkgtw&#10;L9P7JrEGrm4WvGAubzowxosCxiWPMcMYOEFjXJ+MNNbrNQwjCKpOg6HnGCEAJUAWJiJ0cZ+WBL1Z&#10;XKP0zhAUJQFU5GNE+TLFhl7wmDFjZE4trmjczuQ2ZCyXQCzyH9LbY2oQEdT09nDH4opFyOXIlCbG&#10;SplPnKsoYYwDAswef/xxmQZFb555w9w/wV/01pNVkrir+V8ToMX1+b+xyCuBWuR9NAzDCIKq02Do&#10;OUZIeHp4D9e8QT1X/fyabvlH/i5mP0iqQZQuWc7p6TJnl7FLeqkUsyd//vOf3f/8z//INoFY9Opw&#10;TdNjRoERlDR79mzpTdOrJbCKXjNjupUqVXKjRo3Sv1i6kFUcpcv4NYZGbK8dQwJXsQfHmL/M+DdZ&#10;3kl+zPQilstAQZNtHsMCQ4P/k5cQGrc9PWl6vYZhGEGJtKfB0XOMkLBm+Vw36K4aEWV4jhs58nnd&#10;mxm8hOD08HA7k7Wf3i8JL1CqKB8UNa5rlkZBYe+zzz7u//2//yfbBCvxewKwShsMAO4Rg4IMVSyj&#10;Qu+dnjzBXfTs6aUTGOW5iFnpgFSVjPvSg+X+mfLEMZQsOa+JBH/11VcdC+cZhmGkgqrTYOg5Rkig&#10;x4qiQEEwVzZMoNiYbsOCj6UJK4WwtBHuciKSCeyit4riJKKaHjiGAsoW1zPKmQUo6aFjJBDNTGIN&#10;IpuZAmUYhpFJVJ0Go+dc53rOcu6NT50jdcDOhGExCyUpfTp3u8tVrnulu/rq60I3j5QIYdy0pIJk&#10;HjBu6GxBtDLjyYw9k6ADNzjr5xmGYYQJVafB0HPcd9udmxtRvHM/d+7nBO/huGXOnTfYuUXrdYfy&#10;wEznznzMuYoDY6SXc48v0h8oyzc59/R85+bkJvA17/hgyjg3s2NN16pNa/fe4oRMGiEBY2DChAmS&#10;6YrUlShEFCMR1awGRKATY6qbNydkEomBsVeiksk2xW8JaKJHypQleqkEfJH0A6WbTeVuGIaRDqpO&#10;g6Hn5AQyPr38UUQ+jpHI95lr9QfKxsjvThvi3LnDnPshJg0kaSsvfd65UwZF5PGoPL7AuZci19iS&#10;kAZy1Te6kQds/GGpWzC8ljvnpGpuwKD0psWUJoyLoiyJoEYR16lTR5JSEOTEnGLGVUnbyH6CoXBV&#10;02tmFXnGalGw5IAmQvmdd96RebWGYRhhR9VpMPScgoc0ks9EFHKi8l3wpXODI73wShGFfeyAiEQU&#10;+LG9nXtwlv5AmR3ppZ8bOd72Nd2hYATMiRgJ9OJ3SeT72+siPbkUffPfbvnBjR3bwN15Xx3XollL&#10;3WsYhmGEEVWnwdBzjDRAt/pJLDsivXJyNPd+K2oAxHL5KOeO7hmRR5w7frBztUc412nEYNflbqay&#10;XGUr6BiGYYQYVafB0HOMkDHm2WGuQYOGrnPnB2w6i2EYRohRdRoMPccIGUxzYZ4pGZOYR2oYhmGE&#10;E1WnwdBzjJBB3mRWyCH4iChewzAMI5yoOg2GnmOEjFWrVkkmJbInkZrQMAzDCCeqToOh5xghg+Xl&#10;WGCA/MDkQzYMwzDCiarTYOg5Rshg1RsWqSdXsLfMnmEYhhE+VJ0GQ88xQgaLE7DMHz1deryGYRhG&#10;OFF1Ggw9xwghDRs2lIxOrP5jifoNwzDCiarTYOg5RgghlSLrv7KajmEYhhFOVJ0GQ88xQkjLli0l&#10;erlRo0bibjYMwzDCh6rTYOg5RghhAYAzzzxTgqkIrDIMwzDCh6rTYOg5Rgh54IEHZK4uLuaNGzfq&#10;XsMwDCNMqDoNhp5jhJAnn3xSxnXJSsXi8YZhGEb4UHUaDD3HCCHDhw93//nPf2Q9WhZ5NwzDMMKH&#10;qtNg6DlGCGnevLmrUqWK5GD+/PPPda9hGIYRJlSdBkPPMUJI27ZtJXr5hBNOcGvXrtW9hmEYRphQ&#10;dRoMPccIIW3atJGMVHXr1nWbN2/WvYZhGEaYUHUaDD3HCCH0dJkuVKlSJffZZ5/pXsMwDCNMqDoN&#10;hp5jhJB77rnH1ahRQ8Z1TekahmGEE1WnwdBzjBDCQgcEUVWvXt1t2bJF9xqGYRhhQtVpMPQcI4T0&#10;6tXL1alTx5UrV859+eWXutcwDMMIE6pOg6HnGCGkQYMG7owzznCXXnqp+/7773WvYRiGESZUnQZD&#10;zzFCBgsc9OzZU5b1Iw3kN998o0cMwzCMMKHqNBh6jhFCULinnXaayLfffqt7DcMwjDCh6jQYeo4R&#10;QljE/sILL5RFD3799Ve3bt069/TTT7tRo0a5l19+2c2ePdstWbJExnvpCf/44496pmEYhlFaqDoN&#10;hp5jhJArrrjCXXDBBbvW0+3YsaN755139Ohu1q9fL2kiUcoo4tdff11k2rRprnv37u6uu+5yL774&#10;omvfvr3M+61Xr55r3Lixu/zyy91FF13krrnmGvles2ZNyfV8xx13uHvvvdf16dPHDRkyxI0ePdpN&#10;nTpVrr1o0SL38ccfu02bNrkffvjB7dixQ+/CMAxj70TVaTD0HCNkoGRRiJUrV5Z5unDLLbe4CRMm&#10;uK1bt7qvv/5a9uUK5g0vXbrUffTRR27BggVu7NixIuPGjXNdu3Z1N998syxN+PDDD7tzzjlHgsHq&#10;168v2bVQ7gSJNWvWzF155ZWuVatW7v7773cPPfSQKPkXXnjBvfLKK27OnDlu8eLFouQxKHjunTt3&#10;6h0YhmGEA1WnwdBzjJDx+++/i+JCKbVu3Vr23XDDDaLUUDw//fST/GZvgOekR7169Wr31ltviZKn&#10;5/7444+LkmYJRBT89ddf7+68804xTpjfjHK/+uqrRcEz9erGG2+URSTwHJBis1u3bm7gwIHirp8y&#10;ZYqbN2+eW758ufv0009lVSeUPG59wzCMPaHqNJ4yZcocWL58+Zc8qVChQteIdHjqqaccQs/ivffe&#10;2yXLli3Tyxm5gClC9HBJAVm7dm3ZhzuYXqCRPX7++WcZG9+2bZskJEHJ46Z/9dVXXe/evcVdz/zp&#10;vn37SvISeu/t2rUTpc70rosvvliUPC776667zrVs2VIEl71X13DXT58+XYYKUPIMD3hj8nuLIWUY&#10;hYSq2XgqVqx4akTZbk6UM88805WmMKZITyRWvMbIE8YjYw2ATz75RB9t7+G7776T8dyIYSRjsUAv&#10;jkAqXMssgEAvDCXhCb1fhMab8VY/4Zj3O4Tztm/fLvLLL7/INX/77TcRFAC9agR3tydG+nj/S/7H&#10;KPevvvpKlC+BcXgzGEagB0/Z33333eJ+Z0wfAwyFjmselz1BdnhD6MUjKHd+i/Tr10+uhVfg7bff&#10;dh9++KF4C4iEp+wpY8Mw0kfVbDwRBXtlosJF/BTj3iIEKsUqfxq4RAOAxirWACitxeT5O6eccoor&#10;U6aMuJlRfPScGN/EC0EgU2niKQnuA0WB0Gjj9vUEhR0rKHFPmceKdzz2XE/Re+Kn7D0xkofy8oyz&#10;L774wq1atcqtXLnSLVy4UN5z3PQjRowQxd6iRQsZZ8fIq1WrlvTc+U5PnpSkuOxR+vTgyQ/OfPJB&#10;gwa5kSNHipJ/8803pQe/Zs0at3HjRilfKzejkFE1G09Ewd6RqHARP2VkUvrC9KBYA4AGj3FJUkDS&#10;o3niiSckCInoYsYjvTFJXJWTJk2SMUlcoIx3MoWI3jA9Gnq3KLigjR6KLuzEKmDPCPCUtJ94RkLi&#10;vtjvnnjX9LaN1ODdQzAeMVaJeudz/vz54qZHUNbXXnutvPu812xjCDM2f9lll8la0rz7RNZTH1Dw&#10;uPbxAjz//PPy3s+cOVMC+njn8f5g1BlGaaNqNp4KFSo8Yko3f4SEGMccc4y4l0888UTf3/gJvRHk&#10;9NNP35VY49RTTxWh58wYMRmuTjrpJLkuC+Qff/zx7rjjjtv1yW///e9/y7mcc/bZZ4sBwH5c3vR+&#10;cGl6DWSHDh1kjPOxxx4Tl+jEiROlMWQ8lEaWCGR65oxT0/NF4RUSngHgUdx3b1/idyM9eK+Ipsc9&#10;j2Knp817x7g5wzG8n0TU33777aLMGYdv0qSJDHXxLvMOE3TnKXh69Sh3eu7Dhw9348ePl2u9++67&#10;bsWKFdJ7Z5gGj4xhgKrZeCIKdkyiwkX8Gm6T3AsKDoWL4kVJ+v0mXyTWCIg1AFDsnhHgGQKeEYBg&#10;FHAewm85Tu+Hhf09Q4BgMxpSeku434lMpleEZ+DZZ5+VwDPGNDEC6G29//774vokToDgJXN9GsnC&#10;u8NUOYZ56G3zfnnR9Lfeeqso+aZNm4pSxzXPvHi2UewoeDxW7GPYqFOnTq5///7i2n/ppZdkLjwu&#10;f4aR6L3b+5kfqJoNhp4TCAI+vLFNTxLHQEmqEOsmpTH0a4gLQVCIfuL322QFxcS1ULzpKt3E+/PE&#10;77eFLomegFgjAAPAMwQ8T4DnDWAfv/d+w/kofK7F/vPPP196TTSuzK8m4In3nzFSkpMggwcPloaV&#10;mQIEC86aNUsMAcY+165dK3ORCaAzDIY38A4RU8I78tprr4khiSdp6NCh0hvHwCQOBQXOfH4i5+nF&#10;8+4x7o7ixxBljJ7AugEDBkivnWsxPQ7DgfeOv2Nu+fRQdRoMPSfv8MaKPMFCTDQAeDFjDQDcoX4N&#10;carip8gQv98mKzTs5cuXFzGlW9iSOByAAeDnCfCMAJQ9PX7O5ff8DsPB8wDQAOMFIIUoDTJDAYyX&#10;0gAzT5mEJQjTnxgSYEoUBgAuWRp4b4wUNyreAMZmzZVaeBBU502Po+zJOvfGG2+Icch4O+8G89hR&#10;5EyP433iXSWYzpsSx3uF2572lalzuOVxyRNfwvASc955jxhvJ2K+UFF1Ggw9x0gBr9Gk4fN6TAi9&#10;mEQDIFb5I7zA3vl+QkNKLxeh4fX7TVCJVbSx4vdbk71bEj0BsYZArBGAJwBByZNxDEMAZY8xwHeu&#10;Eav8iQXAKOCT8VRcq9QDPnHJElhFY09PDqFHRiwA05xwteIN8FKPoizomdEbNMINCWYoNxQvHSXG&#10;xseMGSNDP7jhmQ5HYht64nyi6Hk/8JASJ4LrvXPnzhI4RzuKociQ0YwZM8RARKljFOKFxUuUK8Wu&#10;6jQYeo6RAn6NFpIJGOMhchklzuIGQYnt/SNEeno9Ja+x9MZMPQOARtLvOUxMci2eERBrCHjGrTck&#10;4L3XKHTmLaPkeaerVasm4u3HMOCa/L5GjRrSW8MVi1sWdyyuWm84gEhpGvtnnnlGGnlmCTA04M11&#10;ZtoVMwRo7AsxODAfoJfO/97LW0CPHcVOeeG9wXijDGlLmd3BHHYC6lDmeIAoYxQ5vyf4k2Q1qbrZ&#10;VZ0GQ88xUiCxgfAkE2DhHX744TJPl55zOvjdI5JNmKaUaACQbjG299+lS5ddih/BheV3nyYmYRLP&#10;APAzAjxXP+P7uGHp3XtTnxjvxyDAAOAYbn8++Y5XgGt7aUtx6bK0Z+xwQI8ePcR9S6+PuADcwYzP&#10;zp07V5QNvUl6eygjG6NNDaLgmWuOgsbFzvcgqDoNhp5jpEBiZfQkExAswfQdrHKiGdPB7x6RvQUL&#10;ADQpZEk0AjxDACMAhU76WCL8PUOA6GkMAHr79PIxCPjEI0BAIL9FCAjEY8D5uHwRplRRN/AIMN7L&#10;kACJVahDKCtvmiC9RgK1PCMgmVwBQWBooTTiDFC6uLxxf3/wwQe6tyiqToOh5xgp4FcBkEzQtm1b&#10;cQETSMXLmw5+94gYpU8YAgBNTLItfkMCKHp68ih9cpV76UuJsqa9IzALpc77zjHc/OwncQrnoehx&#10;DROwhVcMTwDuYqKy8QTwe7wBRHxTr1D8zK3GCGCaF8MCxAawTUa2ZMd/ifTGq+BnPKg6DYaeY6SA&#10;38uGZALC/BmnordLJGk6+N0jYuzd0PjEGgBBAgBpOP3eJROTsItnCCAocVZtQ9Hjykf5Y+wyb9qT&#10;Rx99VISeLkNjKG967H6oOg2GnmOkgF/BIpmAII+KFStKbxf3aDr43SNiGGGBRBOxBgABgLHKn8Ub&#10;Eg0ACwA0yYUwnp6IqtNg6DlGCvgVCJIJGGMpW7asRF8yRSId/O4RMQwjniABgLgwY5W/BQDuXcI7&#10;kYiq02DoOUYK+BUIki6MGRDkcOyxx0q0Y7oBCH73iBiGEV4sADCcQlxGIqpOg6HnGCngVyBIuhDt&#10;x3VwLRNEkC6J9+eJYRhGEBIDAAlWSjQA9pYAQD9UnQZDzzFSwK9AkHRhsjdBVEcddZRE86WL3z0i&#10;hmEY+UYuAwAxJPxQdRoMPcdIAb9CQdKFl4r5criYmaSdLn73iBiGYRjpo+o0GHqOkQJ+igxJlyVL&#10;lsjKNkcffbSM2aSL3z0ihmEYRvqoOg2GnmOkgJ8iQ9KF+WBMF2JFGXK/povfPSKGYRhG+qg6DYae&#10;Y6SAnyJD0oXk20cccYSM6ZIOMl387hExDMMw0kfVaTD0HCMF/BQZki6saILCJQUkCjhd/O4RMQzD&#10;MNKDFaZUnQZDzzNSwE+RIenC2qL0dFmdJN3FDsDvHhHDMAwjPYjBUXUaDD3PSAE/RYakC+t6egvY&#10;72lli6D43SNiGIZhpMfkyZNN6ZYWfooMSRcWVyaIioxU69ev172p43ePiGEYhpEe5MlXdRoMPc9I&#10;AT9FhqRLvXr1pJdLgoytW7fq3tTxu0fEMAzDSJ3t27dLTgVVp8HQc40U8FNkSLqwqDSLHbAA9Y4d&#10;O3Rv6vjdI2IYhmGkDuvy7r///qZ0Sws/RYakA5YT6z2yjm7t2rV1b3r43SNiGIZhpM6IESPcYYcd&#10;Zkq3tPBTZEg6kHe5UqVK0tNt1KiR7k0Pv3tEDMMwjNRp1qyZLIav6jQYeq6RAn6KDEmHlStXupNP&#10;Plnm6bZu3Vr3poffPSKGYRhGarD2Mt7IkSNHmtItLfwUGZIOpIBkST/yLnft2lX3poffPSKGYRhG&#10;aqxZs8adeuqpMq6r6jQYer6RAn6KDEmHV155RRTukUce6Z544gndmx5+94gYhmEYqTFmzBhpqzdv&#10;3mxKt7TwU2RIOrDAAQVJINW4ceN0b3r43SNiGIZhpEaXLl1kTBdUnQZDzjBSwk+RIelACkh6uSjd&#10;WbNm6d708LtHxDAMw0iNc845xzVv3ly2VZ0GQ84wUsJPkSHpQApIlO4xxxzjli9frnvTw+8eEcMw&#10;DCN5mGVCUoyaNWu6LVu2mNItLfwUGZIOTZs2lV4uKSAp2Ezgd4+IYRiGkTwvvfSSLEqzadMm+a7q&#10;NBhyhpESfooMSQdC0Jmjy3V++ukn3ZseiffniWEYhpE89913n6tTp47buXOnfFd1Ggw5w0gJP0WG&#10;pArzvipXruzKlCnjLrjgAt2bPn73iBiGYRjJQ4rejh076jdTuqWGnyJDUgWracCAAa5Xr15uypQp&#10;ujd9/O4RMQzDMJJjw4YNMvxH/M2nn34q+1SdBkPOMFLCT5EhqbJ06VJXsWJFGSvIVDYq8LtHxDAM&#10;w0gOZpUwBPjkk0+63377TfapOg2GnGGkhJ8iQ1Lltddec1WqVJGMVH379tW96eN3j4hhGIaRHJ06&#10;dXLVqlVzf/zxh+4xpVtq+CkyJFWGDx8uix2ccMIJEh2XKfzuETEMwzCSg6lCrVq10m9RVJ0GQ88x&#10;UsBPkSGp0rNnTzn/9NNPd++++67uTZ/E+/PEMAzDCA5ThBjPffnll3VPFFWnwdBzjBTwU2RIqtx+&#10;++3itsC9vHr1at2bPn73iBiGYRjBmTlzpjv00EOLtM+qToOh5xgp4KfIkFS55pprZAF7Vq7Ytm2b&#10;7k0fv3tEDMMwjOCw8tvZZ58dN54Lqk6DoecYKeCnyJBU2L59u7vsssvcWWed5S6++OIihZoOfveI&#10;GIZhGMGpUaOGa9u2rX7bjarTYOg5Rgr4KTIkFTZu3OiqV68uQo83k/jdI2IYhmEEgyX8ypUr5xvk&#10;quo0GHqOkQJ+igxJhQ8//FBWrcC9nBgZly5+94gYhmEYwXjzzTdlMZq1a9fqnt2oOg2GnmOkgJ8i&#10;Q1KBCdfeHN2HH35Y92YGv3tEDMMwjGDcc8897sILL3Tvv/++27Fjh+6Nouo0GHqOkQJ+igxJhfHj&#10;x7uTTjpJlO6IESN0b2bwu0fEMAzDKBlibMi3TLyNl/oxFlWnwdBzjBTwU2RIKgwePFjm5zIH7JVX&#10;XtG9mcHvHhHDMAyjZD7//HN32mmnSTv95Zdf6t7dqDoNhp5jpICfIkNS4aGHHpKpQsh7772nezOD&#10;3z0ihmEYRskwhXPQoEEyZej333/XvbtRdRoMPcdIAT9FhqTCrbfe6qpWrepOPvlkX/dFOvjdI2IY&#10;hmHsGZZcZarQgw8+6Nq0aeNmz57tFixYIGO7H330kVuzZo0p3dLCT5EhqdCgQQNXq1YtUbyZWrze&#10;w+8eEcMwDGPPPPfcc9I2Dx06VHIpjBkzRlaEQ/G+/fbbbu7cuaZ0Sws/RYYkC+4KCpMxAxav/+WX&#10;X/RIZvC7R8QwDMMonhkzZrgyZcrIGros40cEM0p2xYoVbtmyZbtE1Wkw9NpGCvgpMiRZGC9g5Qom&#10;XtevX1/3Zg6/e0QMwzAMf1hq9bDDDpMgqp9//tndd999buHChe6rr76SIUDyL69atUrm7ao6DYZe&#10;30gBP0WGJAvRcCxeTwHfdtttujdz+N0jYhiGYRSFZVZpk3/88UdRuHfddZfbsmWLHi2KqtNg6DlG&#10;CvgpMiRZiFauUKGCO+qoo2SB5Ezjd4+IYRiGEU/Lli3diSeeKPkSOnfu7Jo2bapHikfVaTD0HCMF&#10;/BQZkixTpkyRObosXo9FlWn87hExDMMwohClfNFFF7kbbrhB9ziJTo7t4X7wwQdF0kCSOEPVaTDI&#10;gISQlOGYY46RHhdji0jZsmV3CYPJRx99tAjb9MqOO+64XXNLERpylAeflStXlhVzEDJ5nHfeefLJ&#10;2CVrxvJwhGHzSRDRjTfeKBYGa8reeeedkn+4devW7vXXX5eBa9Ikspbh9OnT3WOPPebq1q0riwNc&#10;csklrk6dOrJIwHXXXecaNmzobrrpJtesWTO5Ftds376969Chg7v33nvdAw88IHOtunfv7nr06OF6&#10;9erl+vbt65544oldMmzYMPf888+70aNHu1GjRkm2KJJcT5o0SRTkq6++6t544w13yimn7JLY/8Pi&#10;xYtFGGCn0PD7e77/L774wn399deyGDKLHOC6WL9+vRQ0/5d///vfMlbw7bff+s4HS4VYRRsrhmEY&#10;hnMff/yxO+KIIyRCORbSPqJv8Ea2aNHCrVu3zs2ZM0cyU82bN09+k7TSlbMKHP4pO3fuLJIvMxHv&#10;Nyyz98MPP0iA03fffSeWDooSQWmiJL/55hsR9hHZxn4G1z/55BNRtlhE77zzjgy8v/XWW5IsG0VN&#10;tikUOAodgwKFzjEPrkfB49bAUGBe2B133CHzeJs3by6ujiZNmoiBce2117qrrrrKXXHFFa527dry&#10;ImDEEAGNAmfdR6YgoWAxhoiORqnjOsHIYszCM7Qwog4//HAZV+YTOeSQQ2TB5oMOOsgdfPDB7oAD&#10;DpDtAw880P3zn/90++23n9t3333l8+9//7t8/u1vf3P/+Mc/3P/93//JPrYR73ect//++8s1uBZ/&#10;A/H+rmfgeYYf90Z6TLwA3DsGDgYd4hlxPC/PXbNmTTHgMMIISLv66qvlf8T/qnHjxmKM8T9k3Bxj&#10;jCW62rVrJxGJGGTMwyPvdc+ePcUQGzBggFS4xx9/XMrk6aeflukDI0eOlGkD48aNcxMmTHCTJ08W&#10;Y4zyJNoRA5G5fPPnz3fvvvuuGGDM6eOd4N1Yvny5vCcIhthnn30mlZn3iiANDDKEd2/r1q0yroQQ&#10;1c77iTHmvdOGYaQHAVK0P7ThidDBov0l7mbIkCHSIaJdoN2gzoIpXcNIAxQa4hlfzJlONMDwUGAc&#10;oSSpeChNKiNK1JtKgIJdsmSJW7RokRhfWMUoYs9bM23aNDd16lT38ssviwcF4+vFF18UzwpeFgI5&#10;UPJPPvmkpJ6jovfu3Vs8MxgGXbp0cffff7/EADAkgTeHhgAPEY3EzTffLAYGHqRGjRq566+/fpch&#10;goGGcYKhgiWPF4oVrhDPC+J5b0jWgpGGVwsDCPGMIlZcwVD617/+JUYZgiG1J8HYwnjzDDhv2zPG&#10;PIMM4XoYffwdeiE0jGxjIHr3wP1gQHJ/GGXcr+d9wtDEOMP4xAjFQOOZmXOJYYbgMeP/gmGGt4n/&#10;F14yjFv+pxi//D/Zvvvuu6WBxltGGXTr1s316dPH9evXzw0cOFCMM8qLsnv22WfFsMY4mzhxoohn&#10;nFH2vAMY4fSaMMp5R2INNAwzvGQrV64UY54EDLxnRNKiADD0eQcxzlhyjncTwXOGgca7i+Ay9Yw0&#10;Yzd4HjHCeccosz1BPaVuYHBT52kDvP87HS/aBlWnwdDrGoZhGEmCMvOMNBQcSg/5/vvvRQnSKNNA&#10;oyBRlhhpeDe86SYoVZQryRYw1DDSEIw0b1jNM9JQ2hhpnoGGQsfrgoJH0TMs5g2RYaQh/fv3l6E0&#10;htQw0jAaMCAQhvHw+vCJYYGxgSLCk4bxgXcIY6RevXriUbv88st3edQY2sOQwWDjO0uSYqR5hg+e&#10;KYYtMYY8j5rnxfKMKAw2jCrPmxZrhGF8YWRxvucVQ0F6njHPC4fwOz7Z512XYU3ui0+MK7xaPOtT&#10;Tz0lxiz/85I8n35QppQL3kmmFFEeGFKqToOh1zIMwzAMI2mc+/9qjKqmKoGLnQAAAABJRU5ErkJg&#10;glBLAQItABQABgAIAAAAIQCxgme2CgEAABMCAAATAAAAAAAAAAAAAAAAAAAAAABbQ29udGVudF9U&#10;eXBlc10ueG1sUEsBAi0AFAAGAAgAAAAhADj9If/WAAAAlAEAAAsAAAAAAAAAAAAAAAAAOwEAAF9y&#10;ZWxzLy5yZWxzUEsBAi0AFAAGAAgAAAAhAAXJ3aCEBAAAKQsAAA4AAAAAAAAAAAAAAAAAOgIAAGRy&#10;cy9lMm9Eb2MueG1sUEsBAi0AFAAGAAgAAAAhAKomDr68AAAAIQEAABkAAAAAAAAAAAAAAAAA6gYA&#10;AGRycy9fcmVscy9lMm9Eb2MueG1sLnJlbHNQSwECLQAUAAYACAAAACEA8+ZvYeIAAAAMAQAADwAA&#10;AAAAAAAAAAAAAADdBwAAZHJzL2Rvd25yZXYueG1sUEsBAi0ACgAAAAAAAAAhAE+HLiCDUwAAg1MA&#10;ABQAAAAAAAAAAAAAAAAA7AgAAGRycy9tZWRpYS9pbWFnZTEucG5nUEsFBgAAAAAGAAYAfAEAAKFc&#10;AAAAAA==&#10;">
                <v:shape id="Picture 2" o:spid="_x0000_s1085" type="#_x0000_t75" style="position:absolute;left:95;width:28797;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0ZqnAAAAA2gAAAA8AAABkcnMvZG93bnJldi54bWxEj0GLwjAUhO+C/yE8wZumFpSlGkV0BcGT&#10;roLHR/Nsi81LbbIa/70RBI/DzHzDzBbB1OJOrassKxgNExDEudUVFwqOf5vBDwjnkTXWlknBkxws&#10;5t3ODDNtH7yn+8EXIkLYZaig9L7JpHR5SQbd0DbE0bvY1qCPsi2kbvER4aaWaZJMpMGK40KJDa1K&#10;yq+Hf6PgdF7Xeheet8T9LgNux+mtOqVK9XthOQXhKfhv+NPeagUpvK/EG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RmqcAAAADaAAAADwAAAAAAAAAAAAAAAACfAgAA&#10;ZHJzL2Rvd25yZXYueG1sUEsFBgAAAAAEAAQA9wAAAIwDAAAAAA==&#10;" stroked="t" strokecolor="black [3213]" strokeweight="1pt">
                  <v:imagedata r:id="rId45" o:title=""/>
                  <v:path arrowok="t"/>
                </v:shape>
                <v:shape id="Text Box 1320" o:spid="_x0000_s1086" type="#_x0000_t202" style="position:absolute;top:13757;width:656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B7177" w:rsidRPr="006410BB" w:rsidRDefault="008B7177" w:rsidP="008B7177">
                        <w:pPr>
                          <w:jc w:val="both"/>
                          <w:rPr>
                            <w:sz w:val="20"/>
                            <w:szCs w:val="20"/>
                          </w:rPr>
                        </w:pPr>
                        <w:r>
                          <w:rPr>
                            <w:sz w:val="20"/>
                            <w:szCs w:val="20"/>
                          </w:rPr>
                          <w:t>Fig. 3-3</w:t>
                        </w:r>
                      </w:p>
                      <w:p w:rsidR="008B7177" w:rsidRPr="006410BB" w:rsidRDefault="008B7177" w:rsidP="008B7177">
                        <w:pPr>
                          <w:rPr>
                            <w:sz w:val="20"/>
                            <w:szCs w:val="20"/>
                          </w:rPr>
                        </w:pPr>
                      </w:p>
                    </w:txbxContent>
                  </v:textbox>
                </v:shape>
                <w10:wrap anchorx="margin"/>
              </v:group>
            </w:pict>
          </mc:Fallback>
        </mc:AlternateContent>
      </w:r>
      <w:r w:rsidR="001B6650">
        <w:t xml:space="preserve">Align the rear edge of the front molding with the vertical mark on the </w:t>
      </w:r>
      <w:r w:rsidR="007C0400">
        <w:t xml:space="preserve">tape </w:t>
      </w:r>
      <w:r w:rsidR="007C0400" w:rsidRPr="00A63C68">
        <w:t>located 8.0mm</w:t>
      </w:r>
      <w:r w:rsidR="001526C8" w:rsidRPr="00A63C68">
        <w:t xml:space="preserve"> (0.3</w:t>
      </w:r>
      <w:r w:rsidR="003B5AB6" w:rsidRPr="00A63C68">
        <w:t>in</w:t>
      </w:r>
      <w:r w:rsidR="001526C8" w:rsidRPr="00A63C68">
        <w:t>)</w:t>
      </w:r>
      <w:r w:rsidR="007C0400">
        <w:t xml:space="preserve"> forward of the </w:t>
      </w:r>
      <w:r w:rsidR="005D4F3B">
        <w:t xml:space="preserve">rear </w:t>
      </w:r>
      <w:r w:rsidR="007C0400">
        <w:t>edge</w:t>
      </w:r>
      <w:r w:rsidR="005D4F3B">
        <w:t xml:space="preserve"> of the front door</w:t>
      </w:r>
      <w:r w:rsidR="00175658">
        <w:t xml:space="preserve"> </w:t>
      </w:r>
      <w:r w:rsidR="007C0400">
        <w:t>(Fig. 3-1)</w:t>
      </w:r>
      <w:r w:rsidR="00175658">
        <w:t>.</w:t>
      </w:r>
    </w:p>
    <w:p w:rsidR="00931E78" w:rsidRDefault="007C0400" w:rsidP="007C0400">
      <w:pPr>
        <w:pStyle w:val="ProcLevel2"/>
        <w:numPr>
          <w:ilvl w:val="1"/>
          <w:numId w:val="22"/>
        </w:numPr>
        <w:spacing w:line="264" w:lineRule="auto"/>
      </w:pPr>
      <w:r>
        <w:t>Align the bottom of the front molding flush with the top edge of the tape spanning the doors (Fig. 3-3)</w:t>
      </w:r>
      <w:r w:rsidR="002042EF">
        <w:rPr>
          <w:noProof/>
        </w:rPr>
        <w:drawing>
          <wp:anchor distT="0" distB="0" distL="114300" distR="114300" simplePos="0" relativeHeight="251762688" behindDoc="0" locked="1" layoutInCell="1" allowOverlap="1" wp14:anchorId="4AAA2AE3" wp14:editId="7D3C32CF">
            <wp:simplePos x="0" y="0"/>
            <wp:positionH relativeFrom="column">
              <wp:posOffset>-86360</wp:posOffset>
            </wp:positionH>
            <wp:positionV relativeFrom="paragraph">
              <wp:posOffset>-3663315</wp:posOffset>
            </wp:positionV>
            <wp:extent cx="228600" cy="228600"/>
            <wp:effectExtent l="0" t="0" r="0" b="0"/>
            <wp:wrapNone/>
            <wp:docPr id="1187" name="Picture 2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85371B">
        <w:rPr>
          <w:noProof/>
        </w:rPr>
        <w:drawing>
          <wp:anchor distT="0" distB="0" distL="114300" distR="114300" simplePos="0" relativeHeight="251627520" behindDoc="0" locked="1" layoutInCell="1" allowOverlap="1" wp14:anchorId="1201795D" wp14:editId="5D9999E8">
            <wp:simplePos x="0" y="0"/>
            <wp:positionH relativeFrom="column">
              <wp:posOffset>-94615</wp:posOffset>
            </wp:positionH>
            <wp:positionV relativeFrom="paragraph">
              <wp:posOffset>-4527550</wp:posOffset>
            </wp:positionV>
            <wp:extent cx="228600" cy="228600"/>
            <wp:effectExtent l="0" t="0" r="0" b="0"/>
            <wp:wrapNone/>
            <wp:docPr id="1189" name="Picture 62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175658">
        <w:t>.</w:t>
      </w:r>
    </w:p>
    <w:p w:rsidR="007709A2" w:rsidRDefault="007C0400" w:rsidP="00CA7107">
      <w:pPr>
        <w:pStyle w:val="ProcLevel2"/>
        <w:numPr>
          <w:ilvl w:val="1"/>
          <w:numId w:val="22"/>
        </w:numPr>
        <w:spacing w:line="264" w:lineRule="auto"/>
      </w:pPr>
      <w:r>
        <w:t>Reposition as needed. Once properly aligned, c</w:t>
      </w:r>
      <w:r w:rsidR="002042EF">
        <w:t>arefully begin to expose tape by peeling away the liner starting</w:t>
      </w:r>
      <w:r>
        <w:t xml:space="preserve"> from the rear of the </w:t>
      </w:r>
      <w:r w:rsidR="00D7634C">
        <w:rPr>
          <w:noProof/>
        </w:rPr>
        <w:drawing>
          <wp:anchor distT="0" distB="0" distL="114300" distR="114300" simplePos="0" relativeHeight="251781120" behindDoc="0" locked="1" layoutInCell="1" allowOverlap="1" wp14:anchorId="6AB2698A" wp14:editId="5987C83F">
            <wp:simplePos x="0" y="0"/>
            <wp:positionH relativeFrom="column">
              <wp:posOffset>-104775</wp:posOffset>
            </wp:positionH>
            <wp:positionV relativeFrom="paragraph">
              <wp:posOffset>1750060</wp:posOffset>
            </wp:positionV>
            <wp:extent cx="228600" cy="228600"/>
            <wp:effectExtent l="0" t="0" r="0" b="0"/>
            <wp:wrapNone/>
            <wp:docPr id="10" name="Picture 23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t>molding and working forward</w:t>
      </w:r>
      <w:r w:rsidR="00471A63">
        <w:t>.</w:t>
      </w:r>
    </w:p>
    <w:p w:rsidR="002042EF" w:rsidRDefault="006D432F" w:rsidP="00CA7107">
      <w:pPr>
        <w:pStyle w:val="ProcLevel2"/>
        <w:numPr>
          <w:ilvl w:val="1"/>
          <w:numId w:val="22"/>
        </w:numPr>
        <w:spacing w:line="264" w:lineRule="auto"/>
      </w:pPr>
      <w:r>
        <w:rPr>
          <w:noProof/>
        </w:rPr>
        <mc:AlternateContent>
          <mc:Choice Requires="wpg">
            <w:drawing>
              <wp:anchor distT="0" distB="0" distL="114300" distR="114300" simplePos="0" relativeHeight="251767808" behindDoc="0" locked="0" layoutInCell="1" allowOverlap="1" wp14:anchorId="4F75F044" wp14:editId="7A8F4C26">
                <wp:simplePos x="0" y="0"/>
                <wp:positionH relativeFrom="margin">
                  <wp:posOffset>-3217545</wp:posOffset>
                </wp:positionH>
                <wp:positionV relativeFrom="paragraph">
                  <wp:posOffset>76835</wp:posOffset>
                </wp:positionV>
                <wp:extent cx="2879725" cy="2007235"/>
                <wp:effectExtent l="19050" t="19050" r="15875" b="12065"/>
                <wp:wrapNone/>
                <wp:docPr id="1194" name="Group 1194"/>
                <wp:cNvGraphicFramePr/>
                <a:graphic xmlns:a="http://schemas.openxmlformats.org/drawingml/2006/main">
                  <a:graphicData uri="http://schemas.microsoft.com/office/word/2010/wordprocessingGroup">
                    <wpg:wgp>
                      <wpg:cNvGrpSpPr/>
                      <wpg:grpSpPr>
                        <a:xfrm>
                          <a:off x="0" y="0"/>
                          <a:ext cx="2879725" cy="2007235"/>
                          <a:chOff x="74425" y="0"/>
                          <a:chExt cx="2879728" cy="2007235"/>
                        </a:xfrm>
                      </wpg:grpSpPr>
                      <wps:wsp>
                        <wps:cNvPr id="35" name="Text Box 1258"/>
                        <wps:cNvSpPr txBox="1">
                          <a:spLocks noChangeArrowheads="1"/>
                        </wps:cNvSpPr>
                        <wps:spPr bwMode="auto">
                          <a:xfrm>
                            <a:off x="74425" y="1838325"/>
                            <a:ext cx="5613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89" w:rsidRPr="006410BB" w:rsidRDefault="00E75189" w:rsidP="002D0472">
                              <w:pPr>
                                <w:jc w:val="both"/>
                                <w:rPr>
                                  <w:sz w:val="20"/>
                                  <w:szCs w:val="20"/>
                                </w:rPr>
                              </w:pPr>
                              <w:r w:rsidRPr="006410BB">
                                <w:rPr>
                                  <w:sz w:val="20"/>
                                  <w:szCs w:val="20"/>
                                </w:rPr>
                                <w:t>Fig. 3-4</w:t>
                              </w:r>
                            </w:p>
                          </w:txbxContent>
                        </wps:txbx>
                        <wps:bodyPr rot="0" vert="horz" wrap="square" lIns="0" tIns="0" rIns="0" bIns="0" anchor="t" anchorCtr="0" upright="1">
                          <a:noAutofit/>
                        </wps:bodyPr>
                      </wps:wsp>
                      <wpg:grpSp>
                        <wpg:cNvPr id="1193" name="Group 1193"/>
                        <wpg:cNvGrpSpPr/>
                        <wpg:grpSpPr>
                          <a:xfrm>
                            <a:off x="74428" y="0"/>
                            <a:ext cx="2879725" cy="1816100"/>
                            <a:chOff x="0" y="0"/>
                            <a:chExt cx="2879725" cy="1816100"/>
                          </a:xfrm>
                        </wpg:grpSpPr>
                        <pic:pic xmlns:pic="http://schemas.openxmlformats.org/drawingml/2006/picture">
                          <pic:nvPicPr>
                            <pic:cNvPr id="7" name="Picture 7" descr="Fig 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9725" cy="1816100"/>
                            </a:xfrm>
                            <a:prstGeom prst="rect">
                              <a:avLst/>
                            </a:prstGeom>
                            <a:noFill/>
                            <a:ln w="12700">
                              <a:solidFill>
                                <a:schemeClr val="tx1"/>
                              </a:solidFill>
                            </a:ln>
                          </pic:spPr>
                        </pic:pic>
                        <wps:wsp>
                          <wps:cNvPr id="37" name="Text Box 1237"/>
                          <wps:cNvSpPr txBox="1">
                            <a:spLocks noChangeArrowheads="1"/>
                          </wps:cNvSpPr>
                          <wps:spPr bwMode="auto">
                            <a:xfrm>
                              <a:off x="340242" y="159488"/>
                              <a:ext cx="1404518"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5189" w:rsidRDefault="00E75189" w:rsidP="001103DF">
                                <w:pPr>
                                  <w:jc w:val="both"/>
                                  <w:rPr>
                                    <w:sz w:val="20"/>
                                  </w:rPr>
                                </w:pPr>
                                <w:r>
                                  <w:rPr>
                                    <w:sz w:val="20"/>
                                  </w:rPr>
                                  <w:t>Non-marring Straight Edge</w:t>
                                </w:r>
                              </w:p>
                            </w:txbxContent>
                          </wps:txbx>
                          <wps:bodyPr rot="0" vert="horz" wrap="square" lIns="0" tIns="0" rIns="0" bIns="0" anchor="t" anchorCtr="0" upright="1">
                            <a:noAutofit/>
                          </wps:bodyPr>
                        </wps:wsp>
                        <pic:pic xmlns:pic="http://schemas.openxmlformats.org/drawingml/2006/picture">
                          <pic:nvPicPr>
                            <pic:cNvPr id="1236" name="Picture 1236" descr="tool"/>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3163" y="116958"/>
                              <a:ext cx="228600" cy="2286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F75F044" id="Group 1194" o:spid="_x0000_s1087" style="position:absolute;left:0;text-align:left;margin-left:-253.35pt;margin-top:6.05pt;width:226.75pt;height:158.05pt;z-index:251767808;mso-position-horizontal-relative:margin;mso-width-relative:margin;mso-height-relative:margin" coordorigin="744" coordsize="28797,20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e7vcrBQAAVBIAAA4AAABkcnMvZTJvRG9jLnhtbOxYa2/bNhT9PmD/&#10;gdB3xaIs64U4ReJHUKDbgrX7AbREW0QlUSPp2Omw/75LUg9badYszYYVqAHbFMXHvYf3nnOlyzfH&#10;qkT3VEjG67mDLzwH0TrjOat3c+e3D2s3dpBUpM5JyWs6dx6odN5c/fjD5aFJqc8LXuZUIFiklumh&#10;mTuFUk06mcisoBWRF7yhNdzcclERBZdiN8kFOcDqVTnxPS+cHLjIG8EzKiX0Lu1N58qsv93STP2y&#10;3UqqUDl3wDZlfoX53ejfydUlSXeCNAXLWjPIC6yoCKth036pJVEE7QV7tFTFMsEl36qLjFcTvt2y&#10;jBofwBvsjby5FXzfGF926WHX9DABtCOcXrxs9vP9nUAsh7PDSeCgmlRwSmZjZHoAoEOzS2HcrWje&#10;N3ei7djZK+3zcSsq/Q/eoKOB9qGHlh4VyqDTj6Mk8mcOyuAeHFzkT2cW/KyAE9LzoiDQA4a5WbE6&#10;mw2hNJo96TafaBt7kw4NBJMc8JJfh9f7gjTUHIPUOLR4gf0tWh+0kzf8iLA/i7VTen8YqNFC6gh3&#10;AF0THbJ5x7OPEtV8UZB6R6+F4IeCkhwsxHom+NFPtetIvcjm8BPP4VzIXnGz0AjyATocT+MpwAhr&#10;kbQDfxbiaQDRr9HDYZxgE/c9eCRthFS3lFdIN+aOgLQx25D7d1Jps4Yhet2ar1lZmi3K+qwDBtoe&#10;2BqmdkaYTPgj8ZJVvIoDN/DDlRt4y6V7vV4EbrjG0Ww5XS4WS/yn3hcHacHynNZ6my4rcfC8U2z5&#10;weZTn5eSlyzXy2mTpNhtFqVA9wRYYW0+Bny4MwybnJthQACvRi5hP/Bu/MRdh3HkButg5iaRF7se&#10;Tm6S0AuSYLk+d+kdq+nXu4QOcyeZwTkbdwajR7555vPYN5JWTAHvlqyaO3E/iKQ6Fld1bo5WEVba&#10;9gkU2vwBCjju7qBN5OpgtWGrjpujpZVEb6/DesPzB4hlwSHCIBhBNKBRcPHJQQcg4Lkjf98TQR1U&#10;vq0hHzRbdw3RNTZdg9QZTJ07ykG2uVCW1feNYLsCVrYZV/NryJktM1E8WNFmGpCEtq2lDtscMhz4&#10;b9rleM+IU+vOP2JEnZ5AXgOzdYl5xoo4xiH2WknqWRFgGOaNGbHl05OZfVKfM2LDshS+beBB61Eu&#10;fVlpYZba6/Oxal09a42KiI/7xgWxa4hiG1Yy9WCEGyJXG1Xf37FMB42+GKCPOtzhrt4UQUdOZQZn&#10;vGY7ZA6hm2HnA0OxbMSusgEi65j1fPhEX55tvilZ0xGEbrduwo4jrf0MUlbHlzzbV7RWtjARtASP&#10;eS0L1kgHiZRWG5oDub7NbWh2mWN52lKkH197XuLfuIuZtwCKjFbudRJEbuStosALYrzAi45P9pKC&#10;v6RcNuwVCMVwYacLhudOk5ukGhLLndmvgKphCKkEVVmhu7dArW0/zOtvGJgHZDXozxK0s6j/Urb0&#10;MT+o1EuETHMq9iPIwMekqstR2kuGOlqxHumFkT7jseVB0wSXLf39+wVJnzQnBck06uj3Py1IoNzw&#10;A99QF54lQWzKoqEgwRDLM9zWc69RkZzo9kgCn5L3rlDpaxmIor8pXb7rfFvQPaXzvuGOQWH/fzqv&#10;yQe+34wGYn8ajmXQ9rVKqDgvdXZrx7R0fntCCAyRwdsBBY82ULbV9qHjuy4+/aA3m+IQalL9HIfD&#10;xD5tDrTq+3EI8mWfkm0bwuOV5FGL4pgsPyt2Q+Vpqmzz6sJY0b5m0e9GTq/NqOFl0NV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kOC+bhAAAACwEAAA8AAABkcnMv&#10;ZG93bnJldi54bWxMj8FqwzAQRO+F/oPYQm+ObBmnwbEcQmh7CoUmhZKbYm1sE2tlLMV2/r7qqT0u&#10;85h5W2xm07ERB9dakpAsYmBIldUt1RK+jm/RCpjzirTqLKGEOzrYlI8Phcq1negTx4OvWSghlysJ&#10;jfd9zrmrGjTKLWyPFLKLHYzy4Rxqrgc1hXLTcRHHS25US2GhUT3uGqyuh5uR8D6paZsmr+P+etnd&#10;T8fs43ufoJTPT/N2Dczj7P9g+NUP6lAGp7O9kXaskxBl8fIlsCERCbBARFkqgJ0lpGIlgJcF//9D&#10;+QMAAP//AwBQSwMECgAAAAAAAAAhAMqdqGrFQwAAxUMAABUAAABkcnMvbWVkaWEvaW1hZ2UxLmpw&#10;ZWf/2P/gABBKRklGAAEBAQBgAGAAAP/bAEMAAgEBAgEBAgICAgICAgIDBQMDAwMDBgQEAwUHBgcH&#10;BwYHBwgJCwkICAoIBwcKDQoKCwwMDAwHCQ4PDQwOCwwMDP/bAEMBAgICAwMDBgMDBgwIBwgMDAwM&#10;DAwMDAwMDAwMDAwMDAwMDAwMDAwMDAwMDAwMDAwMDAwMDAwMDAwMDAwMDAwMDP/AABEIAPE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vhn9v4eR/wV7/AGE5&#10;U+SRr7xpEzA8sh0VCV+mQPyr7mr4V/4KMsYP+Csf7BMittdvEHi+In1U6ESR+g/KgD7qooooAKKK&#10;KACiiigAooooAKKKKACiiigAooooAKKKKACiiigAooooAKKKKACiiigAooooAKKKKACiiigAoooo&#10;AKKKKACiiigAooooAKKKKACiiigAooooAKKKKACvhf8A4KUL5X/BUT9gqZeJF8XeJ4s/7LaBLkfo&#10;K+6K+G/+Cl8aj/gpN+wfN/y0Xxx4gQemG0C4z/IUAfclFFFABRRRQAUUUUAFFFFABRRRQAUUUUAF&#10;FFFABRRRQAUUUUAFFFFABRRRQAUUUUAFFFFABRRRQAUUUUAFFFFABRRRQAUUUUAFFFFABRRRQAUU&#10;UUAFFFFABRRRQAV8K/8ABUi6bT/+Cgv7CNxHjzP+Fi6tDzyNsmi3Ct+ODxX3VXwj/wAFVkeb9vf9&#10;hOOIfvf+Fl6i+MZ+RdHuC3H079qAPu6iiigAooooAKKKKACiiigAooooAKKKKACiiigAooooAKKK&#10;KACiiigAooooAKKKKAPkv9pv/gsb8Jf2TfjJqvgTxRpHxWutb0lYWnk0bwLqWpWbCWJJV2TxRGN/&#10;lcZ2k4OQeQRWZ8Fv+C7v7MPxi8ZR+G5viEfAfiad1S30vxxplz4buLoPgI0Zu0RHDHgYbJI6Vo/t&#10;P/Aj9rzxt8adU1L4V/H74d+B/A86Qiw0bVPAQ1S6tWWJRKWuDMu/dIGYcDAYDtk+HfHz4DftneKv&#10;AdxpvxS+G/7Jf7VXg+NClzoQtbzQNbvY+5t5bnzbWKbuDlcHoQcUAfpBb3KXESyRsskbgMrKchge&#10;hB7ip6/Dv/gm9/wU2+Hv7Bf7c958K9S8aeLvhj8G7vTJ7DUfAfxR1aN7v4U+Iop1MdvbXTM3m6dc&#10;QsxRg7KhGXKcbv2v8KeMdJ8d+H7XVtD1TTtY0q+TzLa9sblLi3uF/vJIhKsPcGgDVooooAKKKKAC&#10;iiigAooooAKKKKACiiigAooooAKKKKACiiigAr4X/wCClcxm/wCCnv7BdoP+WnjDxNcEdP8AV6DN&#10;3/4F07190V8L/t5kap/wWN/YZssr/o8vja/x1Py6PEnTsPn6/wCNAH3RRRRQAUUUUAFFFFABRRRQ&#10;AUUUUAFFFFABRRRQAUUUUAFFFFABRRRQAUUUUAFFFFAHw/8AHT42/tZftNfHjxB8Ofgj4NtPgr4N&#10;8L37WOqfFPxzYpeyamyrk/2PpobE6ElcTzERkZGAwxWLD/wRZ8XfF5ZP+F6ftafH74nW82RNpejX&#10;8Pg/SLgHgq9vYruZcZGPMA56V9t/Ej4j6H8H/AmreKPE2rWOh+HdBtJL7UdRvZhFb2cEalnkdjwA&#10;AK/N340f8FOf2nP25NJtf+GO/gr4ui+Gt5N5c3xU1m00yG4vITn9/o+l6pe2aXKZGBNLJtPI2qcE&#10;gFn9vT/git+yH8Dv2XdPvtNvvAf7N+seEb06jpHjXU0t79rqfymR7e+W/ZzqMMqt88LsxYgEdwfi&#10;f/gjp+3b4g/Y0/ay8f6hdeFfHWofs4+IdLeTS/8AhWPw71y58J65q6zxD+0rG2uI/MsUaHzBIkZ8&#10;pmAwMBcfXHwh/wCCfOl6R4ofxl8XP2Y/2p/2hvidcJIreJ/HniXwTefYS/X7DZjxCLezVeCnloWQ&#10;gEMMDHrGn+Do/A1rDJrvwv8A28PAfhexUJLqMfj9fEiWA+7GBp+j63qGoTBnKJiC0lCbt7hIlkkQ&#10;A3I/+C/3wbH+u8EftDWvp5vwr1j5vpiI1Vn/AODiL9newDfbbX4xaesRxK1x8NNaQQ9vm/0c454q&#10;GLx/8LrVw0PjD9vKPac4bwD8QZhn1/eaS35dPaprj4t+A5W3Q/ED9uy346J8KvGLjPr8+gt/h7UA&#10;Rn/g5K/ZPtPlvPFnjbT3PKpdeAdbjZx6gfZelSQ/8HK37FrkeZ8YJrfcOTL4R1tQp9D/AKH1qMfG&#10;XwvGf3PxU/bujDdc/BfxFJn/AL78NHH4U+5+PektHtj+Lf7bG3+IT/s/6xMrenB8L8UAW7X/AIOQ&#10;P2KbrDL8dtHhycYn0TVYWH1D2oIHv0rcsf8Agv8A/sa6pK0cf7QXgRSoyfNknhH4F4wD9K871j4v&#10;Q6k+4fFj9qaRvus11+y1qk5ZcYAJ/wCEbB/z0rlbrVbW6l/efEf45XkaklIrv9jzVZFX3+XQVOff&#10;9KAPoix/4Ljfsg3sayJ+0V8K1WToJNbjjYfUNgj8avWv/Baf9km4U7f2jfg/8v8Ae8TWqfzYV8z/&#10;AG3SRu8zXvHV8rDawvP2K/EL+YP9rZpiZP0wPaoZv+EZnC+ZYyXjR/dN1+w94rY/iVtV/QCgD6ws&#10;f+Cun7LOqNGtv+0R8GXaQZUf8JfYjI695K2rT/gp5+zfex7ofj58GpFBwSPGWn9f+/tfFcmneB5E&#10;ZZ/AfhbUlZtzC6/Yc8YgSH0O23/XrVO98M/B+RHuNY+EvwX0u2iXM2reIP2P/Fmh6TpsQ5aW8vbm&#10;BLe1toxl5LieRIo0DO7KqlgAfelt/wAFAPgNdtth+NnwllOM4Xxhp5OP+/1XLb9uD4LXe3yfi98L&#10;5tx2rs8VWDbj6DEtfmrqHhr9klyu3XP+CTd1/F89tpkOD+F22fr+lc7q/gT9k++Zm/41OymQbW2e&#10;I7W0CjGOAjHn3GKAP1k0/wDab+G+pvItv8QvA9w0Yywi121cqPfD1tWHxW8L6qsf2XxJoNz53MZi&#10;1CF9/wBMNzX41XfwT/Y3vRH9o0v/AIJgzKvQW/xXNoQfU7UO4ex6ViX/AOz9+xGztI/gX/gnbeNI&#10;cMLf9o2W1A/2gPIIA9hQB+4KeLdLm+5qWntjri4Q4/WrMOo29zxHNDISMgK4ORX4Wj9n79gsFWuv&#10;hj+xCxUYb7D+1EVyfYMiZH15oj+BP7BaPgeE/wBnvT8H/WaZ+1jGrKP7q5uU47YOKAP3aor8JT8K&#10;v2GdPkZLe18Ewwg5xY/tc2iqeOoDamvP1x0re8D+Av2C5ZbltV8R3miyKFETWf7VWl3QmBzuBP8A&#10;b0ZGML1Bzn2oA/byvhf9sOJrz/guf+xrH1S18MePLnHTk2limff73Svkv/gmDpnjT4Ff8FF/gj4o&#10;8P3XiLwj8Ev2r/DHiC+8OeA9a8S3PiLUI9I0u1tLvTdW1C6uJ50jvbsX8kn2W1KpbwmJHkllM2Pq&#10;r9ouT+0f+Dgf9mu33bV034beLLwZOQxkktI8AdjwDnvQB95UV+Ivws8KeLP+CiXx117xt8SNQ+Nn&#10;iTVPGGreJLHw3ZfC/wAbf8IqvhzTvD+qCwezkt5riOKVG+1QzLKGMpkluA2QFI9OuP8Agm1NoDN5&#10;eo/8FOtN25XbpvxV0y5X1Cj/AEw/KOxoA/WyivyDi/Y/8VacP9B+KH/BVTR/m3ZvNasNTAb+8QJH&#10;JXtt/StbTfgP8TtGbMP7Rn/BQqx2E4W/8BW+pEZ6glbZw3segoA/Waivyni+G3xeh/1f7YX7YmmZ&#10;OM6h8DhPhfU4sO3c1cl0H42aDYC4/wCG8vjJbqxwBqn7OZfDDoCPsa8HHTv60AfqZRX5M3fxb+NW&#10;gE7v+CiVrCoG4f2p+zvsOO+T8nAP0x3qrF+0t8eLNv8AR/8AgoT8EbxeVH9rfCT7Bgf3uJRhvbpi&#10;gD9cKK/Jm1/ba/aOsp444f21v2F795SAq6lplxZsT2AC3I69/SugsP2wf2uLoLJYftHf8E6daj5I&#10;ja/1G3eTHBGRctjHrigD9RqK/NfTf2v/ANtiFlVfEP7AOuDgK8PjTVLcy56MBh8fTnPrW7pv7WX7&#10;c13/AKrwj+xvqmc4+x/EPUB069YD/wDW70AfoXRXwOv7VX7eFuf3fwF/Z71vo2LD4nyoWB6KPMtu&#10;vv0px/bH/bz04fvP2M/AepqvG6z+MNnEH9x5lv0HvQB97UV8Et/wUF/bU0d/+Jh+wXJMuODp3xh0&#10;i4JI65BhXA9PWprb/gqR+0daMBqX7Bfxct+5+x+LdFu/l9eJF59qAPvCivhWX/grP8XtOY/bP2G/&#10;2jl29fsz6Tc/TG255/pTof8Agsj4wtmYX/7Ff7XVt2zB4YsroZ7/AHLvp796APuiivhkf8FvFtP+&#10;P39k/wDbQte/y/DJpuO5+Sc/l1qvdf8ABe/wXpEhXVPgD+15o+377XnwnvVVM9M7WPXtQB93UV8F&#10;x/8ABxD8C7XjUvDPx40WToVvfhnqykN3T5Ym5FOf/g48/ZZtXUXniD4gaeG/iuvh7rkagdyT9l4A&#10;7mgD7yor4bs/+Djz9jO5ZRcfGOHTWJwVv/DurWxX0J32wwD2PevtXTdUg1vSbW+tW+0Wt5Es0LqB&#10;hkYBlPPPIIoA/Oafwtrn/Bdn45y3XiWz1bw7+xz8NdZZbXSb2GSyuvi5q1rKVaa5jcK6aVbyoQI2&#10;AMrr8wyCI+1vP2Yv2d9P1vULf/h3/wCFdQsbO6kgg1HSvh/4Qvre9RWIWZAk+8K4G4B1DAEZAPA5&#10;79qP9uXxf/wUg8SeJP2e/wBlOO4urKSZtE+IHxdMZ/sHwhbP8t1bWEhwL3UDGWUCM7Yy2d2fmS5o&#10;H/Bsj+yf4X0CxttJ8O+ONI1Gzgjhl1TT/GuqWl1eSKMNPIEmEfmOcsSqAZPAA4oA1bb4C/sniTbf&#10;fsK2Om+7/AiwuVH428ElVLzw5+yH4LkWPS/h38TvgnJIcXa/D/wj4w+Ho1LH3PtraHFardeX8/lm&#10;4LiLzJdmzzX3fL/7eH/BM66/Zi+OnwQ+F/7Pfx2/aY0H4nfGDXZY4RfeO5r/AEbR9FsY1l1K9kjk&#10;XczxxunloHG9mx2wavxC/Z9/a++Gv/BSz4a/s/6D+3F4z16z8ZeH9U1u71RPCtrqN/4VitF3JJqV&#10;qJfltpmaOGO5eSMNM4QAkqCAfU0ev/sh+csdx8ZPjlpsjHAXUfjN8RLFh9RNqC4/Gum0vwV+ybrF&#10;qs1v+0B428tjtHm/tM+LITn0w+tA/pWP4Z/4J7ftoeGnVm/butdS29r34OWkgP1xqK1xM3wE/wCC&#10;nMT+XfePP2O/GFr/ABLq2kalbF/r5dowoA9s0b4A/s1eIiF0/wCNfxCvmboLf9pbxZKT/wB860a6&#10;rSP2B/hH4gC/YPG/xuvs9Ps/x/8AGkmf++dXNfEvifwb+3lZ6jeWetfse/sl/EGGGZ41urO9soYL&#10;xVJAkRboK4VgAQHVWwRlQcgc/d+E/wBozw/YXOoa5/wS4+CVxHaxvczv4a8RaDHcuFUsdkccgkkf&#10;A4VAWY4ABJAoA/Q7/h2l8O/+hk/aA/8AD7eN/wD5bUf8O0vh3/0Mn7QH/h9vG/8A8tq/Nmz/AGob&#10;7w5Ojax/wTK/aG0eQEFpPDMl9IBjuBbsn866ay/bJ0HWG/ffsg/8FFPCMh+82l/8JYAD7eXOQPwo&#10;A/QD/h2l8O/+hk/aA/8AD7eN/wD5bU0f8E1/hy3/ADMX7QH/AIfbxv8A/LavzH0X/gt/+yjIi/aP&#10;jB+2R4M2nn7RqV7eJHg9C1wsvv1r1XwP/wAFtP2Xbu18vS/20vi1YySKAv8Aben6ZMIz6kzab/7N&#10;QB9y/wDDtL4d/wDQyftAf+H28b//AC2qMf8ABOPwbpzfaNH8aftAaPq1v+8sr/8A4XJ4q1L7DOOY&#10;5vst9f3FncbGw3lXUE0EmNskUiFkPyjoP/BVH4XeJ5f+JP8At8aH82Ng1TwvpMgH18uKIn8xXoHh&#10;D9s3UPEtwraH+2d+z5r0bcLDe+DhE7HPdo9UT9FFAHuX/DGvxE/6Ow/aA/8ABT4I/wDmeoP7GvxF&#10;P/N2P7QH/go8Ef8AzPVyem/Hz4sXrr9h+KH7MOtRkcYjvrNn98i7lA/I10Efxg+OQiVrPT/gD4gb&#10;Aytv4zvrRmPfGbOUY/GgC5/wxt8Rf+jsfj//AOCjwR/8z1H/AAxt8Rf+jsfj/wD+CjwR/wDM9UP/&#10;AAvT9oWxt983wH8I6ocZzpPxJRwfp59jF/OtDQf2kfi0yr/bH7Oviy0B+8bDxVol5t/77uYifyoA&#10;q/8ADG/xF/6Ow/aA/wDBP4I/+Z6kP7GvxEH/ADdh+0B/4KPBH/zPVy/x2/4KreGf2VvDp1b4oeA/&#10;HvgPTVUsbnVbnRFRgOu0LqBZ/wDgKnnivGNN/wCC7Mn7YGlWOn/sj/Bvx58aNb1JMyazrFjL4b8K&#10;6Ac4P2u9nX946nJ8qEMW2kBs0Ae1/Fj4IeIPgX8O9W8XeMv2zPjV4Z8M6DbtdahqepWHgaC3tYx3&#10;Zm8PY5OAB1JIABJAr4wtv22vg/8AtvBvhHqH7WH7XV54T+MRm8DwajqPw+8OaZofiL7eJLVbWK+/&#10;4RtChuUciNgyN+8XBVuBxnxh8WeFfhv+2HaSf8FIPGnjrXrnRY7bWvCek6d4Yul+Eks7Rhnit4oF&#10;lmvrm2ckM94q5/ulcZ5z9t34k/ED/gqf4K0f4paB4x1b4Z/Cez+KvhnwX8AtGjEulf8ACWa2+rW0&#10;Da/elV85YIVW4aBFQMixMwCsh3gHuPwa/aG179of9vj9hZvG2reH9W+JvgOL4r+AvHU2kXsd1C+u&#10;aOun2F1cEJDB5H2ryEvUhMMZSK9iG0rtZvY/jA/2z/g42+D8LNvWx+Ceu3KIP+WLPqcCF/xAxzxx&#10;Xj83H/Bxl4V9f+E68b/+q5+H9exeL4jc/wDByx4N28fZ/wBnfUZW/wBoHxBCuPzNAHx/+w58HvFH&#10;xjg+Hun+GdJj1jULfXfi9fm3f4qa/wDDlngXxPpMTOl3o8E084V5UBiZRGNwJbcFFfWn/DDXxiUf&#10;8k/9s/8ADbPxO/8AldXlf/BEiaSPx34MVWZVk1b4uqwB+8P+En0o4P4gH8BX6obmJ/nxQB8BH9nH&#10;44fCD/iZ6f4X+MGiTT/6KZ/hz+0NP8RNVdT82ySw8d2kOlRW5KAtcQMbxXWJEBhluCHf8ZFf9X//&#10;APmEK+/6KAPgD/jIr/q//wD8whR/xkV/1f8A/wDmEK+/d3P3fanUAfn9/bv7QnhYf2lNcftvWkOm&#10;/wCkyT67onwp1zS4lT5i93YaOy6reW4AzJb6cy3kqBkgImZDSn9uP4wEf8lA/wDNJfid/wDLGvv7&#10;zKdQB+ed1+2D8Ub8ETeMrObd13/sP/Exs/nqFZN/+0R421QsbrWvD9wzYJ8z9hX4kvnH1v6/SKm7&#10;+aAPzJ1D4ma1q3/H1/whNz1H739gr4iv169b6smf9rr4T6NIbPVvDP8AwTYm1Kx/0e6fxB8T4/B+&#10;rNKnyv8Aa9EutBnudKuNwPmWM80sts+6F5JGjLH9TqTA/wAigD8nNW/aX+A2t/8AHx4O/wCCW/f/&#10;AFf7QlrF16/d8OCufuPiZ+znPded/wAIn/wTRhmxjfB+060LY+qaCK/YSigD8f4/jl+z/wCH/wDS&#10;7ix/Yo/s+1HmXNv4W/a4uDqs8K8tHaRTWFnbST7QREk91bxFyoaaFSZF+iLf4R6XYEG1/Y//AGsr&#10;NhyGg+KWioR+Xi2vvb5a8B/4dPfss/8ARtP7P/8A4b3SP/kegDxux0PVtJjdbP8AZt/bStFdduI/&#10;i3ovyjsBnxYcYrLvfDHjKYf6P8Hf29LPOOY/ir4Wk/H954jf/Cvdz/wSc/ZZb/m2v4A/+G90j/5H&#10;pf8Ah09+yz/0bT+z/wD+G90j/wCR6APnxfEvhHRm+z6h46/b+0HV4P3d9YHwN4m1j7DOOJIftVrp&#10;F1Z3GxgV821nmgkxujlkQq5Wf4n6HEhFn8aP29rXjgv8EdduMH1/eeGD+XSvfh/wTM+EOnP9n0G1&#10;8feA9JQZg0PwT8SPEnhPQbHPLfZ9N0y/t7O33tukfyoU8yR5JG3O7sZP+HaXw7/6GT9oD/w+3jf/&#10;AOW1AHgNp8dpNMTbb/HL9tGX5dubz9nHV5zj148Mrz71aP7Yvh3RYGh8Sftn2/w31KQbotM+J3g2&#10;w8EapNF0E8djq0FlcS2zMGRZ0jMTPHKgctG6r7p/w7S+Hf8A0Mn7QH/h9vG//wAtqZ/wwMfCY/4o&#10;H40fH74f/aP+P/Pi/wD4TD7ft/1f/IzQ6r9n2Zk/49PI8zzP3vmbIvLAPALn9s74fujf8bAv2Ybp&#10;mG3N4vh6TI7Z2agn+HtX3tZxzQ2cKSNHNIiBXcL5asR1IXnGfTPFeF/8MbfEX/o7H4//APgo8Ef/&#10;ADPV9AUAYvhLwho/gPR/7P0HSdM0Wx86S4+zWFqltD5kjl5H2IANzOxZjjJJJPJr4g+Pf/BUj4gf&#10;Hz48ap8Gf2N/DHhn4leMPC8gi8ZeNtduHj8H+CWZygheWIhrq6DZJhhLELG/DlXCUP21vjF4w/4K&#10;N/tSXn7Kfwb8Sap4X8IeGY1uPjT480eULcaTbyKfK0GymwQL24GTIw5iRSDk70r7E/ZW/Zi8G/sZ&#10;/s/+Gfhj8P8ATf7J8I+EbZrextmlMr5eR5ZZHY8s8kskkjHgFnbAAwAAfC8f/BCD4gftP+MNH8ef&#10;tLftSfFjxB4/0OO4h0lPh3NbeFtN0GK4ytzDCywNK6TRpCGI8tvkIJfII+t/2Hv+Cefw1/4J+eEd&#10;a0/wJZ6xeat4qvFvfEHiPXtQfVNd1+VAUh+03cnzMkKErHGNqJudgu+SRn91ooAKKKKACiiigAoo&#10;ooA/DP8A4I5/8Egv2b/2uf8Agnz8M/HXxD+F+n+I/F3irxprenapqkmp30M1zDFd6iI1xHOqrtEM&#10;Yyqg4X3NfRHxH/4Nk/2N7v41+E9Hi+GepWNnrFhqc9wtt4n1FSzwm18s5aYkY8x+n97nNc1/wTR0&#10;X9rb/gnr+yt4f+FOr/sY6j46Xwprmp6tZa1YfFHw9aCVrq6uJlbyZZ8gqlw68sc9cDt9H6t+2t8e&#10;tPlTxRr37DHxQ+0eG7K5dJNN8d+GdSuUiZVaVYoIr4PM7CJMIiM7EAKCSAQD5N+Mv/Brh+yXpWk/&#10;ECTTdE8c6bN4btrOW0aHxLLJhpQd2RIrZ6d6w/jh/wAGfX7Nfhy/8Nro/jL4xWP9va7Dpkgk1Oxn&#10;WKN45XJXNoDuyg5JPfivffGX/BajSdE8L+K9Y8ffscftmeHdBmsvtXiDULnwLusbS1tULtNLKtyB&#10;HGiBmZ+AApJ4BqLwr4t/aU/4LS2OmeLvCOuSfsw/s8/bkv8Aw3qTact3488VxKrqLxFcmCxgkDNs&#10;OHcqd3zKQSAfIvxk/wCDVf4H/s5eMLX+2P2nvGnw/wDD7aTdalLqetXVhaRQGKW3jC+YzRLyJj75&#10;UetfJPiH/gm1/wALL+I2oeFv2R/jN+0B+0Nq1rDEiazo2mPpvhfT7ppGDpdapPcJCEVNjAxB9xLA&#10;YwcfuP8ACj/ggZ+zr4P8Qr4k8beH9c+N3jQusk3iH4maxN4jupmH/TKU/Z1Gewi7AcgCvsbw54Y0&#10;3wdolvpmkafY6VptogjgtLOBYIIVHRVRQFUewFAH43fsUf8ABt1+0FY+HY7r40ftbfETQ55lAbRv&#10;BOpyyvAvcG9uOA3b5ISBj7xr6k8Mf8G83w90dV/tP46ftYeIv7/234oXUayfUQJH+mOtfoBRQB8h&#10;/BP/AIIYfsu/A3xO3iC3+Fel+LPEzMHfWfGFzP4kvWYdGDXryqpGTyqg19X6TpNroVhDZ2Vrb2Np&#10;bII4YYIxHHEo6KqgAAewq7Xwh/wUx/4Lj+EP2Ek1Lwz4L8H+LvjN8U7dTGNC8PabcTWemyFSVN5d&#10;pGyJg4zHHvk9VXO6gD65+Ovxv8F/s4/C/VPGfxC8Q6P4X8K6HH513qOpyrHDF6AZ5Zz0VVBZicAE&#10;nFfjr8Vf2+v2nv2qP+ChPw3+P3wr/ZT+IHxA+AvwpttSh8HabPfDQbnW7q9s3tpNWkVlkZAYJiIU&#10;eFv3UhYENIdvH+Bfj7fftH/tA+D/AIqftAfC39qL9pLxRpFzJfWfgjQPhXdWfgfwc5h/ci1trxoz&#10;dTpJjdPOckfwnANfc3gr/gpf8etT1DxBeeEf2F/jhdx61fpdW48RazpPh8xKLaCEB1llYrzETgA4&#10;BFAHwbc/tZ/tLXP/AAUo0P8AaMvP2Mfi5oPhfQbrXdS1PTLfdrk/9p3WkabodyyzpFbqtskGhWWI&#10;ihdZRdOZXSRIofTJ/wDgqtrGlf8ABRKx/aS8V/s3/tKaPHpnw6k8Atph8A3gtUil1GO+N59p2kZy&#10;oTbjGCDnPFfTHhbXf+Cg3j7wbqHh/S/hD+z38J9P1Wa/mkufFXi+81y5iF3PLMdiWMYQsglIwxAO&#10;3Oe1amp/8Euv2iv2ptNbTfj9+1VrEHhOWFbebwp8LNFj8N2tygxlZb2Tzbl1bGCvA9MdKAPyn/Yx&#10;/wCCv3w7/Zo8Q6tp/wAWte+NPwv1rw9r/iWbQdP8NaHBb3lra6zqS307XxvYpDI7GK3VYxGioISS&#10;WLnb9WaJ/wAHFnwAvE22n7Wn7QGmSNyF1XwJo12qexI09c/nX6G/A7/glJ+y7+yfcWP9i/CvwHb6&#10;1qEyxRarr8Karq+oXGC2Rc3hkmeQgMSFb14wK5D9vr9sL4Mfs4+KLP4PyfBnUvjR8RvGGkm/tfAP&#10;hfwlDqElxYPI0BnundRBBb71dS8jfwn5TQB8l+Gf+C9fwrvL7cn7cUiwyHhNX+FdthfqYfLP+fz9&#10;S0L/AILg/DHUbSFbP9tT4B3E3cat4Bv7PPpki/UD8q8f/wCCNXwm1T4If8FIvil8DvHnwL0HwP4L&#10;8beEU+I/hbwjqeqWnimfwRbJqBtjaPOEKok8s8sqxZbZ5eAzcmvvb4b/APBPT4B+N/8AhLG1r4Hf&#10;CPVHXxFexo934O0+R1QFMAFocgfSgDxvRv8AgrXpfiGNf7J/ag/Yz1eZvurLcXVgW/O+kI/LvXV+&#10;Hv26/iNr0yvYeOP2Ndet2Hym2+It3bySH0C/Z5QMj3/lWJ8Lf+CNf7K/jT9n2PVNW/Z/+GM2obL9&#10;2mGhxwyEpPMFyU2ngKoHsK5O7/4ITfsh6x+y14Z1qb4F+EV1PULHRpJ7iCS5hd2mkthIcrKOWDtn&#10;6mgD6G0b9qX4yahEph8AfBnXs/8ALTSvioSG+gfTv610Vn8fPjG1q0k3wJWfbjaNP8b2E4f6GRYh&#10;+dfInxo/4Nsf2NdP8WeB49O+FFxo/wDb3iA2FybHxRqsJeL7BeTbR/pJA+eGM5AzxjoTWVff8Gz/&#10;AOzjH8a49E0fUvjF4bsv7FbUANN8c3SkSCcRjBkDnGD60AfZ0v7U/wASNObbefs5fEplUZLWet6B&#10;cD9b9SfyrPvP28NU0mRVvP2f/wBoKIsQGMOh2F2q++Yb1+PpXyH4V/4N/wDwzbfFLxVoHh39o79r&#10;TwtY6Ha2EtsLD4iyqczLMWz+7wR+7XAx271qfDL/AII5/EJ/EHjLTdJ/bc/aws4/DOqpp1sbrxBB&#10;e7kaytbjc/mR/MQ0zDtwo75oA+uNL/bs0u6XN58NfjlpW0fMLjwDqEuPxgSQfl6fSrEf/BQL4exP&#10;tvLf4iaa2MkXnw/12LH1P2TFfBX7Cv7Onxi+K37cv7Tfwl8Wfte/tFXWm/BG58Nw6Pf6bdaVbT3w&#10;1GxmupftC3FlcqxRkRVKbMgEkHIx7PY/8E2f2yNBb/iX/wDBQTXGXsNQ+EejXh/Myj1/lQB7xqP/&#10;AAVO+A+iu39o+PotJ29f7Q0m/s8f9/YF/wAkVqaV/wAFMf2fNYH7v4y/DqH/AK+tbgtf/RrLXz34&#10;h/ZV/wCCgPg37D/wjf7V3wl8cM2/7V/wkvwtTRxHjbs2G0nl8zOXznZtwMbsnbm3Hwg/4KSPIDc+&#10;OP2OdeVf4b7w7rEefbK5xQB9c6L+2d8H/EUirp3xX+G+oNIcKLfxNZSlj6ALIfUV0+mfGXwfrJxZ&#10;+KvDd43TEOpwSfyavhc/A/8Abyufl1LwP/wT91z1eeDXomJ+n2Vx/wDrrgvGfw1/az0LxHdWeqfs&#10;L/sffEeGMof7R0TW7ezt7olQxKi+t1l+UsVO9BypxkYYgH6h2OrW+pJm3ube4HrHIH/lVqvyVf4Z&#10;/GbUpyNY/wCCWPwvaPPXQ/iboFq34DZFj8/Wtvw18I/GWjyL5P8AwTd8a6Ht6HSfjdo0JX6bNRj9&#10;/wAzQB+p9FflB4u/aNvvhR4quNJ1j9i39u3Tby12CSXwn4xvtetfmRXBjntdUeF+G52udpypw2QH&#10;237a2l67Jtm+DP8AwVQ8ItjAZNA1W+QY7/66f9R2oA/VyowTxivyV8W/8FIPhT8DtVhsfFnxe/b2&#10;+H+pXUIu4rXxR4HmWURFmUOI59LYshZGAYZGVI7NUml/8Fs/gPaNu/4bd+LWmA8bNe+GVuQn1I0d&#10;D+vcUAfrVRX5n/DP/guJ8AU8YaXNeftweFdc0u3k3XllqPghtPa9Tn5fPEUYjPuFPTpX6RafqcGs&#10;abb3lvJHcW91Gs0UgPyyIwBVh7EEGgDlPgx+zx4J/Z10/XLXwP4Z0rwzB4l1i68QaqtlFs+3X9y2&#10;+a4kJyS7HHsAAAAABXc0UUAFFFFABRRRQAUUUUAFN7f406igAoqpfX0NjayTzyRwwwqZJJJGCrGo&#10;GSxJ4AA71+dXxh/aY8ff8FjPHOr/AAj/AGc9cvvCPwN0u4bTviB8YrQbX1THE2laCx4kkYHbJdD5&#10;UBO0n5fMAIP2gta/4fbftiv8FfDd5Ndfsz/BfU47v4o6taTuLTxxrMTCS38PRsvyywQuqS3BG4bl&#10;VflYIzfozpenW+i6fb2lrbw2traxrDDDEgjjhRRhUVRwFAAAA4AFcT+zH+zN4H/Y7+Ceg/Dv4d6D&#10;Z+HPCvh2DyLS1hGWc9Xlkc/NJK7ZZ3YlmYkk16JQAUUUUAFFFFABTERUGFAXvgDFPooAKKKKACvl&#10;n4i/tbeLvBn/AAVo8A/Ba4j06P4f/EL4carrVncrAwv/AO2LO7iDqJd23yhbSZ27c7mB3Y4rpf2r&#10;P+Cn3wB/YlDR/Er4qeE/D2p7SU0lbn7Zqs2McJZwB5zkkAfJjJr4w+I3jD44f8FWP2jPh98SvgT8&#10;K9U+C9j8ObfU7LQ/ip8S1e3mlttRjSK6az0AZa5ysKGN7kqmSDgGgD5j8d/twx+CP+Cd37IutfEb&#10;xdrnjj4ufC3493E0liZm1LxP4i03TdU1K0u5UiY75WEDxrliASAueKzPHP7e37RHjf8Abs8b/Hr4&#10;U+HfB/wqXxx4YsvCq2fjaRtc1W2trSV5Yp447cLDbGQyZaEySgEEkE4x0f7dH/BK0/8ABPv9pf4E&#10;634e8QeLviV4w+Mt94j0Lxfq2pIjS6rfSxw6jb/ZrOFQkG6S2n+WIFmLfMzVuf8ADJ3xU/6Jp8QP&#10;/Cdu/wD43QB5D+y1+1V+1r+zF+0J48+KV/ffBv4reOviJHbWepav4mOoWs1rZW+8xWdqlqqxQQhn&#10;ZtqpycEk4r6g0/8A4Lp/tO2Fq0l98JPgbqTxqW8uz8VapbtKfRTJaMAT2JIAJ54rz3/hk/4p/wDR&#10;NfiB/wCE9d//ABuj/hk74qD/AJpp8QP/AAnrv/43QB6Raf8ABxB8cI4Wh1T9lHRb6NlKyCy+JMCq&#10;4PB4ktRweevrV6w/4OG/EKeHbfSdc/Y+8XWum2oiSO303xjpV7FGsTKY8L8nClVIHbaOteM+Kf2e&#10;vH3gbQp9U1vwP4w0fS7Xb515faNc28EO5gq7ndAoyzADJ5JA6muPoA+s5P8Ag5R8H6jqGnyeJP2Z&#10;P2gIpNMuPtVtNbabYah9mm8t4967LkHOyR1zjoxrvfh1/wAF9/hX8WfHzXGh/A39qnUdfgsGjf7J&#10;8Mbu9lS18xScpA8hCiQp8xXqwHevg+vrz/gizP5X7VOtrtY+Z4WuVyO3+lWh5/L9aAO0b/g4f/Zd&#10;8DeOtaOuW3xY8H+IpJFstVi1f4favDcRvbl1EUkYhYoyFnBXaCCSDU/w6/4OGv2I7LXdcuo/jM2k&#10;3niS+W/uo9Z0DVLPbItvFbgKHtlwuyBOpPJJzziv0FDSGb7q+Xjru+bP0x/WpKAPzY/4I2/Hnwb+&#10;07/wVD/bu8dfD/xBY+KvCOvXngdrDVLPd5Fz5ekXMUm3cAflkR1OR1U1+k9AORRQAUUUUAFFFFAB&#10;RRRQAUUUUAFc14v+EHhP4galHea94X8O65dxxiFJ9Q02G5kRASQgZ1JCgsxx0yx9a6WigDzvUP2R&#10;vhPqq4uvhj8PLkHqJfDlm+fzjrsLLwZo+nW6wwaTpsEMYwqJbIqr9ABWpRQAUUUUAFFFFABRRRQA&#10;UUV5n+1R+1h4A/Yp+C2qfED4leIrPwz4Z0hMyTznMlzIQdkEEY+eWZyMLGgLH0wCQAemVzPxT+KX&#10;hz4IfD3WPFni/XNN8OeGdBt2u9Q1K/nWG3s4lHLMx4HoB1JIAySBXxnF/wAFxX16CO58L/sm/tie&#10;JbCRBKl1H4AS0R0IyGUT3CEjBGMDnNeI/CTxP4F/4LP/ALfGraf8ZPGmqWHh/wCHcsF94Y/Z88Sa&#10;LP4dv5JUiR31LV7ediNR2OXCLEzxKoBYAMQwB1ssvxG/4L8XqrC3ib4T/sZrN+8k+fT/ABJ8YEVj&#10;wvR7TSmwMnh5lPv+7/Q34V/Czw58D/h7o/hHwhouneG/DPh+2Sz07TbCAQ29pEo4VVHHuT1JJJJJ&#10;JratLOKwt4oYI1t4YUCRxxqFVFAwFAHAAHQCrlABRRRQAUUUUAFFFFABRRRQAV8wftmf8E7NS/bZ&#10;+JFjcax8cPjB4N+HsenLZ33g3whqUekW+ryiSRmlnukQ3BV0ZUaMMFIjGCMnP0l/adv/AGmtn9oh&#10;+1MhlEO8eYUBALbeuMkc+9ZfxIHiKb4d66vhGTR4vFRsJ/7GfVkkewW88tvJM4jIcxeZt3bDu25x&#10;zQB4n+zZ/wAE0P2c/wBgjTbjVvA/w38H+FLi1i8y78Q3yC51EqvLSS31yzy9fmJLgZ5ryj4p/wDB&#10;cLwPq/jq68D/ALPfhHxX+078QLWRoJ7XwbGF0LTHAP8Ax+avIPssS5AGUMnXpmsPSf8AgjL4g/aj&#10;1S31/wDbA+MXiL40TK6XA8EaM0nh7wNp7KQwX7JCwku9pAxJOwLAfMvavUPil+37+yj/AMExfh9D&#10;4Z/4Sz4e+D4dLAisPBvhaOGbUZpDgLFDp9oDIXclQCVAJOSepoA+P/2utN/aYvPjD+yr4y+P2pfD&#10;PSJNS+PHh2Dw94J8JW01xJoAeG+E7T6hIwNw7Qna6onlgqCpwDn9cK/P39mf4KfFL/gox+1d4X/a&#10;K+NnhnUPhr8P/h200/wr+G962NTW4mQxtrerKOEuDGSIoDzFuycEEyfoFQAUUUUAfP8A/wAFSP8A&#10;kxLx1/24f+nC2r8f6/YD/gqR/wAmJeOv+3D/ANOFtX4/0AFfX3/BFZA/7VGuk/w+Frgj/wAC7Mf1&#10;r5Br6+/4Irf8nTa//wBircfh/plnQB+oVFFFABRRRQAUUUUAFFFFABRRRQAUUUUAFFFFABRRRQAU&#10;UUUAFFFFABRRXxX+2l/wU51jTfi1cfAX9m/QbP4pftBXEQN6skh/4R/4fwtgfbdXnX7m3OVt1PmO&#10;cDjKhgD0X9vr/gpH4L/YO0TRtPvLPVPGnxN8aSm08H+AtCXzta8S3HQBEAPlQqfvzuNigH7xwp8e&#10;/ZY/4Jt+NPjd8Z7H4+ftbXml+LfiRZv5/hHwNaN5vhf4ZxnkLChyt1fdN9y+7DD5M7VYeifsC/8A&#10;BMrSf2Sta1L4ieMtcvPit8fvGEQ/4Sbx7q6Dz2Bxm0sY+lpZpgBYkxkKNx4VV+rKACvnz9vD/gnR&#10;8P8A9vnwnZx+IIrzw/428Ot9p8K+NdFk+y674WugdyTW864YqG5aJiUbuAcMPoOigD4c/YP/AG7P&#10;HXgr45N+zL+059jsPjRp9s114X8UWsXkaR8UtMj/AOXu26CO8QD9/b8EEFlG3IH3HXz7/wAFDv2C&#10;dA/b++Bv/CPaheXHh3xd4fuV1nwd4rsRt1Dwrq0XzQ3ULjDY3BQ6AgOuRwQrLxH/AAS6/bo8SftD&#10;6F4n+GPxcsLXw7+0J8HbhNK8Z6bEQsOqxkf6NrFoON1rdIA+QAEYlcAFMgHrn7cPh/4keKP2SPH1&#10;r8Idebw38TF0iW48OXv2aK5AvIsSJCUkVkxLsMRJB2+ZuHIFZX/BOn9sTT/27/2NvAvxOs41s7zx&#10;Bp4XV7HaVbS9ThJhvLVlPzKY50kUBuSoU969yr8+f2aD/wAO9P8Agr98Qvg3Lvtfhz+0tDP8SvA6&#10;swEFpr0OF1uxjHYyL5d0FAwFBA5JoA+6dF8faH4j8R6toun61pd/rHh8xDVLG3uo5LnTTKpaITRq&#10;S0ZdQWXcBuAyOK3a/PH9t5Y/+Cb3/BTb4d/tLWqx6f8ADn4xfZ/hn8VWVSsNrcMSdH1iUjgeW4+z&#10;PI2AsbKOpr9DqAPnn9tj9oP46fBHU/D8fwd+AMXxottRimfVJ38Z2nh/+ynUoI12zoxl3gucrjbs&#10;5614g/7fX7bmOP2Ebf8A8PBpX/xmvtPXvi14V8LytHqnibw/p0ifeW61GGEr9QzCuR1b9tL4O6Hn&#10;7d8WPhnZbevn+KLGPH5yj0P5UAdT8KfEOveLfhn4f1LxRoP/AAifiLUNPhuNT0YXqXo0q5ZAZLfz&#10;0AWXYxK71ADYyK+Kf+Czfxe/Z3+xeGdA+LXxp+JnhfWNNlme08EfDPxFcQa74raYRhYJrS0DTSp8&#10;nybzGoLsdwr3/wAUf8FVP2ZfBdq02pftBfBm3WM4YDxjp8jj/gKylv0r5Dsf+CnH7DPwB+J3i7xV&#10;8BfDunfF746+PryS7lsvAPh651PWtfvZmPytemIx28TOSW/eKgG5gjHggHL/AAB8Qfs+/wDBL74S&#10;6f8AGq1/Zz+KHgX43fEa6uPCfg/wf4h1u51jxv4xR3idECS3Ewt43YRtJvA8rZzklA/s2m/A79vD&#10;9rWGLUfGnxe8Cfsz6HdoJF8OeBtCj8R61Epx+6uNQvD5SyAZy0CFc9M10/8AwT5/YS8aj4u6l+0j&#10;+0Y+nat8evFVsbTTNKtX8/TPhtpJyV0yxySDKQSZpwSXYsASCzP9q0AfBdt/wQG8A+Prl7r4wfFr&#10;9oT43XU7FpovEnjy7t9PznolrZmFEXHG0HHtXnf7Df7Evwk/ZO/4LofFLwv8PPh/4d8M6Lovwn0H&#10;ULGCG285ra5l1C7WSdZJSziRlRAWDZIUZ6V+nFfDfwaPn/8ABwd8bnX7tv8AB/w1E+f7zahfMMfh&#10;QB9yUUUUAFFFFAHz/wD8FSP+TEvHX/bh/wCnC2r8f6/YD/gqR/yYl46/7cP/AE4W1fj/AEAFfYH/&#10;AART/wCTp9f/AOxVuP8A0rs6+P6+vv8Agit/ydNr/wD2Ktx/6V2dAH6hUUUUAFFFFABRRRQAUUUU&#10;AFFFFABRRRQAUUUUAFFFFABRXlf7TH7aXwp/Y48Ox6p8UviJ4T8D2tx/x7jVb9IZrs88RRZ8yU8H&#10;hFPSvmG9/wCDiP8AZ/1ado/BGl/Gb4qNuIjbwh8O9UvUn5xlHkjjVgexBwaAPvKqd7fQ2NpLPPLH&#10;DDCpeSR2CpGoGSxJ4AA5ya+H4/8AgtV4i8S/8iz+xv8AtfasvZ7/AMHQaQp+v2i4Uj8q+bfib+0v&#10;4s/4Kn/tt2X7O/x5XxJ+yn8L9Qsob+18EanMbXX/AIwEn57T+0Yj9nS2Qrh7eCQyybsHJ/1YB7V8&#10;T/23PiZ/wVC+JGqfCn9k3Um8N/DnS53sPG3xveHzLW1I4kstBXgXV1jg3AOyPOQclHP1b+xb+wz8&#10;Of2A/hEPCPw70drWG6mN5q2qXcn2jVNfvG5e7vLgjdNMxJOTwM4UKMCvQfhb8LvDvwS+Huj+EvCG&#10;h6b4b8M6DbLZ6dpthCsFtaRL0VFXgdyT1JJJySTXTUAFFFFABRRRQAV8Kf8ABW/9nnxL8NtY8Nft&#10;afB/T2uvit8E4XOt6ZACG8ceFid9/pkgUfNIigzQkglXQ4BYrj7rqOWNZUKsFZWGCCMgigDjP2fP&#10;jt4Z/ae+CXhX4heDtQXVPDHjDTotU064AwWjkXO1h/C6nKsp5VlYHkV83/8ABW7xP+z78PPD/wAM&#10;fGfxq8aXXhHWPhv4ttvFHhBdHlDa/q17EChsraBVeWeKcOElRFwRt3MvWvk3wTrP7QX7CP7Z/wAS&#10;v2N/2f8Aw/4PXTfGlw/xL8B+IPEt+U03wFol5IU1GGO0AL3Rgvc+TChIXzdzgqa+wv2Mf+CSXgn9&#10;mzx5J8SvGer6t8aPjtqKj+0PH/iwLPeRHr5djBzFYwrkhUiG4A4LEcUAeKeMLf8Aas/4K++G5tLj&#10;8L6L+zD8B9Y2P5vi/R4Nf8a6/EsiSRSDT5c21h8yBh5u6VGVWGeK7Jf+Dfn4S+NLZT8SviF+0B8X&#10;Lpvnnk8S/EbURHM/ciK2eFEH+yoAFfeFFAH82v7R3/BJ74AeFP2gPGmk2PgOSOz0bW7vTrcPr+py&#10;yGOCZolZne5JZiEBJzjJOABgDix/wS7+BY/5kf8A8rWof/H6+vv2sv8Ak6f4mf8AY16p/wClctef&#10;0AeE6f8A8E0fgrpOpRXlr4QuLW8gYNHPFr2pJJGR0IYXGQfpX9LnhH4f6D4Asvs+g6JpOi2+APKs&#10;LOO2TA6DCACvwZr+gCgAooooAK+HfgX/AMrBHx8/7JP4W/8ASy+r7ir4d/Z9US/8F+P2inb70Pww&#10;8JRofRTcX5I/MUAfcVFFFABRRRQB8/8A/BUj/kxLx1/24f8Apwtq/H+v2A/4Kkf8mJeOv+3D/wBO&#10;FtX4/wBABX19/wAEVjj9qbX/APsVLn/0rs6+Qa+v/wDgiqf+Mptf/wCxUuP/AErs6AP1BooooAKK&#10;KKACiiigAooooAKKKKACiiigAooooAKKKKAPnbwr/wAEv/gvo37S/ij4wap4Th8ZfEbxVeLdNrPi&#10;Zhq0ukooAjt7FZQVtYUA+URgEf3jX0Hb26WkKxxoscaDCqowoHoBU1FABXkn7YH7FPw3/bt+Et14&#10;L+Jnh2317S2bzrSYExXuk3AGFubWdfnhmXqGU+xBBIPrdFAH5v6N+038XP8AgjNrWm+E/wBoLUNY&#10;+LX7OtxOLPRfi/HbtNq/hNWbEVt4ghQEyRjhReIOeN4JbC/oR4U8W6X488L2Ot6FqVjrGk6rAl1Z&#10;X1lOs9vdxOMrJG6kqykHIIODUniDQLHxhod5peqWNrqOm6hC9vdWl3Cs0FzE4KtG6MCrKwJBBBBB&#10;r85fiH8IPGX/AAQh8S6j8RPhTa6x4y/ZOvrpr7xp8O1ka5vPh0rtmXVNG3Ek2q5Ly2ucKMsuBlow&#10;D9LqK5n4W/FTw/8AGz4daL4u8J6tZ694Z8SWceoaZqNo/mQ3cEihkdT7g9DyDkEAjFdNQAUUUUAF&#10;FFFAHwP/AMFg4/8AhQH7Sf7KP7Q1rCyt4H+IMfgvxBNGdpOja9GbORpP7yRTiFwD0ZuOTX3xXwX/&#10;AMF/NXj8cfs4fD34M6SrXnj/AOM3xD0HT/DtlF/rAtlfwX93dt/dhgggJd/4d6+tfelABRRRQB+H&#10;/wC1jx+1N8S/+xq1T/0rlrz+vQP2sv8Ak6f4mf8AY16p/wClctef0AFf0AV/P/X9AFABRRRQAV8N&#10;/s7yrdf8F8f2lNjbvs/w28IRyY/gYy37AH8CDX3JXwz+y/8A8p7/ANqr/sQvBf8AK+oA+5qKKKAC&#10;iiigD5//AOCpH/JiXjr/ALcP/ThbV+P9fr//AMFSP+TFPHP/AG4f+nC2r8gKACvsD/gip/ydPr//&#10;AGKlx/6V2dfH9fX/APwRV/5Om8Qf9ipcf+ldnQB+oNFFFABRRRQAUUUUAFFFFABRRRQAUUUUAFFF&#10;FABRRRQAUUUUAFFFFABVO9sodTs5obiKOa3mQxyxSKGWRSMFWB4II4INXKKAPzf+CU8v/BFv9uCz&#10;+EmoSfZ/2Yfj5q0svw8upXPkeBPEkpMk2hsxOEtbo7pLcdA5ZQPvtX6QV5J+2r+yL4V/bq/Zt8Uf&#10;C/xhDJ/ZXiK32w3cIAudKukIeC7gY/dlikCupHoQeCQfD/8Agkt+1z4s+Inh7xV8D/jJN5fx8+BN&#10;xHo/iKVvlHiiwYf6DrcOQN0dxEFLEdJAchd4WgD7LooooAK83/al/aj8E/sZ/AfxB8SPiJrUOg+E&#10;/DduZ7md/mkmY8JDEnWSWRiFRByzMBTv2nv2nvAv7GvwU1z4ifEbxBaeG/CugxeZcXM5y0rn7kMS&#10;D5pZnPypGoLMTgCvi/8AZv8A2aPHX/BVb46eH/2hv2htBvvC/wAM/C9yNR+FPwm1AfNbnH7vW9Zj&#10;+694wO6KE5EIIzzncAdR/wAE3v2fPGn7R3x21L9rz44aTdaH4u8T2DaV8OPB93y3w/8ADjksPMUj&#10;i/ugd8zdVUhOASi/d1FFABRRRQB+H/7WJz+1P8S/+xr1T/0rlrz+vQP2sD/xlN8S/wDsatU/9K5a&#10;8/oAK/oAr+f+v6AKACiiigAr4T/ZKc3n/Beb9rxm4+x+DfBFugHcNBeOSffJr7sr4R/Y9Of+C8X7&#10;ZDDlf+EV8DA+x+yXfFAH3dRRRQAUUUUAfP3/AAVIOf2E/HP/AHD/AP04W1fkBX6/f8FR2z+wr45/&#10;7cP/AE4WtfkDQAV9gf8ABFP/AJOo17/sVbj/ANK7Ovj+vsD/AIIp/wDJ0+v/APYq3H/pXZ0AfqBR&#10;RRQAUUUUAFFFFABRRRQAUUUUAFFFFABRRRQAUUUUAFFFFABRRRQAUUUUAFfHv/BQD9jHxp4j/aJ+&#10;Fv7QPwTj0uH4vfD+8TRtXs7y4Fra+L/DNzKBd2FxJg4MWTPCxB2uGwCxWvsKigArw/8Abn/b1+Hv&#10;/BP34R/8JV461C4a41CcWOhaDp0X2nWPE182BHaWVuPmlkZio4+Vc5YgV5v+3N/wVEsf2d/iDYfC&#10;P4Z+G7j4wftEeJoDJpPgzTJQI9MjI/4/dUuPuWdquQSXIZxjaADuGX+xD/wTI1LwP8Uf+F4ftCeJ&#10;Lb4sftC6hGVj1ExFdF8EwNk/YdHt24hRQSGmI8yTkkjc24A4v9m39hb4hftu/GfQf2gP2tLO3tbr&#10;RJvt3w9+EiSefpPgYHlLu9/hu9TK4JZhtiPQAgLH+gFFFABRRRQAUUUUAfh/+1j/AMnT/Ev/ALGv&#10;VP8A0rlrz+vQP2sv+Tp/iZ/2Neqf+lctef0AFf0AV/P/AF/QBQAUUUUAFfCP7Ev/ACnP/bg/7BXg&#10;L/01z193V8I/sNp9q/4Lfft0zdPs9l4BtyP7xOjzPn6c4oA+7qKKKACiiigD59/4Kj/8mKeOv+3D&#10;r/2ELavyBr9fv+Co4z+wp45+th/6cLavyBoAK+wP+CKZ/wCMp9f/AOxVuP8A0ss6+P6+wP8Agin/&#10;AMnT+IP+xUuP/SuzoA/UCiiigAooooAKKKKACiiigAooooAKKKKACiiigAooooAKKKKACiiigAoo&#10;ooAr3VxHaW7SyMsccalmZjhVA5JJ9K+AfjD/AMFA/iJ/wUE+JmufB39jua0j07R5TY+MfjReW/n6&#10;D4abo9tpY+7f34HQrmKPIJJyGXoP2sP2R/jl/wAFHf2gte8A+NtWX4X/ALLuhyQrPa+HdV3a98Ud&#10;0au8U8yYaysVYtG8Y+eQqeoIZfrv4QfCDwr8AvhxpHg7wT4f0vwv4X0GAW1hpunQLDb2yDsFHcnJ&#10;LHJYkkkkk0AeW/sJf8E8vh7/AME/vAd5pvhOG+1fxNr8v2zxN4u1qb7Xrvim7JJa4u7hvmb5ixCD&#10;CLk4GSSffaKKACiiigAooooAKKKKAPw//ax4/an+Jf8A2Neqf+lctef19XftB/8ABOL4zeOfj544&#10;1rSvBputL1jX7++s5v7WsU82GW4kdG2tMGGVIOGAI7gGuR/4dcfHb/oRff8A5DWn/wDx+gD5/r+g&#10;Cvx9/wCHXXx1z/yI3/lZ0/8A+P1+wVABRRRQAV8K/sIf8psf29P9z4f/APpjlr7qr5W/ZI/ZN8Yf&#10;B3/got+1d8TteXTf+EZ+L1x4Xfw48N15lyyafpkltcCVMDy8SMNoycjnigD6pooooAKKKKAPn7/g&#10;qPx+wl45/wC3Ac/9hC2r8gK/X7/gqQf+MFfHP/bh/wCnC1r8gaACvr//AIIqf8nT6/8A9ircfj/p&#10;dnXyBX1//wAEVOf2qNe/7FW4/wDSuzoA/UGiiigAooooAKKKKACiiigAooooAKKKKACiiigAoooo&#10;AKKKKACiiigAooooAKKKKACiiigAooooAKKKKACiiigAooooAKKKKACiiigAooooAKKKKACiiigD&#10;5/8A+Co//JiXjr/tw/8AThbV+P8ARRQAV9gf8EU/+TqNe/7FW4/9K7OiigD9QKKKKACiiigAoooo&#10;AKKKKACiiigAooooAKKKKACiiigD/9lQSwMECgAAAAAAAAAhAHYPrfo1CQAANQkAABUAAABkcnMv&#10;bWVkaWEvaW1hZ2UyLmpwZWf/2P/gABBKRklGAAEBAQDcANwAAP/bAEMAAgEBAgEBAgICAgICAgID&#10;BQMDAwMDBgQEAwUHBgcHBwYHBwgJCwkICAoIBwcKDQoKCwwMDAwHCQ4PDQwOCwwMDP/bAEMBAgIC&#10;AwMDBgMDBgwIBwgMDAwMDAwMDAwMDAwMDAwMDAwMDAwMDAwMDAwMDAwMDAwMDAwMDAwMDAwMDAwM&#10;DAwMDP/AABEIADc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S1n4haT4huNa8M6H4m0H/AIS+G0lCWa30T3VpIUIR3iBLqAxU8rX8837I&#10;X/BPXw78av2pfG/ws+OXjj4mfCH9sS31uTWtA8US6qtxZ6/Kw3qyNtDvIWBkV0nDSBjtbKlKd+wD&#10;+wt4w/aU+Evjjx98OfF3ibwp+3B8EfGF3d6tZalqOy4162cIpRwwyJfMS6jYvlZGZklJWRCntume&#10;Efj1/wAF+v2wPhNqXjT4Sx/BHS/gnHBd+I/EV7pUqXOpXHmiUQwJcKrtGzwnZCS6xb5Gd2yqn+6u&#10;E+FYcCPM8Jg80hGioL29ZqNOtQqU4udJxpyc1iMPiOZRUUnz3V1GUdfma9d4rklKGt9Fumnvr0a/&#10;A+wP+CPP7fnxMvPjp42/ZX/aKmt7n4x/DO3+1WOtRsWHifT8qfNZ8AO6pLCythWeN8su9HJ/RSvy&#10;D+KXxK0/9m//AIOh7TxZ8ZJD4V8M+IPB8ej+BNZKCPT7uWSOOHFxNwB873aEscozQ5whVq/XtHDr&#10;uUhlPIIPWv5x8YMpw9HHYLN8HRVKGOw9KvJQVqSqyTVVU+iSkruC+CTcdkj18vqNxlTk78ra13t0&#10;v/WotFFFfkZ3hRRRQB+fX/BQ3/gjX4i+JH7Qkf7QH7NvjeL4S/HKGMrfSPuXTPEgwqnzwqvtcqoD&#10;ZjdJMKWUMN9eCfETWP8AgqR+zj4fuPjD4k1f4f8Ai7SfCBjOp+BtJt4ppNTskXM1wFihDZwCTslE&#10;gJyqFRtr9gKQru6/lX61k/jBmOGw1HBZphMPjadJKEXXpRnUVLrSjV0ko2uovVw+y0tDhqZfByco&#10;ScW9dHpfvb+rnwVp2ofAT/g5G/YIeOZFtNUswBJH8h1nwPqhTqpxloyeh4SZBg4ZSE8P/wCCfP8A&#10;wUG8f/8ABM74+2f7J/7WF4Vs1K2/gDx/O7Gy1G13COCGWZ8fu+Nqu3zRN+7fjaw0P+ChX/BO3x1/&#10;wT6/aFuP2tf2UbHbd25e48e+ArdG+x65aEl55YoU65xueNeVYCRPmBU+1/8AFg/+Djr9gfnEN5CP&#10;+mf9teB9V8v9VP8A3xMg7EfL+mc+TUso058Rw9iZ6r4q+XV5dvLt9ivD++teP946narH7pr+vu9D&#10;7qV1dQykMrcgjvS1+Tf/AAT6/wCCg3j/AP4Jm/H6z/ZQ/awvCtmpWD4f/EC4djZ6la7vLhhmmc/6&#10;vjart80Tfu5ONrD9Y0cOu5SGB5BHevwvjbgnGcN4yNGtJVKNRc9GtDWnVpvaUX+EovWL0fn6WHxE&#10;a0brRrddUxaKKK+NOgKKKKABhuXHr1r8n/8Agol+wL8Q/wDgm7+0Nfftafsq2ubc5uPiF4BgjP2P&#10;VLbJee4jhjxlDjc6r80bZkTjcB+sFIyB1KsMhhgg96+y4J40xfDmNlXoxVSjUXJVpT1p1ab3hJfj&#10;GS1i7NefPiMPGtGz0a1T6pnwn5/7P/8AwcefsGtGHjiv7dQxXdGdc8DamUIBI67CQfRJkHYj5Pnz&#10;4c/sXf8ABSz4SaZb/DXRfjt8N9O8G+C4DF4f8Qamq3VzrUWVENtIJLeWddikL8wO37oaQBTVX9l/&#10;4ZWPwa/4Of8A4k+HfhbFZ+BfCsPguTV/E+h+aVtvEEsscEmbWELtjIuLmCTC/dWKfbgOUr5/+Fnw&#10;b8Zf8HBP7Tnxo1Hx18aH+HPxE+HLTaf4L8DWAubcaIsF0mLmSORUZog67JGTE/m7HcRqkcbf09k+&#10;TvLvbUsPiKccmVGhi0sVh1i5YZ4m6iowXXR880+TktKS9oeLUqc9m0/aXcfdfLzcvn+Xn5H23/wT&#10;9/4K7+PfD/7RV3+zr+1xoemeA/ixZ2j3uka7CyxaZ4mgVWcnKkxoxRHZXUhH2Ou1HUKxX5if8FHP&#10;i98eP2wdI8Bfs/8AxG+FPiW8/aa+E+pXUcev6bb7m8QaO1uxaTKgFtxjjbzFJRwrH5WJUle9ivo5&#10;8O52oZpjMfRy2pUjeVKnKEqMtWlWoOVRNUqsUpxi/hbcellnHNq1P3Ixc0urvf0em6P6WqKKK/hE&#10;+mCiiigD88f+Cwn/AATo8eeKPit4Z/ah/Z+vrHSfjZ8MbYi6s7hljg8S2CBiYnLsse9UaVSHIDxt&#10;t3KUSvy1/aQ/4KHab+3n+1R8LPGnwh+H2vfCv9r2x1u306+vbDUrZtF1xkDIQxYrmQvhcyLtaItG&#10;7SAIQUV/dH0b8Y85yPHYnMoqpUyyjJUZO6bpTjUlKhVSaVWjdXUJp8t3ytK1vmc4j7OrFQ0U3r6q&#10;2q7PzP6U7ETCyh+0eWbjYvmmPOwtjnGecZooor+F27u59Mf/2VBLAQItABQABgAIAAAAIQCKFT+Y&#10;DAEAABUCAAATAAAAAAAAAAAAAAAAAAAAAABbQ29udGVudF9UeXBlc10ueG1sUEsBAi0AFAAGAAgA&#10;AAAhADj9If/WAAAAlAEAAAsAAAAAAAAAAAAAAAAAPQEAAF9yZWxzLy5yZWxzUEsBAi0AFAAGAAgA&#10;AAAhANQe7vcrBQAAVBIAAA4AAAAAAAAAAAAAAAAAPAIAAGRycy9lMm9Eb2MueG1sUEsBAi0AFAAG&#10;AAgAAAAhABmUu8nDAAAApwEAABkAAAAAAAAAAAAAAAAAkwcAAGRycy9fcmVscy9lMm9Eb2MueG1s&#10;LnJlbHNQSwECLQAUAAYACAAAACEAGQ4L5uEAAAALAQAADwAAAAAAAAAAAAAAAACNCAAAZHJzL2Rv&#10;d25yZXYueG1sUEsBAi0ACgAAAAAAAAAhAMqdqGrFQwAAxUMAABUAAAAAAAAAAAAAAAAAmwkAAGRy&#10;cy9tZWRpYS9pbWFnZTEuanBlZ1BLAQItAAoAAAAAAAAAIQB2D636NQkAADUJAAAVAAAAAAAAAAAA&#10;AAAAAJNNAABkcnMvbWVkaWEvaW1hZ2UyLmpwZWdQSwUGAAAAAAcABwDAAQAA+1YAAAAA&#10;">
                <v:shape id="Text Box 1258" o:spid="_x0000_s1088" type="#_x0000_t202" style="position:absolute;left:744;top:18383;width:561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75189" w:rsidRPr="006410BB" w:rsidRDefault="00E75189" w:rsidP="002D0472">
                        <w:pPr>
                          <w:jc w:val="both"/>
                          <w:rPr>
                            <w:sz w:val="20"/>
                            <w:szCs w:val="20"/>
                          </w:rPr>
                        </w:pPr>
                        <w:r w:rsidRPr="006410BB">
                          <w:rPr>
                            <w:sz w:val="20"/>
                            <w:szCs w:val="20"/>
                          </w:rPr>
                          <w:t>Fig. 3-4</w:t>
                        </w:r>
                      </w:p>
                    </w:txbxContent>
                  </v:textbox>
                </v:shape>
                <v:group id="Group 1193" o:spid="_x0000_s1089" style="position:absolute;left:744;width:28797;height:18161" coordsize="28797,1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Picture 7" o:spid="_x0000_s1090" type="#_x0000_t75" alt="Fig 3" style="position:absolute;width:28797;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eT3CAAAA2gAAAA8AAABkcnMvZG93bnJldi54bWxEj09LAzEUxO+C3yG8gjebraCWbdOiYsGD&#10;YP/o/ZG83WxNXpYk267f3ghCj8PM/IZZrkfvxIli6gIrmE0rEMQ6mI5bBZ+Hze0cRMrIBl1gUvBD&#10;Cdar66sl1iaceUenfW5FgXCqUYHNua+lTNqSxzQNPXHxmhA95iJjK03Ec4F7J++q6kF67LgsWOzp&#10;xZL+3g9egYv2a3h/HY7b7cbRx/O91k0zV+pmMj4tQGQa8yX8334zCh7h70q5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Xk9wgAAANoAAAAPAAAAAAAAAAAAAAAAAJ8C&#10;AABkcnMvZG93bnJldi54bWxQSwUGAAAAAAQABAD3AAAAjgMAAAAA&#10;" stroked="t" strokecolor="black [3213]" strokeweight="1pt">
                    <v:imagedata r:id="rId48" o:title="Fig 3"/>
                    <v:path arrowok="t"/>
                  </v:shape>
                  <v:shape id="Text Box 1237" o:spid="_x0000_s1091" type="#_x0000_t202" style="position:absolute;left:3402;top:1594;width:1404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E75189" w:rsidRDefault="00E75189" w:rsidP="001103DF">
                          <w:pPr>
                            <w:jc w:val="both"/>
                            <w:rPr>
                              <w:sz w:val="20"/>
                            </w:rPr>
                          </w:pPr>
                          <w:r>
                            <w:rPr>
                              <w:sz w:val="20"/>
                            </w:rPr>
                            <w:t>Non-marring Straight Edge</w:t>
                          </w:r>
                        </w:p>
                      </w:txbxContent>
                    </v:textbox>
                  </v:shape>
                  <v:shape id="Picture 1236" o:spid="_x0000_s1092" type="#_x0000_t75" alt="tool" style="position:absolute;left:531;top:1169;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4MkTBAAAA3QAAAA8AAABkcnMvZG93bnJldi54bWxET02LwjAQvQv7H8IseNN0FcRWo7jCwqKn&#10;qtTr0IxpsZmUJmr990ZY2Ns83ucs171txJ06XztW8DVOQBCXTtdsFJyOP6M5CB+QNTaOScGTPKxX&#10;H4MlZto9OKf7IRgRQ9hnqKAKoc2k9GVFFv3YtcSRu7jOYoiwM1J3+IjhtpGTJJlJizXHhgpb2lZU&#10;Xg83q2C327siuZzTlOw8L75rkxcno9Tws98sQATqw7/4z/2r4/zJdAbvb+IJ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4MkTBAAAA3QAAAA8AAAAAAAAAAAAAAAAAnwIA&#10;AGRycy9kb3ducmV2LnhtbFBLBQYAAAAABAAEAPcAAACNAwAAAAA=&#10;">
                    <v:imagedata r:id="rId49" o:title="tool"/>
                    <v:path arrowok="t"/>
                  </v:shape>
                </v:group>
                <w10:wrap anchorx="margin"/>
              </v:group>
            </w:pict>
          </mc:Fallback>
        </mc:AlternateContent>
      </w:r>
      <w:r w:rsidR="002042EF">
        <w:t xml:space="preserve">Repeat </w:t>
      </w:r>
      <w:r w:rsidR="007C0400">
        <w:t>steps (a) to (d</w:t>
      </w:r>
      <w:r w:rsidR="0019275B">
        <w:t xml:space="preserve">) for the front body side molding on the other side of the vehicle. </w:t>
      </w:r>
    </w:p>
    <w:p w:rsidR="0019275B" w:rsidRDefault="0019275B" w:rsidP="00CA7107">
      <w:pPr>
        <w:pStyle w:val="ProcLevel2"/>
        <w:numPr>
          <w:ilvl w:val="1"/>
          <w:numId w:val="22"/>
        </w:numPr>
        <w:spacing w:line="264" w:lineRule="auto"/>
      </w:pPr>
      <w:r>
        <w:t>Proceed</w:t>
      </w:r>
      <w:r w:rsidR="00471A63">
        <w:t xml:space="preserve"> to the rear body side molding and repeat step (a).</w:t>
      </w:r>
    </w:p>
    <w:p w:rsidR="0019275B" w:rsidRDefault="009841F3" w:rsidP="00CA7107">
      <w:pPr>
        <w:pStyle w:val="ProcLevel2"/>
        <w:numPr>
          <w:ilvl w:val="1"/>
          <w:numId w:val="22"/>
        </w:numPr>
        <w:spacing w:line="264" w:lineRule="auto"/>
      </w:pPr>
      <w:r>
        <w:rPr>
          <w:noProof/>
        </w:rPr>
        <w:drawing>
          <wp:anchor distT="0" distB="0" distL="114300" distR="114300" simplePos="0" relativeHeight="251615232" behindDoc="0" locked="0" layoutInCell="1" allowOverlap="1" wp14:anchorId="21B794AC" wp14:editId="1ACF459B">
            <wp:simplePos x="0" y="0"/>
            <wp:positionH relativeFrom="column">
              <wp:posOffset>-95885</wp:posOffset>
            </wp:positionH>
            <wp:positionV relativeFrom="paragraph">
              <wp:posOffset>817880</wp:posOffset>
            </wp:positionV>
            <wp:extent cx="228600" cy="228600"/>
            <wp:effectExtent l="0" t="0" r="0" b="0"/>
            <wp:wrapNone/>
            <wp:docPr id="1241" name="Picture 115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5D4F3B">
        <w:t xml:space="preserve">Align the front edge of the rear molding with the vertical mark on the tape located </w:t>
      </w:r>
      <w:r w:rsidR="0019275B" w:rsidRPr="00A63C68">
        <w:t>8.7mm</w:t>
      </w:r>
      <w:r w:rsidR="005D4F3B" w:rsidRPr="00A63C68">
        <w:t xml:space="preserve"> </w:t>
      </w:r>
      <w:r w:rsidR="001526C8" w:rsidRPr="00A63C68">
        <w:t>(0.34</w:t>
      </w:r>
      <w:r w:rsidR="003B5AB6" w:rsidRPr="00A63C68">
        <w:t>in</w:t>
      </w:r>
      <w:r w:rsidR="001526C8" w:rsidRPr="00A63C68">
        <w:t xml:space="preserve">) </w:t>
      </w:r>
      <w:r w:rsidR="005D4F3B">
        <w:t>rearward of the front edge of the rear door (Fig. 3-1</w:t>
      </w:r>
      <w:r w:rsidR="0019275B">
        <w:t>).</w:t>
      </w:r>
    </w:p>
    <w:p w:rsidR="009E48FE" w:rsidRDefault="009E48FE" w:rsidP="00CA7107">
      <w:pPr>
        <w:pStyle w:val="ProcLevel2"/>
        <w:numPr>
          <w:ilvl w:val="1"/>
          <w:numId w:val="22"/>
        </w:numPr>
        <w:spacing w:line="264" w:lineRule="auto"/>
      </w:pPr>
      <w:r>
        <w:t xml:space="preserve">Place a non-marring straight edge flush with the bottom of the front molding. Then set the front edge of the rear molding on top of the </w:t>
      </w:r>
      <w:r w:rsidR="00175658">
        <w:t>straight edge. Edges must align</w:t>
      </w:r>
      <w:r w:rsidR="007E626A">
        <w:t xml:space="preserve"> </w:t>
      </w:r>
      <w:r>
        <w:t>(Fig. 3-4)</w:t>
      </w:r>
      <w:r w:rsidR="00175658">
        <w:t>.</w:t>
      </w:r>
    </w:p>
    <w:p w:rsidR="00471A63" w:rsidRDefault="007E626A" w:rsidP="00CA7107">
      <w:pPr>
        <w:pStyle w:val="ProcLevel2"/>
        <w:numPr>
          <w:ilvl w:val="1"/>
          <w:numId w:val="22"/>
        </w:numPr>
        <w:spacing w:line="264" w:lineRule="auto"/>
      </w:pPr>
      <w:r>
        <w:rPr>
          <w:noProof/>
        </w:rPr>
        <w:lastRenderedPageBreak/>
        <mc:AlternateContent>
          <mc:Choice Requires="wpg">
            <w:drawing>
              <wp:anchor distT="0" distB="0" distL="114300" distR="114300" simplePos="0" relativeHeight="251774976" behindDoc="0" locked="0" layoutInCell="1" allowOverlap="1" wp14:anchorId="678BA0BE" wp14:editId="72A2813F">
                <wp:simplePos x="0" y="0"/>
                <wp:positionH relativeFrom="margin">
                  <wp:posOffset>-3213735</wp:posOffset>
                </wp:positionH>
                <wp:positionV relativeFrom="paragraph">
                  <wp:posOffset>77470</wp:posOffset>
                </wp:positionV>
                <wp:extent cx="2880000" cy="2268724"/>
                <wp:effectExtent l="19050" t="19050" r="15875" b="17780"/>
                <wp:wrapNone/>
                <wp:docPr id="1228" name="Group 1228"/>
                <wp:cNvGraphicFramePr/>
                <a:graphic xmlns:a="http://schemas.openxmlformats.org/drawingml/2006/main">
                  <a:graphicData uri="http://schemas.microsoft.com/office/word/2010/wordprocessingGroup">
                    <wpg:wgp>
                      <wpg:cNvGrpSpPr/>
                      <wpg:grpSpPr>
                        <a:xfrm>
                          <a:off x="0" y="0"/>
                          <a:ext cx="2880000" cy="2268724"/>
                          <a:chOff x="0" y="0"/>
                          <a:chExt cx="2920365" cy="2268724"/>
                        </a:xfrm>
                      </wpg:grpSpPr>
                      <wps:wsp>
                        <wps:cNvPr id="28" name="Text Box 1223"/>
                        <wps:cNvSpPr txBox="1">
                          <a:spLocks noChangeArrowheads="1"/>
                        </wps:cNvSpPr>
                        <wps:spPr bwMode="auto">
                          <a:xfrm>
                            <a:off x="0" y="2099814"/>
                            <a:ext cx="5613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89" w:rsidRPr="006410BB" w:rsidRDefault="00E75189" w:rsidP="00B66895">
                              <w:pPr>
                                <w:jc w:val="both"/>
                                <w:rPr>
                                  <w:sz w:val="20"/>
                                  <w:szCs w:val="20"/>
                                </w:rPr>
                              </w:pPr>
                              <w:r w:rsidRPr="006410BB">
                                <w:rPr>
                                  <w:sz w:val="20"/>
                                  <w:szCs w:val="20"/>
                                </w:rPr>
                                <w:t>Fig. 3-5</w:t>
                              </w:r>
                            </w:p>
                          </w:txbxContent>
                        </wps:txbx>
                        <wps:bodyPr rot="0" vert="horz" wrap="square" lIns="0" tIns="0" rIns="0" bIns="0" anchor="t" anchorCtr="0" upright="1">
                          <a:noAutofit/>
                        </wps:bodyPr>
                      </wps:wsp>
                      <pic:pic xmlns:pic="http://schemas.openxmlformats.org/drawingml/2006/picture">
                        <pic:nvPicPr>
                          <pic:cNvPr id="1226" name="Picture 122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0365" cy="2054225"/>
                          </a:xfrm>
                          <a:prstGeom prst="rect">
                            <a:avLst/>
                          </a:prstGeom>
                          <a:noFill/>
                          <a:ln w="12700">
                            <a:solidFill>
                              <a:schemeClr val="tx1"/>
                            </a:solidFill>
                          </a:ln>
                        </pic:spPr>
                      </pic:pic>
                      <wpg:grpSp>
                        <wpg:cNvPr id="20" name="Group 1226"/>
                        <wpg:cNvGrpSpPr>
                          <a:grpSpLocks/>
                        </wpg:cNvGrpSpPr>
                        <wpg:grpSpPr bwMode="auto">
                          <a:xfrm>
                            <a:off x="112143" y="112144"/>
                            <a:ext cx="1112520" cy="228600"/>
                            <a:chOff x="988" y="4776"/>
                            <a:chExt cx="1752" cy="360"/>
                          </a:xfrm>
                        </wpg:grpSpPr>
                        <pic:pic xmlns:pic="http://schemas.openxmlformats.org/drawingml/2006/picture">
                          <pic:nvPicPr>
                            <pic:cNvPr id="21" name="Picture 1224" descr="too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88" y="4776"/>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225"/>
                          <wps:cNvSpPr txBox="1">
                            <a:spLocks noChangeArrowheads="1"/>
                          </wps:cNvSpPr>
                          <wps:spPr bwMode="auto">
                            <a:xfrm>
                              <a:off x="1433" y="4809"/>
                              <a:ext cx="13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89" w:rsidRDefault="00E75189" w:rsidP="00B65E23">
                                <w:pPr>
                                  <w:jc w:val="both"/>
                                  <w:rPr>
                                    <w:sz w:val="20"/>
                                  </w:rPr>
                                </w:pPr>
                                <w:r>
                                  <w:rPr>
                                    <w:sz w:val="20"/>
                                  </w:rPr>
                                  <w:t>Hand roller</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8BA0BE" id="Group 1228" o:spid="_x0000_s1093" style="position:absolute;left:0;text-align:left;margin-left:-253.05pt;margin-top:6.1pt;width:226.75pt;height:178.65pt;z-index:251774976;mso-position-horizontal-relative:margin;mso-width-relative:margin;mso-height-relative:margin" coordsize="29203,226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pYsUUFAADtEwAADgAAAGRycy9lMm9Eb2MueG1s7Fht&#10;b9s2EP4+YP9B0HfFkizLkhCnSPwSFMjWoO1+AC3RFlFJ5Eg6djbsv++OlCy/ZGvTFN0LYsA2xde7&#10;5+6eO+ryza6unAcqFePNxA0ufNehTc4L1qwn7i8fF17iOkqTpiAVb+jEfaTKfXP14w+XW5HRkJe8&#10;Kqh0YJNGZVsxcUutRTYYqLykNVEXXNAGBldc1kTDo1wPCkm2sHtdDULfjwdbLgsheU6Vgt6ZHXSv&#10;zP6rFc31u9VKUe1UExdk0+ZXmt8l/g6uLkm2lkSULG/FIF8hRU1YA4fut5oRTZyNZGdb1SyXXPGV&#10;vsh5PeCrFcup0QG0CfwTbW4l3wijyzrbrsUeJoD2BKev3jb/+eFeOqwA24Uh2KohNVjJHOyYHgBo&#10;K9YZzLuV4oO4l23H2j6hzruVrPEftHF2BtrHPbR0p50cOsMk8eHjOjmMhWGcjMPIgp+XYKGzdXk5&#10;71amoT+MR2crB93BA5RvL85WgCOpHiv1Mqw+lERQYwKFGLRY9Uh9RAVv+A7BGqJCeD5MRKQcvYMR&#10;QNZ4hhJ3PP+knIZPS9Ks6bWUfFtSUoCEAa4EPfZL7T4KN1luf+IF2IRsNDcbPQl36KdpErSQdqCP&#10;4mAYtZgHcZIGxt/3wJFMSKVvKa8dbExcCeFijiAPd0qjSP0UNHDDF6yqoJ9kVXPUARNtDxwNS3EM&#10;hTAR8Hvqp/NknkReFMZzL/JnM+96MY28eBGMR7PhbDqdBX/guUGUlawoaIPHdNEYRF9mwZYXbBzt&#10;41HxihW4HYqk5Ho5raTzQIANFuZjgIeRftrgWAwDAuhyolIQRv5NmHoL8GQvWkQjLx37iecH6U0a&#10;+1EazRbHKt2xhr5cJWc7cdNROLIe1Qt9ohuGGgSbteCBbiSrmQa+rVg9cU1AtgyIfjhvCmNaTVhl&#10;2wdQoPg9FGDuztDGa9FRrcvq3XJn6CQ0Po0uveTFI/ix5OBh4IyQLKBRcvmb62yBeCeu+nVDJHWd&#10;6m0DsYAs3TVk11h2DdLksHTiatexzam2bL4Rkq1L2NlGW8OvIV5WzHhxL0UbZUAQV5eC5Rl8W6NA&#10;68zPPp99YJXeoOw2g9VftEdN5KeN8CABCKLZklVMP5pkBlZFoZqHe5YjoPjQkw4wTNwRNEzAc5F1&#10;YjRzN9Oug6hl+QnbKAHB3THN8fQBPh4duqyY6IIG2616gPRJ3nkCIZvTZjzf1LTRNklLWoGmvFEl&#10;E8p1ZEbrJS2AcN4W1lydNx3SRphc+34a3njTkT8F2hjPves0Gntjfz6O/CgJpsG0i7GNoqAvqWaC&#10;fYMgM/zQhY+J/UOHJxlCYvkkfw+omqhRWlKdl9i9Arpp+2HdfsDA3COLoD+D4NtABWlsPj3Kiv4o&#10;CoEUbLx3+eEl5I48E4Rj4BCj5xHRYGlG9zSqdzZ5nXCoSQdGY8sNpgkq22rCZGvb7P07hMg/KT+M&#10;bx+XHyiPWW78GzU+HT8oBz6bPIMgDKKh60BRYponCTSAzhHKZauWJLakSrJ90ZImUDTB6mg8NsLi&#10;0Ly1EWS30C4dxp03WeMclyzoCfD9zxARUHtrqPuehiLXKajKkZo5r57JSX9TFCE46COW2f5RqkJj&#10;wl1GQzEGyaaxpdIrc/11aXoeHB19YUCYoDqNjL7gfH5N+pQp/ie152H+wYg4J9XvcetJu7g/vPWY&#10;tHNwdfk+tx5gbUvbUeKnyDa2csCrZjD0xy1jx4aTAbxvkRPxjP0NCPZ8vfC8XnhU1l94QnTD/qrx&#10;77vw9FVHWzXBOyVzp2vff+FLq8NnM6t/S3f1J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LVVjJvhAAAACwEAAA8AAABkcnMvZG93bnJldi54bWxMj0Frg0AQ&#10;he+F/odlCr2ZVYPSGtcQQttTKDQplNw2OlGJOyvuRs2/7/TUHIf38d43+Xo2nRhxcK0lBdEiBIFU&#10;2qqlWsH34T14AeG8pkp3llDBDR2si8eHXGeVnegLx72vBZeQy7SCxvs+k9KVDRrtFrZH4uxsB6M9&#10;n0Mtq0FPXG46GYdhKo1uiRca3eO2wfKyvxoFH5OeNsvobdxdztvb8ZB8/uwiVOr5ad6sQHic/T8M&#10;f/qsDgU7neyVKic6BUESphGznMQxCCaCJE5BnBQs09cEZJHL+x+KXwAAAP//AwBQSwMECgAAAAAA&#10;AAAhAItgWldIrgAASK4AABQAAABkcnMvbWVkaWEvaW1hZ2UxLnBuZ4lQTkcNChoKAAAADUlIRFIA&#10;AAHfAAABUQgGAAABQr2XZgAAAAFzUkdCAK7OHOkAAAAEZ0FNQQAAsY8L/GEFAAAACXBIWXMAABcR&#10;AAAXEQHKJvM/AACt3UlEQVR4Xu3dB7h0RZHw8U/XjIo5rRnBnJU1IGZABRFFDBhQVBRQUTGLCRRF&#10;RFAUjAgGUEQRBBGzqKCYMac1u+bsrm443/x6uu7b93DmxrkT+/889czMmTPhnO7qqq6u7v5/aOaI&#10;esGzTr3gWade8KwzFRf8v//7v+nxv//7v5uzzz67+etf/7pwbLVM9AW7wLgwf/Pe975385GPfCQ9&#10;XytruuA99thjXT+6GrbZZpvmHve4R/Ov//qvzWmnndb83//93+gu+Ha3u136sUFyl7vcJZ85HG55&#10;y1umEnahn/vc55p//vOfzQ1veMP0W2ul99nVf9pH2h9zsXF8NfKCF7wgfd7zxz/+8el5cPnLXz49&#10;KtWo2he96EXTuWul99nzf/qjH/1oc6973St98W1ve9vm1a9+dfPHP/4xvzscPv7xjw+8ScGHPvSh&#10;9Hj44Yc3T3nKU5r/+q//SjehPGe19D67jk+3+POf/9wceOCBzbWuda3mute9brPPPvs03//+91fU&#10;ov7hD3/Izzbhs0o38PyOd7xjumDV+wIXuECz9dZbN7vsskvzxCc+sXn+85/fvOIVr2ie/OQn50+c&#10;n6Fe8EoY9HOf/exnm8c85jHp/Uc84hGpNS4vNlDtneOG/vznP89H+zg/qv+jH/3ofHQxrncoF9z+&#10;8UF0/dynP/3p/Gx53vKWtzQXu9jFmp122qk566yz8tHFuGCNWxfpgv/zP/9zRdVuGGy11Vb5WZ+/&#10;/e1vzS9/+cv8anmOPPLI5rKXvWzzwx/+sLn1rW+dqvh+++3XnHLKKc33vve9xrXg73//e3psky7Y&#10;j/Je/vKXvyQ9/NOf/pR06ve//33z29/+tvn1r3/d/Md//Efzi1/8ovnpT3/a/OhHP2p+/OMfNz/7&#10;2c+a3/3ud+lPr5SrX/3q+Vkfv7kaDjrooGST10q6YK3fSih1hPzP//xPEh6RRoQsR1u3vva1r6VS&#10;8T0rQWHc7W5369TvlZAu+IpXvGK689e85jWba1/72s11rnOdZosttlgQDYTHO93pTs12222XquUV&#10;rnCFVKVOOOGE/FUr4573vGd6jD8cF1rezLiJap2GDI5tvvnm6YKZtLWSLvjf/u3fmpUKM3CrW90q&#10;2dDrX//6viDp0dOe9rRkN+nRUmiBEbq2HN/5znfSb4AvENV5JSXsnLIG+s10wfn9Tt74xjd2Xvh6&#10;xY2Lx4tf/OLNJS5xieQzH3bYYc3JJ5/cnHfeefkf9Kvx3e9+93RT18uyF7xWXEygsWvfuNvc5jaL&#10;Xq9FlLa/H8LtvNKVrpQckUMOOaT5zGc+03z9619PJpN6KG3Xu+EX3MXpp5+en62cL37xi80TnvCE&#10;8134amRsF3zsscfmZ6NlbBf8wAc+MD8bLWO74Jve9Kb52WjZsAu+3/3ul591wz0cB2O5YH6uFnUc&#10;bNgFa00H8d3vfre50IUulF+NlrFc8Pve977Zu+DnPe95+dn5edGLXtTc/va3z69Gy5IXvBJ/dRAv&#10;fvGL87Pz84AHPCDFzMbBwAt++ctf3pxzzjn51epZ6oKZJIHBcTDwgq985Sunzv1a4TsPgklaTxdv&#10;PZzvglXjT3ziE8nRvv/975+OrSX8s9QF+0kRlHFwvguOaCERN4Kwzmr1+QMf+EB+dn785EqjLMNm&#10;0QWrZnGx0MGPcI7nq2GpC77a1a6Wn42edMGq76c+9anUZxS86ypNF/3sZz87v1oeXblB7LbbbvnZ&#10;6EkX/OEPfzi94AGde+65KSTyzGc+M0Uevv3tb6f33ITPf/7z6flKWOqCWYBxkS7Yk/333z9FIaJl&#10;VtKvetWrmpvc5CbpYl/zmtek4ytFlGMQH/zgB/Oz0ZMuWHUN3Y3q/MlPfrLZcsstU3RfaHW1LfVS&#10;FyyePS7SBc8d+eJHhmERjs04GMsFc2xEF8fBWC74C1/4Qhq5GAdjuWCmLtIZRs1YLvhb3/rWfF3w&#10;N7/5zeZyl7tcfjVaxnLBvLBLXvKS+dVoGcsFa6Uvc5nL5FfLw9cHZ0YuSDhHa2EsF3zqqacuW6Wj&#10;l0b8xUtd6lLNS1/60tR9vfGNb5zPWj1ruuD13qO3ve1tzVWucpX8qhvZd7/5zW+aG93oRun3PAa7&#10;7rprfrZ6VnXBTl1KjjnmmHzm0rzyla9snvSkJ+VXS6P6+u7w5eWEiHquld539b5tFci4aX/k+OOP&#10;X7jo1cgNbnCDFHSI121UX/obnRoX+4Mf/GBVaU5ter+z+Jdk6LgAuRwalkc96lGr6gevhL322qu5&#10;xjWusXChpQQydl2sC5SMxv+GHBSN3lrp/UbxK+vAn5ODIZrBbZQHYoRBukIbQ6Vl9KTrL7jh0RpH&#10;CUPakr660X+NlyQZeSP689IOhYdLfW8zlAuWy7UapCGrOYGqa2hGjqZsIekK/nhXH1xKsQuTABsZ&#10;ROWNWY6hXPBqkRalpJbiZje72fkuWG253vWul2qTSKocrzbLXXS6YCk9K7k7w+KqV71q8573vCe/&#10;6obdbeMCZfzIsnXhqq4EliOOOCI5JDIHscMOO6THLtIFt9MO6aIPi2+xhb/61a9S6yw0I+VQw/aT&#10;n/wkBdN9ZrVIUdJFXCo2rcFsF4IqLGU44uVrIV1wuG7L4Q8QVc1niAgnWQ29n0ypRG6kG9aVsmjA&#10;vH3BGiafxVprZLpgLR4zodGgX5FqWKYeCsRLIhPZlKJ44Qtf+HxzHAZlsLbxp11kGcqNGxk3U42T&#10;AqyGQZaf2uWza71YpAuOHKaViAu++c1v3tz5zndO/rA/tf322zdvetObVmwf/WkwW8vx+te/fiGd&#10;kd6v5oLj5qmB1EeBpAvO75+PYSSCdYkGJ567aZtttllzn/vcJ00fkADOTAX+9LOe9ax0U2XWrad0&#10;seQFrxUXUmI2WXnjZOPG87WKmnXpS186lXgpGruHPvShaeDA+LYGVuOrhN2s3jkbf8FtuI1LMejz&#10;w0h0HcsFq7ZLsdzn18NYLjg6AoOYuQsuc6G7mLkLXm7Kz8xd8HLpDjN3wctRL3iI1AseBlN1wdwv&#10;aUUXuchF8pHVM3UlzJF3eK2O+tRcsG6U3omOtkD5G97whoVjq2EqLlhpujAXqg+pr+r1ckMiXUzF&#10;Bbu4cqpbVGePktVWw3J/eLk42IZfsIvae++9m6c+9anNO9/5zvSGUo5s2kD0YSUs94c/9rGP5Wfd&#10;bPgFW0HBBSplF23NDPob0+XcEIsKOGclLPeHn/GMZ+Rn3Wz4BX/pS19KQbqyBMtZ34Y3o4qvhOX+&#10;8F3vetf8rJsNv2AXEwIRwwc/+MFpXsItbnGLdGwls7+D5f6wCOlSbPgFzyX5Bsw0BuAwrqS4cZCL&#10;dz4KOAY6rHkyL+Tina8CXs+yJ9NGLt75KGAJnugaaZ9VcvHORwFbzwPSLeaFXLzzUcDmoEF6ybyQ&#10;i3e+bPB6YrGDiH6maELZ5ywfy+OjIhfvfBRwZNusJg1/pUTB7r777snGu6VtiTVmR0nvd/vk1zPN&#10;+9///vRoYd/1IKYXEsjsdRslvZcoeHhPiteoSYWL/Hro+Oq2jIujjjoqPbZXmFwt//jHP1J6yuMe&#10;97h8pD+r0LWdccYZ6fVXvvKVhTlowoDeW2rRmo2i97t98uuh46tHJbK+lloVRLo5TB7oIr5nJey4&#10;447pUZNLS62jyEsX1KbZkWa77bbbptiv713p8MUw6f1uH9Edqxu8613vSlM+V5sHvBJMXVku9W41&#10;SNy2CvdaV/BeiXShUN/+9renxfykF9NmhRjvyVq36uiDHvSgtHAC5853daXtbzS93+2TXw8V2fRf&#10;/epXG8M3D3nIQ5rHPvaxyYM1I1wWrZX8LXzN+VFYG+2AxEqpFgLtwm0IMflkEPvuu28aRfV/aWs4&#10;WEFpn+WTq4S+M2LhK8H3UTLmQOuwVoXr/W6f/HpmMOZHyvkjUbA0K3ADV4tmVxZyOFBLsfPOO6eK&#10;7BbLwbPMPsxMWsmSvAqa+C2Duav9v/3S7ZFfzxzlpcXYp6yV9bDcopUBreNVM00XvOAF038hlkzT&#10;uq3UJkcrAS3CalC2ifx67JRN3TBwYwPTdFDeWHOHEE3qSggnbbn/ajKXlZyYJPMTEB68qXbLEdqL&#10;KGCmDiaNHXDAAan5561bds5cCqspPve5z03mwO/n4v1//48NNKde7rIPE/P5zA3693//9zT7y2PM&#10;QouJVWasycIxJUbz0bZH46acah9NdHRl/M+1NNG925Uel7tOs3Hcx3/5l39Jlcu9iYKKz3q02hRT&#10;8trXvrZ52ctelrpTEoikgpiVS+MtR/+Od7wjTSdeDf3S7RGOAdG0lKIfRzx3Q4jXbIrnHgmboqBD&#10;YveEmMpIYjpjTGmM3RTYtNXOwl0J5TYSbjRiDTT/ay2/yXNGFFYXCs4sX9fbu71p2fxx0C/dHrxa&#10;YokwNoN7rxkxyc5zCYdyajU1QnH6gaY/vfe9702r59HomBU4SYRTg95lpsdYA86COFqpqIRR+cq5&#10;tCpAzKc1d1ZLpz8di0NHi0U8DwXBHe5wh4UCju5haO6oSIULiVBtcXM0EQrZn9V1UOgK2yzl3seS&#10;0AwF76LZGwPqbE1MT40pqjFNtZyq6r2lFpZeSxNaUjpE/mtpa8uZoEtp41KoJA972MPSd5sLaCED&#10;US34TpXFeyJbUQmGgZZPZVQxtZxa1PLagt5v9+kq4EmSmKeswvGGxZM9anUsWqR1Uake+chHpiUv&#10;LBqqVYntyNC7zEXpkwIVbsp6bzqb7rsHSVdG8qjo/X6f/HosiPSYJLrctGS5rqTrvZUI8xO7o6xW&#10;VC4aqnXqmrEbYp8rwRwtk5ZPBrbdy57znOc0b37zm5sTTzwxaTjNt+WMJp8J0JTzYzTvw6wEvf/U&#10;J7+eaOJmrxXb3CyXxx+VzeLumt6ykNdTuTZCosJ5zpzytLVqeguu1fNcvPNRwE9/+tNTV2OtrOe3&#10;18pKW7dBkot3PgrYEhsrXaCsi/X89rjIxTsfBWy9MxvnrZVawBvMegvYQjbryYmuBbzBuMErDfR3&#10;oYu0nozKWsAbzHoKOKJs1vpaK7WANxg3eK15TdYBhH7qWqkFvMGsp4CPPvro9LielNlawBuMG7zU&#10;3mNLYQo7BAPWyswWsFitEJoRFfHeGHQeNesp4OgerbUFwMwWcMRG2S/DaC5UdMXxUQbP43fXQnSP&#10;xILXyswWsBEXBWldUBvfG70xXIVpKeC4xG984xvpcS3MXAGHhp555pmNpVqCWGRDkrlkAKgEXeOR&#10;w8QNXmrvwKWISzRqs1ZmooDZ2xAD4hG79ToKHHaPRbyW82yHPDh3IxhGAa+nEk51AUeaiRtgADsG&#10;qaNgHY/nHu1rIaGsvGHxHg2PvKdh4gbHFNDVYjjNGOx6mOoCVlCW7AqNNfgsOMBrjVVi99lnn0Vb&#10;vnTthVFq+HpvaJv1FLDZCDI41sNUF/Dmm2+eCjTm2EChh4ZKn5UGKmB/8MEHp+XMaGs7dCiTUDPq&#10;vVK7h4EbHMswrBarFRrAXw9TXcDR/IYGQkahJHGJdna0MWBukeuy4Ey8sjSC/RUkYkczvRG4wUtt&#10;7roUNH89W4phqgt4Gthyyy1/s8UWW1wjv6yslFzYMw9Ha60twDSSi3d+CtgsB8nr80Iu3vkpYDa4&#10;FvAMYyZFLeAZxtSZX//61/nV7JOLd740eCNmME4quXjnp4ANGcbMwnkgF+/8FLCFyKoGzzBVg2cc&#10;q+vUAp5h5JPVAp5hLGxSbfAMo5s0ieuIbBS5eOergDcq0FEOtZaPbRkluXjnp4A3MhZdJkfAAimS&#10;E6xAZKkGWChllOTinZ8CNqthI2PRctmMWJXLFoZYfWjU9H63T34981iAxaIn64WmlkmKml65ahe4&#10;wAVSYVo7wwwKW19++tOfTt0zx6XsjrKZToWL/HokWLZvXFjnSyboepGS1E5LsgpP+1YqTOdZO9J7&#10;EhlHSSpc5Ncbip8hS63IvtFYOHwYBRxrbdkiwNJMQqBme2iaTQSws2dZmJb+d+2h9aNC2Sby66Fj&#10;QTJfX8o42XXXXdOiqsOATY10YtjwcrPNNkvPaa5Cti4W9L9de+mEjYLeb/bJr4eKr12raEqtUDds&#10;bbcKXmxvtx4OO+ywtEShggybamnHK17xiul5FKTUYudZlc91jdL+ovebffLroWMqi68fhWh+VYqz&#10;zz47//r5sY/CoMR5MzV8z1KfD2in5jZssYKTN/7lL385PQ/HyzqbttrmdPnuUdP7zT759YbhJ0IG&#10;QVsV0EZusNEWvxXzqawGW763FDYwiWWKo4BJOF7xqCJ88pOfbK585Suva22QtdK7jj4cAxtWWJDa&#10;H9KsbAS9n8rPhkNUCvOWffewZdByDzxmWHbZygF2WYlCtfqrWRQWRz311FPT9B3fM45NqXvX0Ce/&#10;7kTNtNK7idO2klHrrUCuz2el1+233z51A+wqVjodk4j9E8y+2GGHHc5XmIPE9bYpdy+1lK/ZHTbM&#10;0Pc1dSccOfOp5YFZbtn9GjW9/98nvx4qJohrCayTbHXVRz/60emGWUxc7da10CzaGUVIbxR9RPbw&#10;mGOOya8W47+VstSOKO0V38PmomyuKYUWUfOslVzNjEs2nsTq+Wuhdx198uuJwM0iYrkHHXRQklhM&#10;3P4LHu973/sm2ylKZN2Qld4AjtThhx+eXy3GbdDkrgROU0lpfxGFzduG79bSOe73TfSzsYfVYK2Y&#10;cK973at54AMf2Oy5556pybfSrb0brCz/8pe/PJkhU3KPOOKI9H0rJRUu8uuxstZZg13YceS4445b&#10;WFknEEU79NBD86u1YwpMFOJSPOtZz2rOOuusFAARrjRz0wQ+2HtpEL47vr98vtrJb7l4J0uDh03Z&#10;1GouLcwdtBcmtaKBOdAiT/K3mBXbDSiM/fbbL237Z3altZhLjR2Efjf77BZzzHbZZZe04q1RJSvX&#10;t1GQvjcKNH4jju+2227p9Urpl26P/HrsrNXWrJTPfe5zi5aAWuu6lbF8xXJYmNtkN7e4FOYnPPGV&#10;EIXOl1lJPz3o/Vaf/HrmaMd+7aMYu4YiLj00ZqXQ5pV8RkQub06VnEktg11eUG73sxyhwcyYfSBX&#10;+n9T4SK/njnanrD+qt1jgrj01e7sYoWDldxkhahQ/I6xYmHSk046KXUnX/Oa1+SzliYK16PWJ36X&#10;nyEUqo+t2yZMarxbM/7Wt741VYRUuDA64iLVeF+wkj8/DZQ7rMCNLdcVsT0Q2pq+HLRxJfeIxy94&#10;1LvFyX7bNc5eU+II5Ja3vGXa3Ux30XiyOIMlq7Q0mnZOWXTBJAs6dzX0S7dHbPpUbm0X29r5Uzru&#10;sbWdY96L3UL0dd3I2DEkHINJgK0r8X/LrlDv0vOz1cFZW0kB6/uKZvkd9zU0sfysVeitaULrdKt4&#10;3g9/+MPTjqUSFFQEu7foSsV+TCslFS4UUOz+FVvQERkIxI1SkKS9FZ2bJpGNlLuDqSwqChsUFcVj&#10;VBDv+6zv81tLBRbWSjs9x/+PHcvQu/T8bHUI3tCs5VBACtnv2Hx71KTCRQQXCC0shUsfohknntNY&#10;zz2GKKSIvKg07YrTrjAKt6wwbY1bL+2xX//DsF7Qu/T8bHWowIM0uNRQKxDF3sHu5ahJhQva5w+s&#10;pFaulLhQomkqpaxQ7Uo1TNr5VyrmhS50ofyqX8AqXGlionCWwvZ1QVxj+Txe6/fG6JjrdO2jJBUu&#10;5AvH5pQ8P6E4YTTLJ3EEhMl0/GUsCLN5NGSmI89+GGPVHNLEYTGMPnGkq8JN953lfsKWX1S4Wo6y&#10;dSlblTBBri9E//bd7353+o4oON8fz4nPyWjRTPducXp/bAVsg+FyU0m7TMemkmKmsaFkualkW+J9&#10;lUTl4PHZUtXNiC3p/A63vveT6cLbocRhU4Y/mQ8aXBawfKqS0L6QKCxStjSaeq2De8XrLVsefomu&#10;SvS3Xbfrhe8cJalwIcbZFgUg2kKDabL+o92laXi586hhMOE8BacAVRJC61WUqCwxYNCuKILwg1ht&#10;/7TN1772tfysf+MVVFnAEU1SeGuFJse9EH5U4CXug+vHen6nDR+GX6MFii5uu4Xo/ac+XQU8LIk9&#10;9aKi0Go3QiVws3s/n0ZJHLOJo/WgTzvttDSYb2nF9TTV5VbuEUEqx2WjBdE0rxWfdQ0qaxSgG271&#10;v9133z2NBYtvR0swLKKFKVuWcITD4U2Fi66CmSTRmpSbL8ZzfVraIWChwjjXAIEdPw0lChgEMRZb&#10;7lVs4VU3aL1Np5ardxs7RbdMHzgKZJT0fr9Pfr0q9GM5V+vZOHGUooXwyEeIY8yDZprTKK9ZMgLz&#10;c8973jONNBmPffWrX52a4dNPPz2F/wYN2tsJndfM95CLpfVYT8swDHLxrq2Ah0VUEoPctC9ufpes&#10;Z3tXJsIjrW+/txKJrVztHawVcNvaYnRKZWEGOHA+o3nef//9U4Eboz7nnHNSy2LVXmZDcIjXHraU&#10;lg/LGev9pz759cTjRg9iudZEuM9jqcHjEIXuP0Rlcfvbwm7zTzT9mngtg4wP+WTCmWLhhj7tP8HW&#10;a01VFF286C2oJL3v6pPv0cTjBq2V2I4nPNpBDKoo0dUrj41bIl4RPR5miCMrDcj7vd7K5nNTwLGp&#10;SNcq9SshbupKoFEG5sftn/Q8+/7Sy/l/TTz+9FoxqwGmkayFuGmjJFoTeVzt7eZXIqlwkb9v4vGn&#10;10r0iXm4ayFu2jSRi3c+CjgS2B/1qEelx9VSC3gErOcG6yZBjvFaqAU8AtZzg4USYXbDWqgFPALW&#10;c4PN8IOkt7VQC3gErOcGRyaHCWFroRbwBqNvuZ4bHJe51hn+tYA3mGEV8FoXYakFvMEMq4AF9ddC&#10;LeANZlgFLBC/FmoBbzDCduu5wUZoIgNiLdQC3mDWW8DGaNeTvVELeINZbwGbnCVJba3UAt5g1lvA&#10;BvzLPOnVUgt4g5GOup4bbDlBUy7XSi3gDcYMivXcYAPvVr1ZK7WAN5j1FrDVemRJrpWZLuDoWljm&#10;x2xyU0JHzXoL2Mqv5gqtlZkuYP1H83z0JV/3utelbL9Rs94CZn9NmFsrM1/A73nPe1LCmn6kgobn&#10;w8rhXQ65Seu5wWY6yD5cKzNdwJpoc4ScahZie32pUbDeAjYRTT7yWpnpAg4tNTtQInakoI5Ke7He&#10;AjY/aD07n8xcAWuWScx9tYAorBJjqoWb5T3aHeduJOspYP9NFGvQ8sArYWYLGAoz5qCa+Gy5H9ho&#10;KlZec+5GarSZCWu9wSZsq4jlzMLVMjMFHIUUhWsha88VbhzTVAcW9JKUDZ9dT0B/KdZTwDE3uHWp&#10;q2JmCjiaXJh3azJxvI4CtDZHjKs6Zva8pX4dKz8/TNZTwCZqoXWpq2JmCjgKx/oTpSZ6Trwv7cXC&#10;XeUxmJT9oQ99KD0fNuspYHN70brUVTHVBayAYsohDK3Fc4+0kiAKs9yUooR9vs997pNfDY+YxLUW&#10;YtqK6ZprZeoLOAqQzWVvrcym0K2fwbGKgoyCt4mH5/EaziFmtpd2ehisp4Bf+MIXpsflpo4uxVQX&#10;cBSSOLMC8jqW3rOAttdmprNlURmsIXX00UcvFDyiwAVFjL8Ok/UUsM9iPQU01QXshX4ujY0CPuGE&#10;E1KS+LHHHpscrQMPPDAtlMkW0lCRobaWRr+43JVkWKyngC0pCM7hWpnqArbYmUGE6E6UhLds2QC2&#10;VcDBYiRGlPbdd99Fi4iqGLHYp8IeJrF+x1qI0KrKuVamuoC9sEQfbXUzLFTihlrqto0Cte+ApYV5&#10;04bhopmO6SHRVA8TWrjWG6xHAPv5rpWpLmCFEZ5yaVPZXfNprU1hIwqLWlvso4T2wxqWiO8ZNusp&#10;4Fjd7sMf/nB6XAtTXcBhdz22pYTWxqp0lgninVoagcbHjAGFO+zmGesp4N4lpsdyacPVMtUFPA30&#10;+t1f6lWq3+SXlUrlfGTNrswAdnljSiFQFRPgK7NDVttN5OOVGcC2xZFjaMF6HaHKbJHVdhP5eGUG&#10;MGoQ430iF+PYf7yysWS13UQ+XpkB7D5mVXNQ4PVkG1Ymk6y2m8jHKzOAudSxsp/9m2ToVGaLrLab&#10;yMcrM4BNSkOBJd5IeK3MFlltN5GPV2aA8847b2GCLwXedttt0/PK7JDVdhP5eGUGEIW2Zw9soTqO&#10;2fqVjSWr7Sby8coMQIFjqi8LXBV49shqu4l8vDIDUGCTQmHSZ1Xg2SOr7Sby8coMUEahLbQx7CmA&#10;lfGT1XYT+XhlBjDXKFxow0h2va7MFlltN5GPV2aA0gKbTHjHO94xPa/MDlltN5GPV2YAy3HaFBxy&#10;oafJAscE15h5HLJSYmIs2YjJrZNCVttN5OOVGcDs55vc5CbpOQu8niVnRkkobzlZ+Qc/+EFa/OqV&#10;r3xls88++zT3vve9m1vc4hbNNa95zbTuogCdXO/rXve6zc4777ww89t3rEbxp42stpvIxyszwMc+&#10;9rHmpje9aXpuOqHKPQkMUqjyuFV9rLJzoQtdSCXtFBtfWWz0Upe6VFoIxqJnFi6P9y1BUS4YM4v0&#10;rnMx+XhlBjj11FMXVrS3z+O4ZyOFVfVoSY9YSTFc3bC41lS7/e1vv6Ck17jGNdJyXaeddlrzwx/+&#10;sPnTn/40cEmQww47bEGBLa9RFXiKsWz1xS52sVSYxxxzTD46P7zjHe9YmI1EgVmqcUPx2m6tddml&#10;fdoC5PDDD2+e+MQnpsZGuRGLOn384x9PK3SV/Vnf0Xa199tvv4XP3ete90pLms8yvetcTD4+dUha&#10;CGXtEi7kvGHjv4c85CHpucofSR3jwg5VUjqhj3qb29wm9WGf9rSnpf/qP1JmG+47rty4yNZT/N73&#10;vpcWq37wgx+cZlXpA7eX5KPIlqGPMrc07kYs3jVJ9K5zMfn4RENZzW31d9cjluO7y13u0rzgBS9I&#10;opWfJZfLsr8PeMAD0nMKEHnR48SqeYa2nv3sZ+cjmyxpWNdPfvKTqT+rjPRtvUbbch988MEpsv7+&#10;978/vbYJB48jynf//fdfZJ1nkd51LiYfn3hkFvm70yAaiR122CE1Etap0lCMgkMPPTS5n+CiriYT&#10;68tf/nL67yzeMLHE5eMe97j0PPq/8BgKfMYZZ6SFYrn8Gln/Hd4PFzxgtS2fqb+v8b3lLW+5cN9F&#10;rFEq/azRu87F5ONThyEFf3+QUBoKZO1SCtV1zjQLj6TtTTz1qU9NfUJ89rOfTWvDrhTf0fUb62W3&#10;3XZrLnGJS6SGrCT6sl0WMxQ9zolH2Lydkp900kmpn++5/2ohYTEAVAWeMrhWLiWEco8CSvOqV70q&#10;VX7KRGHK/zFrEnvbrQb3xcLTz3jGM9L4rbX2WdHVKBkF1k/WD+ZiW23z3HPPTYtCW7TAf9NIyESb&#10;dXrXuhgH7fhM3CQbC4kMckescMhFscvVNttss1CQbqLxRoXzwAc+sHnyk5+c9kwX+RWscGPNhjE8&#10;MGoEryjUrEBpwpvYY489JsabCEu/FOoPpX3ve9+bjzRpg483vOENzXbbbZcaPGLoa8cdd0zWWn3y&#10;OUNCFugjNgixxYAI8ze+8Y0U8KLA73vf+1Kf2P+x+4v6O+v0rnUx+fjIsNy/LCFy1llnpeQDSm8b&#10;PIW4yy67pELUJ/L3RCW1svpzdji1yoR+mqGHV7ziFcltshqjoI1+8jzz8Ic/vDnyyCPTc7vO3fWu&#10;d03PV4J7vRJZzfCcqLHUTmUMVjcs72oscLjRMDYsKKa+PP3pT19I/DAMVRV4BhHoCLEVFAtg9caX&#10;vexlaThD5NKuQQIo+nwshmELEVyZTLe97W2bO9zhDim6awO4t7zlLc1HP/rR5K5JMpBBZK+wSRi+&#10;MIQUuwWxcsZFV4qq0Jajjjoqv7s27KV2oxvdaGH/E0pLGUORQxwLaZ8Tx0OBDS1JETXU9KAHPSj1&#10;ff1XSv3yl7887XDsHrDYz3ve89Jn1oJ906RoCkaKdJsYcrvb3S498kilrOqq8R54RbxW6Z8bTe9a&#10;F5OPzz26EMOmrIBcPtaRUCxdkJvd7GZJouEQXQ23UqWRWqhrcvzxxyeLY4+59k5VJTwYwR289rWv&#10;bXbdddf0fDl0O8QRhs3zn//8tFOEPi/cj/Wi4b3zne/cHHfcccm1DgWmbMaUYSNGXptt2lhsmV3u&#10;o8bWObp2sYf9sBrej3zkI+k3JadsJH2tLcjHK1OE9ME//vGP+dUm7n73uy9Eew844IBm7733Ts9L&#10;9KV5FNe73vVS5b/IRS6SIrmUwnDPc5/73BSYM9ZqdpOGjddizHW1SIdksWKsfRgK7Joe+tCHplgN&#10;S6gKkyc96Unp/U996lPJbZc7EPAEXK9VO4Ow6u3/FK+973kpcawkjuO73/1u6urxAjaKpLQl+Xgl&#10;E4UxySi2rv8p00llhRk8MqHaDDu9Up4yxeBheLS9ocbDPtO6JiLHQbvyrxafZ2lZU2h03Av50x7b&#10;YmsZ0ypZXEGxiA8sR/zP8v8O+u+losNGrcpho/rjvetaTD5eyYieTzIqzKBiY5l+9KMfpecUSGJH&#10;G0GfEhVPH34jMHIRiSVYb+NIEQUxDUtRTN0Q98KMJAFOHohglkZKl0TjwVWWDWYD+jIaPgxCcUn0&#10;0b///e+nfvFGDWklpS3JxysFa3EXR4UKOajYuIncOKjMAittfNaKlaNAYGk9gaQ2+v9iBoaPKErk&#10;T2+22WYL6ZX6/gKPZRnq37OK0UceFhokoh8dFli8QgwjGlLolrDM+skCeoKo7QyzlUJnF5GPV6YE&#10;1nKQG2zoLSoO97JryEeRtxVYcGcjsAV8RLJV1qjka+Xb3/52Ghdm3fTNIz9e8MjW9MFTnvKU5D4L&#10;dLHCJv9bHEC/mDUWtHMPKPl6Zi+1rydWBY1A4koJK+4emXJpqNV/0+CIWWiAdBsEOZPSlgh9Gw4h&#10;Ls6jSqCVMOwigihlzUVzW7iYLt6Yq4L3Y4IUboQfj5YlCmy9hVZZjEIdlOLIfYwotcI++eST0/OS&#10;XpEvskRrtQQrwf+M/9AVMFotxpUN7QniCZDFGLBkDmPCugwvfelLU36ACi+1VAaYocK99torjZPf&#10;9773TY2bQJ5hIPfJkKHkJN9z4QtfOOUesOr+v3tKKUWy/TYPwHCS79h+++3TiIJoOAvPdaY/G0lS&#10;2hKKSEz7CqGgIRQ2xEqHIZSZqDAkkjMoOqH05Oc//3lqBEiMwxKNhAajlDgWDYjzygbE7/jNaEAE&#10;ULRU+kYsUzQgKsusNiCiz/p3XYgouzdwTmmV4J70inwhKrzRUISYArjacijPj+fG3ylVDLXFahwU&#10;jyKx0LNOUtoSlpNQgC6JJIi2UJq2sMZtoWClaP1LYcVDKGSIihoSjUzZ0LQbmKUalmhUNCbRoGhM&#10;ysSOaFgmHY3boFlGFDjcYdPzvvrVr6bngfIQse0agtoINCLRJx9GYyqKLN1SXZON16u+SYw1zwtJ&#10;aUscjJs7LAkXejlhKQcJS9olrGwp0QANaoiiwfFcwXc1QO0Gx/cGzvV/JgVdntjEu43idD2w2EE7&#10;M4jiOmdUDZW+p8YR6sVqiPOjTsEQldllGvhyHrBod1lms0zvehdjEN/sDn6+hHB9gVjxT0phhOOl&#10;6RnoN2AummaQX0RNJWERtfwqvwo/jURFKaWENZ8ETKczwaQLUWgNI7iaPIwSXkivyFPeOG+l7PqE&#10;pxJdn/Ba4j1ejc+U3RcelEZPmWs8NbAaO//B/WMtBZhEjYO4r2VDHsc8xmuP8V0E8t+NA/ttCSKu&#10;heiLlt8xy9DZReiYhwj7D0NUJMEBkUA5o1wcHf+Y2WRQ3SJmxubkyhoO0JAIFAgecP/IxS9+8eTy&#10;+bzEfIUnR9XKE3JhDR3oF6mQGhKWxfDCRhEVa5yIdN7pTnfKrzbhf/WKMymT/+m+UbASkVsNM6UL&#10;T8f5vJO2d9Pl1Tg3pO29tLtIGnQBJEkdAj4CTpJLlFUX/n/c37YSmttMYRkZs5H8nmCS6yWRfRae&#10;0iwrMZ1dhBsjehYKJg2NMmk5pdpFrmkpggeiddw0Qxql1ba1h6ieIQ1CKQkllYReit8h+nSkqzHp&#10;alg0ECRetz/vueMaEGOCAhxaadfImzBdzXWoCKtBJR43lLBrkgKlcU1htZRbVOhAUEvCQ1nB20q+&#10;VnxnW9rIExYZVt8EuNQ1a1pxjY2TErnOVvFQbuoVz0+DXbrILLByjvrYXhO667dnhd71LoY1HKUo&#10;PIXDErOsGg3hfC2qWR36M4Sysd4UXUGasN2VMqeiat01JMYduY4aH90BokEpG5VoTGJYwLACV1Ig&#10;TFcgXEPWhcKGa1haiHG608YzY+G6Ei6u+wH/2X1pI7Hf8EkJN3nUFZ6X5N5S6ChH5aN74P4vh3JS&#10;tj5nXrIygccop0mi9FbCUykDt4MCtnHMOXF+75oX06Vk8yIaE4/G8KJB0Zhw7TUo0vY0NiS6Ayy/&#10;mIGIL0/Ea0El1kQq47777psqFffR9DZzYeUnSz7g/nH1RcE1GBoK7ijrEpVwOURi99xzz/xqE7oP&#10;veJMz1UWFbzNiSeeuKKJ+BuNBpACH3TQQQsKzKOTGsn6crtZZWO9xm417JF11ZbI9ArPYxIVeL24&#10;npDeNS8mn7MkKh954xvfmMQ0N8IdbStFlbWJxiS8k7aHokGJro6kATNxlEOUCzQKYXW18FzUNuIG&#10;XNZjjz02zZk95ZRT0oJy4gj6mYadJOHrpxquEgQT0BK8Coug0WFJwjMJxVmL0vicaZKuNZIyBolr&#10;02VzLzSOrrvsIsya0g6idy8Wk49PDVFpP/CBD6RKLPc1GpQuxZgXoey8Ac8pejxfSngNxLlcWBIB&#10;RFVjpcIT0cWhYJIqPGpALAUkMWcQ0TUpoZQaCO7iUjGH0irNE737vZh8vLJGokHRmLAOgkRk1N5J&#10;pAV6zoKvRIEnUaJRiQbFUOZaGhUjGBoSrnlYbwscCLaKffBkeCPWGdMlYQDMgzaXl4djMQBeieWa&#10;LKRgqVt9dKJR4p3wTMQQDK2FdxKxE92i0jsZVkPTu7bF5OOVIVBWxFHDDabEGhP9ZH3GUXonYgQh&#10;Xe9Pq/Bs2o1KNCgaByq0UhGM9agREUcRcOWx6B4ZJrU5mxEGjYpJDGIEovLG0Xkz1pDrfX4xufwr&#10;Q6As+FEjmHP/+98/PTe5PnZoGBVd1156J2XsREUtz6+yctlqq63umFW3T77XlSFQ3uhRQzEkSsDE&#10;dYGhUTLOa18J0Zi4NxoT7vKovJNhSlbbTeTrqwyB8kaPGkvxGn6BFSlZuVEyzmufNkTw1+qdZLXd&#10;RP7OyhAob/SokWn26le/Oj2nyMZPR8k4r32eyGq7iXy8MgTGWYlFnmNvIOtQjTphY5zXPk9ktd1E&#10;Pl4ZAuOsxLLEYltO25bEyo2jYpzXPk9ktd1EPl4ZAuOsxFaosEUoZG/ZmWCUjPPa54mstpvIxytD&#10;YJyV2JhirEVsJlbM0BkV47z2eSKr7Sby8co6kTMcFdiqEaPGTC3LBUH2kgjnKKkKPBqy2m4iH6+s&#10;k3ErsNlRphTC1Mr2cjobTVXg0ZDVdhP5eGWdjFOBTQpQlLFAgXnRcnJHSVXg0dDX2oJ8vLJOxqnA&#10;JnwrSooM1liywCipCjwa+lpbkI9X1sk4Fdhc4ChKs17MrQ1lHhVVgUdDX2sL8vHKOhE0igosJW6U&#10;mIgviAXT1yhwe57tRlMVeDRktd1EPl5ZJ+NU4DPPPDP1e2EeKgUeNVWBR0NW203k45V1Mk4FtlSO&#10;SeowlGQy+6ipCjwastpuIh+vrJNxKrDVI2IusP9hHHjUVAUeDVltN5GPV9aJNbqiAr/4xS/OR0eD&#10;Rd6s4gDLzlosf9RUBR4NWW03kY9X1sk4FdiaTpQYrHHXzg0bTVXg0ZDVdhP5+JowZBErC8aiXdY5&#10;llT/hS98IS1vilEPaYyDcSqwBfRiN3775HYt/L7RVAUeDVltN5GPrwlKS3ljyMLmU76yFBPLy20x&#10;ZpVxKrB9pt797nen55T3uc99bno+SqoCj4aeTi0mH18TocCwE7vop32J7GYnE8juBlbue8tb3pLO&#10;mWUsixIV2PNRYjnZT3ziE+n53e9+95H/PqoCj4astpvIx9dMuM5nn312Wi6TElNmy5zG8pu2Iy3x&#10;mfjcrDBOBTYGrMsCa1LHbn2jpCrwaMhqu4l8fM1YvDq2uPj2t7+drIGvJTYZ+/znP5/eQ5kdVBV4&#10;eLjXsRO+dYsNJY2aqsCjgc4uIh9fllC4sJ7lvjSw8LTKY1MqlcmC2E95ylPS6hB2xLO6fVAGvQKv&#10;SwWfNsatwDZLAy/ohz/8YXo+SqoCj4a+1hbk48tCwUSTI+ocCiyNT+KARdRKpX7729+erLGKJYh1&#10;8MEHJ4tsvFIfGfE90SC0lXqasM5wVODjjz8+H914bOOhGEX/YWUO22+OmqrAo6GvtQX5+LKEgoWS&#10;heKysnE8dqwLRKB32223RYpp0vmDHvSgtNu6fWhi2ls0DNOKyHNUYBHpUVHuCwwbjQ1r0+7VUBV4&#10;NPS1tiAfXyCUsbSOJfa7vdKVrtQ8/vGPX1C++Ew8D0W0D6ysIAuNw/Hy+2weZTlU5wh6BWHp/f60&#10;WOZxKfC3vvWtRQrs+TiG7aoCj4aktCX5+CIoDWUrFS76uDJ+2srafl0eO+mkk9KGV3Zlh/fiMc7B&#10;m970ptQw7Lzzzmlv2iDOn3TGpcAWr7O1J9zPAUW64VQFHg19rS1Q6CFovw5X+alPfepCy846dn2m&#10;VF6PGgLnPuIRj0hbO8Z58X77OWzZ+LSnPS39poCY7wjinElkXApso24750HDZzWOcVAVeDRktd0E&#10;pYj+ZygTjN1e4QpXSNlVAiUWDefylgoVUGzfETgnBPZQ5SbL04XjXcoYvx/vcQ/vcpe7NFe/+tXT&#10;2HLXb08KZiBFBR7lMI7gmeQNKB9ezDioCjwastpuoq00MnoEmPbee++FHdIpjmyqUMBjjjkmRZU9&#10;Wg0Cf/jDH9I5os4//vGPk1LHd8Mep9e61rUWVkuM420cj/fiUU61DatHvd/PahiXAvNWTGaARk4i&#10;xzioCjwastpuIhT3M5/5THO1q11t0XBQKNBPfvKTVEli2VLHKbMIdAxfHHfccc2xxx7bvPWtb03b&#10;XJrQEA1AsO+++6ZNuEpr3aZUYN9NaU1W//rXv56OTSrjUmD35znPeU56bjuVHXfcMT0fNVWBR0NW&#10;200cccQRyeLa0S4UB55T5HgMpabo+qZ2EI/AlEXVuNpcOEptnFdW1pOf/OQ0VKRREATTv7VvrZ3j&#10;l0NCPndQ1BuUPv7DJDIuBbaze9xPXtOoNzULqgKPhqy2m5BwofJts802aSKCiPFOO+2Uos0nnHBC&#10;87Wvfa3585//nD++GMrNgodi/e53v0sTygV0nv/85yf3+nOf+1xS5Ne//vXpnNNOO625xjWusaD8&#10;bVRG+dORDBHf77fKBmbSsBJlVGArVI4KLrPuCXbZZZeRZ4EFVYFHQ1bbTXQphWMWBhd8OuOMM5qX&#10;vOQlaQPpW9ziFslaqzSmrb385S9PwS4W2Jhw13exnBG9pogUUoOhkYhj0H+77GUvm74z3HrfF88n&#10;nXEp8CUvecnmU5/6VHpuTP39739/ej5qqgKPhqy2m6AgoSgkrF28Lt9vYyeA8847Lw1lmEiu/8WC&#10;s7Dyn3fffffm0EMPTUkaGoNA3/bmN7956kez0tL/JIaEMoeikzg26YxLgXtF2HznO99JzwX6yskj&#10;o6Qq8Gjoa21BWM0uZR30WDJIueE9lvwrX/lKiljrnxkWuuY1r5nyok09fOQjH7mwcofvKb/L86rA&#10;S9MrwoWJDLyjUe+JFHDdQyobR19rK5XK9JOVujIjmEoYQ328nFilozIbZLXtk49VZgRDbiaPQF84&#10;ht8qs0FW2z75WGVGEE+IOdZbbbXVSHOxKxtPVts++VhlRthhhx1SggwMI0mgqcwOWW375GOVGeGq&#10;V73qguU1WeRDH/pQel6ZDbLa9snHKjOCGVo//elP03PrjlW3ebbIatsnH6vMCJQ3Fj2wqLuZYJXZ&#10;Iattn3ysMiPIdgvLa+XP9773vel5ZTbIatsnH6vMCJY0CssrYHXqqaem55XZIKttn3ysMiPILy/d&#10;5qq8s0VW2z75WGVGKJV32223rRlWM0ZW2z75WGVGKJXX5P3YhbAyG2S17ZOPVWaEa1/72gsLH1De&#10;97znPel5ZTbIatsnH6vMCAJW3/jGN9Jzu1uceOKJ6XllNshq2ycfq8wIljf693//9/TcwgixZE5l&#10;Nshq2ycfq8wI3GbrYWO77barbvOMkdW2Tz5WmRFK5a193tkjq22ffKwyI1j0virv7JLVtk8+VpkR&#10;bOgWi/7ZJqXOKpotstr2yccqM4Klb775zW+m53e+852r5Z0xstr2yccqM0K7z1uTNGaLrLZ98rHK&#10;jFBmWN373vduvvSlL6Xnldkgq22ffKwyIzzoQQ9qfv7zn6fnd7vb3ZojjzwyPa/MBllt++RjlRnB&#10;AnSRpHHHO95xYc+oymyQ1bZPPlaZEUq3+Xa3u11V3hkjq22ffKwyI5TKKz3Sro+V2SGrbZ98rDIj&#10;lMprJY3DDz88PZ90Yq+qpaR9Xvt1KbNKVts++VhlRrja1a62sNkZ5Z0mtzk2risfV0p8xuZ0sdvk&#10;LJLVtk8+VpkRynWb7a38tre9LT2fZELpKKC9nbsUz46TdkT84Q9/2HzhC19ozjrrrCRf/OIXF+3M&#10;6PNkVslq2ycfq8wIln4N5bV65LQkaYTFDP785z+nPYePO+645rnPfW7z0Ic+NEXPbeFiO9MrXvGK&#10;aVM1jZXrPOCAA5rf/e536bPl98waWW375GOVGcHEhNho7CY3uUnaAH3SYWnD2hqjfslLXpIU1aZp&#10;F7nIRVTYFYkx7tjveVbpXecm8rHKjMAqlW7zu971rvR8nAzqf5bHPT/zzDObG97whudTylIudKEL&#10;NZe4xCWazTffvLnMZS7TXOxiF2sucIELpPcuetGLNieccEL+xtmkd52byMcqMwJ3Mvbn3WKLLca+&#10;6Hr0Y0PCyjoe/VxYd8uWpKpkKQJwxqt333335pnPfGbzute9Li1n+6lPfSr1ee3G7xzn/su//MtC&#10;dH1QgzHt9K5zE/lYZUYolfe6173u2Ndtjr5sKK/nobwhYDHDgrKu97rXvZJiCk7pBvznf/5nOq+N&#10;INZNb3rT9LkLX/jCzVve8pb8zmySlDbIx2aOD37wg/nZfHGFK1xhYYvPm93sZmNXXsoZFjcUtwtK&#10;F8prd8Of/OQn+Z0+8TmPxHfie9/73oLF5ja//e1vT8dnlaS0QT42M+yxxx6pIGfw0lbEZS972YWo&#10;q8jzJOwSWLrHgcDUxz/+8eYNb3hDc9BBB6Xpi1Fugm6U2SqYf/rTn/InNilu2QjIIDOH2ef0f086&#10;6aR0fFbpXecm8rGp5uyzz04F53JKmUcEc0J5Ba/0DcfJ17/+9fysz2c/+9lmr732aq5//es3N7jB&#10;DdI2pDYEZ21ZXrLZZpul9wSvpHi+9KUvTRa2JBqDc889N12n8va5Wfe4ete5iXxsKimtbJfMI/Yn&#10;+v3vf5+ec6E/+clPpufjIqLdLOhTnvKUNDZrVUuZX+edd17qs0rAeP7zn79QbqYymhml4XFc1JwX&#10;8fKXv7z529/+lr4vLK/r850+d+lLXzpZ81mmd52byMemBqtEGCLw15cSrfE8cqlLXar54x//mJ6b&#10;HijRYZywkJTzAQ94QAqgiX5ze0uc88QnPnGh7O573/suOofic6+vc53rNNtvv/3CfGVYo4vS+pxg&#10;HS9sluld5ybysYnn8Y9//ELhrkfucpe7NPe73/2aF7zgBamVnrWWulRez6UPjhvZT4atvvOd7+Qj&#10;m6LQEXx65CMfuVBGD37wgxcsa9lX9vmb3/zmSYFlYEFjIFDlc3aL+OpXv5qOzyq969xEPjbRaE39&#10;1XEJhdd4hMJ/+ctfzv9s8rj4xS/e/OUvf0nPWbrVLINz8MEH52fDQ96xlMZjjz02vaaUFJKEgv7j&#10;H/9o7n//+y/c70c96lHpuPfJP//5zwVLzPMSoIoVQt7xjnc0F7zgBdPnNBDf/e530/FZpXedm8jH&#10;poJhWd+NFi47hafsofB/+MMf8lVsLKXyCl59+9vfTs9XQvz/WDp2GHzmM59pbnzjGy/sn1QqbVhe&#10;yisJg6fAiuobw3uscml98ZznPCetz2Xs981vfvPC/xbgag8xzRq969xEPjZVrKTPO20iKBMKf9RR&#10;R63ZnRd1D+WVFxwrSa6E9v8ZBq7D5IGPfvSj6XUob1jfeG1sWkSZmx/L+HiP1S3Pw1vf+taU+8x1&#10;fs1rXrPwn0WuY4x7Vuld5ybysaljOVf6+OOPT24gZaAUlkTtOm+axXWFwttQjKLIMhIgguc/+MEP&#10;0vOV0PUbr3rVq/K7a+NjH/tY8gAEoVjYEgpZBqZK4r14DCuNJz/5yWlc2CSEAw88cOG/GlaqExOm&#10;CMENl9GW1aK1V/kpwrOe9aykFF3fO+3iutyzcOdLC991fsha3f73v//9KenCcI7x3VK5QjnDqpbP&#10;Q1HjdXDGGWek8VzR6//6r/9qnvGMZyz8RymV5bmzSO86N5GPTT1tV3oUROWnCBRiVhU+xASB1cLF&#10;NW5rSMdQz53udKfkQq/WQhouOvroo5srX/nKzSUveclmzz33TMq79957L/w/Cj3r9K5zE1pFe9rs&#10;uuuu6UZIVXvTm96UMlVkr/zsZz9LgYFB7s0k4T/3LinJpELZubjhzk+jwuuTrxQKZ9sVFtHMoYc/&#10;/OEpeURW1atf/epUx0w80LcNnCtQZYKFcepDDz20+bd/+7fU9fF9++yzT6qrrPKjH/3ohf9FoWed&#10;3nVuwgF724gGyniR1eKmHnbYYemmSW4XCFAATicimhY6k83DVTFGZyzvta99bdqJ/ZxzzkluqNYy&#10;EshHiXHcWYLCU5hQeMGkKItxykpcacNEIsOhnIyAqXz77rtvGrOVJmnRANaZ5TSh3rDRPe5xj3Tc&#10;512v6YARfDOURESWd9lll4X/Q6lnnd51biIfWxNaUkr64x//OCmtaV1WbmC5KbugAkXyM8QwgMij&#10;KVzbbrttuvH77bdfCjqYDcKdMhCvxW0HNyorw30WcaXwnj/96U9PCr8REXpBweXQ+O+2226pES+9&#10;N8+lccp1NgasYWJNDQdSbEvfmJwgMCnpJPqy6gVry4DIfzYpP/7PbW5zm3TOLNO7zk3kYyPFwL3V&#10;HqS5iUaqaFZRkAJHobXAkXFjAN74H6XXSt/61rdOkUt5zfJeuVGCGBLgjU9Og3u/kbhn3Ml4vtJA&#10;kyCd85cT/d5Bc2u7YA0f9rCHJeWlgPHfVhtYisCV3GblT8lPP/30RStvzKXbPA0Yu9QCq4yUlIsv&#10;08m4IBefG/WYxzwmrXtkZoqW2fQ4r2XkbL311skCcclY+yOOOCJFQn1HuPirrVCTiCKN6/Dcda2E&#10;5SZ5HHPMMfnM1cEasqShfB41sPG6fB4SOB4SjbKxXTGaJzzhCWlSAtc6/qPkDemRMVQ2TPy+BijE&#10;bxAN2Woas/XSu85N5GMzS9xgj2aw/PSnP019JQuTP+lJT2qe+tSnJqtj+EGCuyENGVIUX79e5bD+&#10;sS6A1t7YsYDTpz/96RQnEGzx3dw5lWycqFTGdkEJFK//thK6Amfc0vVmhmlQNZahhP5X3KdQ1lDO&#10;8v0Qr70XyqsB32abbZJnJg4Q0wEJC++YFTismmmMeq2biwt+7rjjjimmI5da+YvxhOgO6LPzBBkG&#10;GWL68ittLNdK7zo3kY9VWkSFIYY1tPgqDiv94he/OPXTX/nKV6apapRcJFRurb4lF1+gRRaQvj2r&#10;JqBnDWWVgrXnPZh3y6MoI63rgaLKqoKKz/vwuBJKJVhNNHk55Fe7V11KG8/jsXy/6xH68wJYp5xy&#10;SmowTUbwn3lbJuLHudZ31iCZWWVZHV0vaZriLZaKldBBISkmJTXa8pCHPCR5cI973ONSwy4ZhDXX&#10;/3YNr3jFK5Iccsgh6dEql/rqum++w2/o3/vtjYLOLpCPzT36UrH20zBRIYlGQIFLqDeXVSUiWnCV&#10;itJHZFWF1LdUmURZBQBPPvnkZO2XSnd0DVGkKrHnZcVfCo3PMHOaAwriurHShmQpxEooHm+J8pgG&#10;6DopqD4wNLQaTYppqOmxj31s8qAolcZSY2yMWKPJWxnG//I9IuW8gkhP3Qjo7AL52NwT0+gmEcn3&#10;rLYFyFl70+Ak/Lfh4obbrLFQvF3KOyxLvxI0CgKRGMbvSvfkqopEm1EU0wE9CnxCY8cj0kUCa22l&#10;jpjZtBri/nks72W8JqH8Rl94YSuJwq+VpLRBPlaZIriLXdlE3HATE+AcFbqNCL8IMIvF4qsCkiZ4&#10;ADvttFNKN7TsjMyoD3/4w2n1RhMGfPdalI8F1PBAg7JeBCr1MVnzpz3taamxcg2GjPxPirTzzjsn&#10;y1yij6xfWiqg/+P8QUrZJV1W2rH4HvfPvYz5xsMmKW2Qj1V6rDS4M26MfXLR2gieCbyB8nYVr36h&#10;KHsXKiDrRbj3Me7K7WS5WBUJO5777lB6DYl+ov4fL8Gid8ZvWSKuqwAfuJYq+HrgBotgywvQ17RW&#10;s/6uhko/1X+QQum/+91YAMDogoZkqQBcqaQhcTweSVuBHYuGSdBKsHOjXOektEE+Vinoal0nCSmF&#10;0gzbsKoi5hBhV6nb6DtzvYcJRWWh/S+LnlOg5z3vecn6icx+5CMfSecN475qWLjNGiqNhCock/Hb&#10;4rh1r/Ce97wnxRjKTclWQyhwm1DmeF+fXP62oNZG0LuuTeRjlYKNDvevF1YxVpso0ccT+IKgTFfx&#10;yoTbqIrVBReXNcIgBVgNglKsPeV92ctelq5RI+UxJF57lOoL8QJeQ2wFMyxYXNcV1+ZRxLmrcR0G&#10;vevaRD5WyYhCbmS0cBiwnF15vCLR0RfWBTAO2Ub/s73cjQoYwZ1hw8WNZYPKSr5WBOtE5CkvV1gV&#10;pqRcVUNDFFs/WMRe0Cr2LmKB5UsPuy8a3kRpfWOYaSPoa20mH6u02Ihhk2EhoLT//vvnV5uQNCIQ&#10;BZW0K2BlmMqYZclGRtrNBjLxBcNQXn1dSTO8oxe96EVJeYlcekNlhtNEuKXbikyHsgpWyYle7++3&#10;iWsqlfcRj3hEWg0Tw+gqlCSlDfKxSsGkW97oU7YRiWVtQCGtYNGGtepy6TZq+Eift71g+nqQQCL5&#10;xf816UIVJve5z33S+yyyvm05XCNIZQxdwzVseC0RtYZGRYMVfW0I+nnNaxAbsEie8gmXezUkpQ3y&#10;sUqLYbfQw0QgyLzrNqZi2rcHKqxJ622kDOqTlaxmkbrVwiLKSsMw7ikl4B7DyhyqMHngAx+4YP0o&#10;i+SQ+D19fF2IWIx+rfi++M7y0e+G8ppSa458uV62QKJuiei4Bkf5+T+Re2+XQ5lgMvN0CWSAWZhe&#10;/rYhMYE54/o8mKS0Qf7+yhTxwhe+sDPoJBIb/VwWICLPJfq7GxVM6cI83YjwDsOFlKpoHBdymVVh&#10;Ioc6sH8R11lOteCe4TPv61awehRJNp17JCrPAq6FUOASDYqGw1DdaoiGgXD/iaCj4S5lRjTYSWkD&#10;JwhulOliYc5DKpOFYFVXmqQkfC03JFVE5LnEAgvydUtiWdaNwET8WNFxGHVJYobUUcNPhmR6VTiJ&#10;VFL3xNiyCSjmlZsuSESZWTPPpUlya435mnTgcxTu2c9+dopem9RgWEkO+ic+8Ynk5vpec9YpPHeX&#10;YpXKGdfFLXbPY1x7I0hKG+jUE3mfITHB3uwbrZSlcLSe+hMKQsXggriQUvldkAYg+gBV+TcGbmFk&#10;LZWoPCo0VOBI2CiRKy0aWrKRax2LfkdAbK0WroQrSfHMGtK37VXhJKydhkkwj5Uy3iwuYA1obqpp&#10;iQJWugz3vOc9030S+JJwwkpzX3kqMtREq03qMNGAO+s90WtTSzUAIuj63b7Hcj4aAY8mpsi3HoaH&#10;MYiktAGFNPYVQklFWvnphOISSkwoNTGljpQKH88d71J+36/1ovz6ZNyWUH7uSyh/JItX5e/GGG8M&#10;gZRwmx/60Iem5+61CtXGFEgznEaFhflivuswylLU2DWIIpeWl7JGvQmJ+tP+Xa/VPWPGp512Wso4&#10;E+CSg+17NAIi2YZ7TPCXzWYBAP1QSkt5eTisuKEpVp01979kv0lW8V82gqS0ASUiLGkpFIxowUth&#10;eQklJJQ/JBoAyk8obNkIRANAqaMBoPRtCeUnpfL7Tr/jf4TlV4jcmC7ln9UGQJ/VlLg2Kh83Fe6b&#10;NME2LFdXpHqj0NAoE6y3HHyemyuKznWWz2yMl1CmUV7XuMhq26fsHLfFkEkpFKUUrVcIRQqJBqFs&#10;FNqNQTQCZUNQNgZlQ0BxoyGIRkADEI1ANASlOFZafp/1XX7D7/tvpfKz/hvVWg4b0dbYgaBEcEbl&#10;hn5a106JlMlQ06jQWHCXoyu1HjTO5s2yhroO3NtQXtdtAcRZJ6ttHzckRL+1LSxal6jsXRKNwaBG&#10;YaUNQtkYlA1CNAbtBmGQR9BuBNpdgbIRoPT+06RjOMiwUBvDKCYIwHIwJhK0EaE1ZDEqBJgwDA9I&#10;/dLf1XBJxgjL26vGaThlHuhrbSZaxS5hiZYS7lBbysaAlMc1BuV70TgMaihW2igs1SB0eQdLNQQa&#10;ANc+yQieSMhoI3MqMnvsDmiR8zbGQw23jAqrjgRrVeD4jPI0KcFURdFgwaVeFU7S1Y2YRZLSBg7E&#10;TR2WRH9zJdJuMErpajBI2VhEw9BuFLoahGgI2q+7GoUSCj9JcIcj5bCEUppPCkMpIqlt9In1DZXT&#10;KBDdDtb6m+oJNK6uSWCOss698nIfVU5KQDEozSRSNg5taTcIpbQbhLa0G4YQ7wUqzSQh4to1zhtr&#10;YINlijHfEhFT0WYeBm9EQ6UB09Bp+OLa3ddhQNkiPbL9nVF+bcpj5Tm6PNbEksVkLNZ6Xb0qnKb+&#10;uV4o8zi//Oys0NfazJZbbpnStLTm0rO4ZMa3rKJosrVEdyLkbzUC42UyPQxgC4mrRPqO4bKyXtNI&#10;FHQpJSq1Bm4SEG1VkdsIWJ166qnpuX6hSfRtLJtqGCRiAu24QBkgjNfecx6Fb0f6S+UvDUAokZxi&#10;wyzOhePwXjSg5f2ORrd8Pz6jnqmfUgUN7cQqGtavMhEB8T2zSl9rMwaWBUBKodBuukXOLf9pPEva&#10;nZY8Fk2TteJRy0rJ5WcSDQDlF0ww6E3kehpzNGBvJUVzLCUU6LsIvMjwUUkEmlg5Lu2kERVqEpCz&#10;TLnaiMLKnYUMI4uhtTF2KcGBwrXjBe04QRkjaAcII0jYDg6GsofiC1jJOrI6Y9ngxP0sldVjKCxp&#10;e0Dm5DIyLLn1qChtrwqn+hcBvPi+WaWvtRluSCmUeb1SNgCUn6KblC2jxXOPBrs9agxERSm4DBYF&#10;EcqvksYCY4ZHLKli+xRDAhYgUwm5S4IzCtQYsdZ5Iy0kCzNu9PUoThvjvzHW6f6Yv9rG/bc+VVg2&#10;FV3/OZTFvQtZKoYQ8QJSxgraDQEXXTqncmUMLAbQVT6lIpOyofQ9sqZY2micbKptCRx1g2X3m5hl&#10;xUVS2kD6FxeZa6xVYz1NK4v1iCkUoVwh0slCRDQpfTyupREoPxefjQaAZY/dDliSeE6RNQA8AudL&#10;W/PIrQqXn3tpKMGjSisjx2dl0VDy1aJCdbmro0al7eqHiySr5Hjd616XFpRr436217BqV3jXOUhK&#10;BQsJSxkNQAglpVQUnOVmOTXGEiy4+GYzaQh8bxsNhfWnzKqh9Lp2XOVQUhMzYvkbHl00ql3fNUv0&#10;tTZjoS5zLq2FK8WLJaQ43F8tfLRupVAILouCoBjcIo0AhdEIUCASDYDHdgNQNgIUP6RU4FDseB4S&#10;7n28dk752XjuHC4/hRVlNUboOlkkyi4ZfbVs5PS5leLed0XAKWvsZK+B6totkTdUJngMs7KHgpdS&#10;wtWX/C/gpq6oN8pCrrX/a0sVXpWIuZlDMsTUR94E76pEDnOM8bpuDQS6fneW6F3vJuz1Q2lXIqye&#10;vE5jbfI59YFZPjeYVdOiUhDvO0ZBtZjc37jRpWg5Iwlc3zgaAZaTB9BuBEpPoGwMBjUAIaXik1B8&#10;OasqwWrRpxsn7l1YmhKRZBYNos6UpI371k7wkKQyavTJpXNK+o/6oNzVHV4VK2tIqKufDOPHPqMh&#10;s6oISx+KW543CYgZaGzFEXQBdC90NTQ4ypGH4v9HN2ap/9675k3ITOlS1I2S6PtGI8CdjUbAI+Xn&#10;CXCRNRBcZy2wGTIxNNAW3gEPIPrKGoGInkcgLRqB8AKIcyi+HQYFXARhyigql06fz80tb2xXf3OU&#10;uGb/q40GVH8WrJfgYBuekeyrwDWF1RoV7qEkExVW1yfKUdom93ol/0df2meUMQOESVRcuB5CYSM+&#10;UMYFuhKIQuFDIojYu+ZNiNp1KdmkS7sRKD0Byq8ie+QNiIqz0JS1HNj3WcuncKV91mtTyIyXerT7&#10;oIAYkfRgVzorIXLhRFLHUUn8pv+uMWnjWu0iANPfuhZB08hFvxG+b9TX4ffcQ42l8ory4C20FZcy&#10;qvDuN49Bn165a8x9huU25xbuie/2mUki7rH/RfzPUiJGQBgKUgYKGRGP7k3vmjehj9GlHPMgGgCP&#10;gzwBq0BoAJyjAWCl9ZU1BNx8Fp+rxw0XVbcDgXFwfThDJKyf/iWl/9znPtd85StfSSs5iIpzvbWo&#10;CkRBKcSVoBL0ii2/Woz/HcEoY/LtXQMgTtHlco8S1yA5SC45D8j1EP1gsQkRZauFyMGW7ima7Np4&#10;VnFuiDKJhBX3MCwvmSXimnrXvAl9h7JCV1m9hBcwqBHQFXCe9yi5iK++eHgCpVuvMrOaZv9IsjAr&#10;hyuseyP6ynXq2i0BgnMRjBKsKvOKg16RJ1dtpX2sjYQHYP6x/7QW4TFJi3QtcQ0eJ83yDpPedW8i&#10;H1sSfQqiAlkmhLVWqUi7IldZm2gAQroaAZY/xsZZJOVg4rdyiYQNbnMsfMZriN35SgQQLZ9qJQ6J&#10;MiajS5bhHfgu/X+NhEUVBLIEjMQDDE1FvyviARFoCXdwLY2APq5uilhFV1CzFMEpfXYNk+5eOVzm&#10;t8fVCI2S3n3YRD42EqIRUPGIIQANAEvTVaGrrE4MA1F4z42NsvrtcwybRR9fQ2EkQLTfI+Ga6k86&#10;ZsRABNtyL9IqLfdi2qGVJgxJGUu2oof9j6RlWkNL90BATOLHcku+lgrvM5al5XHIxrOsjQaIy2zx&#10;OMvLaGw0KiXzoLAlWW375GNTRbsRCC9Af6ldWedJROZZbM8pLwVtn9MWfXgSw3Iss/68wJbqsVKh&#10;8LoAGgCfNTLAUhruGQTFK13egFXnUgtUeb8LnyHjdPvHQe9ebyIfmzu4moMaga5KvhIRsKI0JCzg&#10;KKWtvFzu9jkbJdEICOZpBPTjI7ddNVupCKix+vEYSUK+W9eBN+D3JBcJZhkVMO2QN2DcWKKHiLuZ&#10;R7oQtlrRFRAo5AlYXVKwTFcgcunLroDg4STEAwbRuxebyMcqayQaAPEAlp+rSokFYtoVfKNF1DuU&#10;lwsdC6NNk1DQtjcQjcCg3QAHCeXnAcTsIw0KN9x3CgzKBbc1iW6b5V8le3DddQc05roCdkA0ey66&#10;AiLbGgArrzAAGgHj/vruAoFGD9qJF+ElDIPedWwiH6sMgdJqU+jV0PYCIh5g2Zqyci8lpfKywtOo&#10;vMOUdiMgeWctXQLdAV0Azw0NRhagLgZPQCqn/GqjABqEiAtoCAR35QYILhILwvMENAKWXJZjH7Ow&#10;NAKSM6LLEJ6ABiA8gd5/2ESuO5UhsB7lHQZSPi1n6rcNO5m3G10BOcRlxR62RHeBdL0/zRKNwHq7&#10;BOICIuq8AdF1kXMBQo2BQKIAnQChxCHj3MpP+q7GQOxAV6D3PZvI5V4ZAoYwosC75ttuNCpG/K6K&#10;1bXaxkqIeABLsdJ4wCwr77AkugTukUYgjov6x9Agb0msQvfLPk+UWuRdroDjve7QHbPqVuUdJuNW&#10;XsUpCAPZSvpmoyKumwTRFTDEowGo+QHrl1536Dd9ze2R73NlCEyC8uozQT9N+uGoKCvYsIlGYD3x&#10;gFmRqrwbxCQor4gn9KsEQUZFWcEmlXYjEF7ARscDhilVeTeIcSqvaKTiFKWE4RHDF6OirGCzjEkl&#10;GoDVxAOGKb0+75f6mtsj/6fKEBin8ubpYgszhgxthCKPgrKCVZYnvICIB0g3XUkj0LO8H+9rbo/8&#10;XZUhME7l1dfVB4z5sIaKjAuOirKCVTaOrLZ98rHKEBi38irOyPeVjTTK1L6qvKOhr7WZfKwyBMqJ&#10;EVaJGCXS9KI49X/lBFflnT36WpvJxypDYJwVWJpdFKecWn3eqryzR19rM/lYZQiMswKbMRPFKR9W&#10;tHmUjPPa54m+1mbyscoQGGcFlvAexSniXJV3NulrbSYfqwyBcVZgm00LUoHymg87SsZ57fNEVts+&#10;+VhlCIyzAksaMGsFppJJjxwl47z2eSKrbZ98rDIExlmBDfZbwxhWhjBndZSM89rniay2ffKxyhAY&#10;ZwW2IqQ1jGFyd1Xe2SSrbZ98rDIExlmBjz766DRfFCLPJniPknFe+zyR1bZPPlYZAuOswJZdsQoD&#10;bCViD59RMs5rnyey2vbJxypDYJwV2O4I1lWGPX3syDBKxnnt80RW2z75WGUIjLMC2x3B5tqwMZot&#10;VUbJOK99nshq2ycfqwyBcVbgffbZJ61hjJNPPjmtajhKxnnt80RW2z75WGUIjLMC25TsqU99anpu&#10;H6KujbU3knFe+zyR1bZPPlYZAuOswOby2nAar3/969OKg6NknNc+T2S17ZOPVYbAOCvwLrvsktb4&#10;hf7vjjvumJ6PinFe+zyR1bZPPlYZAuOswNtvv33z6le/Oj1/9rOf3dhuZZSM89rniay2ffKxyhAY&#10;ZwXeZpttmre85S3p+eMf//i0FtIoGee1zxNZbfvkY5UhMM4KbEX9d7/73ek5q/usZz0rPR8V47z2&#10;eSKrbZ98rDIExlmBbZNhh3vYCe9lL3tZej4qxnnt80RW2z75WGUIjLMC2//GnF6INNumcpSM89rn&#10;iay2ffKxyhAYZwW2g53NpHG7292uOf7449PzUTHOa58nstr2yccqQ2CcFfjKV75yWsQbN7nJTdLG&#10;0KNknNc+T2S17ZOPVYbAOCuwLT2tY4Ub3OAGzcc+9rH0fFSM89rniay2ffKxyhAYZwW2sVjsx3uN&#10;a1yj+exnP5uej4pxXvs8kdW2Tz5WGQLjrMA3vvGNmx/84AfpueVwwgqPinFe+zyR1bZPPlYZAuOs&#10;wIrS8je4/OUvP9KNtTHOa58n+lqbyccqQ2CcFVhRxpaem2++efOTn/wkPR8V47z2eaKvtZl8rDIE&#10;xlWBY2/eP/7xj+n1pS51qeY3v/lNej4qxnXt80ZfazP5WGUIjKsCW2RdUVqvGVaO/Otf/5qej4px&#10;Xfu80dfaTD62oYxyw6txMq4K/Oc//zkpLwsMC66PcmNtjOva542+1mbysTVjRzqVptzI2Y51hir+&#10;/d//Pb1uvz+rjKsC6+uWRWmforDCo2Jc1z5v9LU2k4+tCRaVYpbKedJJJzW3vvWtmytc4QrNzW9+&#10;8+a4445Lx+eBcVXgn/3sZ4uU1968dgocJeO69nmjr7WZfGzNUGDWF1/+8pebf/3Xf00VKeSyl71s&#10;c9ZZZ6X3Z51xVeDvfve7i5TX83ChR8W4rn3e6JXtJvKxNcPiRp/2mc98Zqo4t73tbdP0NLNbvH7c&#10;4x43F/3ecVXgL3zhC83FL37x/KpJazZHgzoqxnXt80ZS2iAfWzOhvB4t+u0rraGEY445Jr1WoKOO&#10;fo6DcVXgT37yk4v24x1Csa6acV37vEFnF8jH1kwoLzft7ne/e6o49s3BiSeemF7f5ja3STvXwbkh&#10;s8a4KvDpp5+exnahrzuEYl0147r2eYPOLpCPDYW99torVZz73e9+KcPn4Q9/eHr9kIc8ZCGghaq8&#10;w8XcXZMRIEXyQhe6UHo+SsZ17fNGUtogH1szpSKyAPpedmi/3vWulx4lDMTE8FlU2JJxVeB3vetd&#10;zQ1veMP0XE7zJS95yfR8lIzr2ueNrLZ98rE1w6LGUJEgyQtf+MJkbUMEq4K2xZ01ZR5XBT7yyCOb&#10;29/+9um5CflXvOIV0/NRMq5rnzfo7AL52JqgfNHnJdL09txzzzQ9jSVgeW9xi1s0Z5xxRv7EJgUm&#10;s8a4KvDBBx+cFp2DYblwoUfJuK593shq2ycfW5a2wrG25WtW99GPfnSz1VZbNV//+tebl7/85WnI&#10;yPrBlmjxmnIjFL7NoOPTwrgqsGVexRfwoQ99qNlyyy3T81EyrmufN7La9snHloVSUVhKWj6HYaDH&#10;POYxzRZbbJE2dgb3zYqGFNl6wle72tWa+9znPimhAOFuh8TraWZcFfhJT3rSwiLr733vexd2yB8l&#10;47r2eSOrbZ98bEVQVhKKS4klwFvk+9rXvvaC4jout9ZC4C94wQvSMcp8hzvcIZ2nggWhuCHTzLgq&#10;sK5K7BD41re+NXk8o2Zc1z5vZLXtk48tC4WkXPEICkpxy2VHQxlx4IEHNltvvfXCPNM//OEPKQvL&#10;mOTznve8heT50vJOswKPqwI/6EEPap7//Oen5/q/O+20U3o+SsZ17fNGVts++diyhHIF+q+PeMQj&#10;mmte85rNueeem45JEPjnP/+5oIBmFknVi8XAA260HOjttttuYdE0jUJY82llXBVYd8S2nnj605+e&#10;xtVHzbiufd7IatsnH+uktIKUKpRXH1eAhMUNxaV4oeChgH/5y1+aO93pTguuM+I9SnvPe94zfUfs&#10;sRM4x3fFufE46YyrAt/jHvdo3vjGN6bnEmWe/OQnp+ejZFzXPm9kte2Tjy2CspBQyHiNUFwBqFhe&#10;1HttRY/zuc4KNFzkUilNIufumT6owkUKpQbAb4cVL797khlXBbZDwgknnJCe77bbbumej5pxXfu8&#10;kdW2Tz62CMoVChTP4fUee+zRXP3qV28+85nPpGPebysu4jPnnHNOGiqKPnEQ5/nsBz/4weR+C3CJ&#10;TiO+t7Tkk864KnC5Q4L+7hFHHJGej5JxXfu8kdW2Tz62iFAaEorJcopqGkM0BS0olddzUn7u73//&#10;e3OXu9wlbfiMOL98hFU3VLyrXvWqKWKqoUB85zQwrgosKeMjH/lIeu5ej2MBhHFd+7yR1bZPPnY+&#10;QrnAVZaAIV/ZhHuUStWlXI6F9X3JS16SVtfQB4bvje8uz6Ow0itN4N9nn32a3/72t+l41/dPIuOq&#10;wOIGpgVCdL8cihsV47r2eSOrbR+KUSpHvI5jLKfopdY9FDescnluaU3Lc2CMl6sd1iHObX8++OhH&#10;P5pcQeOVsXlW4NxJZVwV2NBbBA6lppbpqKNiXNc+b2S17UMZKJngUChbPBoO2n333VNiRZerHI/O&#10;j0fHQuI44c7Fbu1xzDltHIcphRoNgTHDIP4f4v1JZFwV+AIXuEDzjW98Iz2X5Xb22Wen56NkXNc+&#10;b2S17eMAJQvF8wiusnFcFlew6de//nVzyimnNL/61a/S+yU+Uyo/BeMCh5Li8MMPT65zuMKDlDD+&#10;Bzz6HMviv/ziF79IxyeVcVVgxfjDH/4wPTd+3vZWRsG4rn3e6GttJpQsHhEJGIJHESUWXTaeGBVD&#10;hNhUNK18mZhRWlPH4vhXv/rV1BDE1pNdVjegwNEQ4OMf/3hKrbQm1s9//vN8dPIYVwXuFWNqXHGV&#10;q1yl+d73vpeej5JxXfu80dfaTChYKBlFFJzirpaZUZYXffzjH58ssgnfXGCT7I0vRiCKgp955plp&#10;NQepkPC9FNXnKL8MIMdKC1viWHymfF9DYZ2mz33uc/nI5DGOCuwe9YpxYYzcmLmyGjXjuPZ5pK+1&#10;mVJJpDeaHaSPa3wW8d4HPvCBFAmG/i8FN7ZI2eMcyQEUWn5tO7gF0wIlFPzud79Lr6PBaBP/Kb6X&#10;u65S+nwcm0TGUYHd/14xpsAibDIWVniUjOPa55G+1mZCsYzjPvaxj22uc53rLLjGpRK9+MUvXpTG&#10;aFeERz3qUcnSgmV92tOelqy18WDDFT/+8Y/Te4E9Y0WdP/GJT+Qj58dvheWFc60MUQa7JpVxVGD3&#10;vVeMC/fFViexW+AoGce1zyN9rc04wMV95CMfmcYLI6pcKpE+MIsqkUKrTmHPO++8ZKVN/sY3v/nN&#10;NGOIxTbL5U1velOz3377pfm7IqGsp8/e7W53a5773Oemz3RRWmqNiH6yuaosDCJ5YxIZRwV2T3Mx&#10;JqxeIu101Izj2ueRvtZmvvKVrzR3vvOdm1ve8pYpqFQSikSJQ2kouiT4/fffv3nnO9+5cNwx6zW/&#10;4x3vaI499th0/LWvfW1zyCGHpL6yY7ad1He91a1utdBPbhMWV+MgKUQ6ZqzAUQbVJpFxVGC74feK&#10;Mb9KhbvgQo+ScVz7PJKUNthhhx1Sge+yyy5pcN9sH8M5XRYurDFCoYK3v/3taf0krvMrX/nKZHH3&#10;3XffFGDyWmBLQ0Apuebhbndh2EOygf8Uu91FQ0ImlXFUYPfTTviBsmyXzSgYx7XPI0lpAxHiAw44&#10;oNl1112TwghWCSrpz77qVa9KwzSil2ERS0KRwzI7R7/2zW9+c1JiS5Jypw0rUURRaJjHK/2xi1/+&#10;8pcps8qwUIwJh9L6nWp5F2Mor1eM+VU/YWMc92gc1z6P9LU2k48lC2cISB+Wq/uwhz0srfxoQTlK&#10;vf3226fpe/quLGNM8SsJBadosTM7y8udPvnkkxd2rjvssMOSmx5R57CmXsvE4lZHQoaK6Hu7Go9J&#10;YxwVWCrppS996fScu1wU6UgZx7XPI32tzYRytBEg0i9lSe05tPfee6dgk6CWLB6W0Rxc7rJznNvl&#10;aoMb5zfCInCpuc6nnXZaeg1L5ey8884pp/lHP/pROub8cViRtTKOCvy+970vBfXQDl6NknFc+zzS&#10;19pMWLXSLR2kNCynAMn73//+NOYr6YJlvsENbpBSH+VBc7UNF4lMDwpK+S2bkukTg9V/4AMfmBQ6&#10;lsWJ4FS449PAOCqwAOFNb3rT9FxmVblb4CgZx7XPI1lt+4SSlo8klDok3m8jXZHrJihluMnK/Szz&#10;jW50o+be9753WtVQBRNYKQMp5uxSeP1guyqYBlgmhsT/CJkGxlGBjzrqqLTUEIwcXO5yl0vPR804&#10;rn0eyWrbh6KE1YXHUJ5Scduvu2AlTVzgRtsh0HCSPqzdE8x20ZeVmWWyeKwvbGdBbp/AWBC/4fu4&#10;74N+b9IYRwV+2cte1uy4447pOY9HWus4GMe1zyNZbfuEUqJLOeM9lM/RdX4bDYNotUDYS1/60rRU&#10;LKts0oNNyCyRYyNuxPeXv1M2LJPOOCqwkYJYLdJQn/s6Dozzh1Q2jqy2lWGz5ZZb/iYkH6pUKpVK&#10;pVKpzB7Zra5UKhNGTIsVTymnfEpmknthEYZYhLBSqUwe2cx2k8+pVCoTBsNqMMFgTUwTgOfypK50&#10;pSstzNCtVCqTRzaz3eRzKpXKhGGOnjl59oWMqT/QCzYXT7JyJBhXKpXJI5vZbvI5lUplwjCRQAI7&#10;I1v2fE2Et5GYlRmsFlmpVCaTbGa7yedUKpUJwyQeYWdz39thZ8dq2LlSmWyyme0mn1OpVCaML33p&#10;S2km7XWve9207kUg7GyavF6xlacqlcpkks1sN/mcSqUyYdiS4JrXvGZa5iJWfYOer2UvhJ4txlyp&#10;VCaTbGa7yedUKpUJwxYn17/+9VO2c7kxmAXPLe9qky+7AVYqlckkm9lu8jmVSmXCiM342j1fYefb&#10;3OY2aQ5wNb6VyuSSzWw3+ZxKpTJhDDK+ph3ZdozxtU9CpVKZTLKZ7SafU6lUJoxBxtdu2jvttFMK&#10;Sdd5vpXK5JLNbDf5nEqlMmHYqErCld36SuNr31xjvub5vuc978lHK5XKpJHNbDf5nEqlMmF8+9vf&#10;bq597WunXTqtdhUwvttuu21zyUteshrfSmWCyWa2m3xOpVKZMOyue8c73rHZZpttFs3zle1s//p7&#10;3vOezfve9758tFKpTBrZzHaTz6lUKhOG8dyrX/3qaSWrsuf7+9//vtl+++1T2NnW95VKZTLJZrab&#10;fE6lUpkwGN8IO5eJVcLOd7nLXeqYb6Uy4WQz200+p1KpTBhLGd9IuKo930plcslmtpt8TqVSmTCs&#10;cMX42lyhNL6mGt3vfvdrbn7zmy/acKFSqUwW2cx2k8+pVCoTBoN7wxveMM3n/e53v5uPbgo7X/ay&#10;l23e9a535aOVSmXSyGa2m3xOpVKZMFYSdq5jvpXK5JLNbDf5nEqlMmGUK1y1e753v/vdm6tc5SrN&#10;mWeemY9WKpVJI5vZbvI5lUplwjjnnHNSaJmRLef5Mr73uMc9motd7GLNK17xiny0UqlMGtnMdpPP&#10;qVQqE8Yf//jH5sgjj0wG1mYKged3uMMd0gpXr3/96/PRSqUyaWQz200+p1KpTBhL7Wpk5atqfCuV&#10;ySab2W7yOZVKZcJYbj/fi1zkIs2rX/3qfLRSqUwa2cx2k8+pVCoTxiDja27v1ltv3dziFrdoPvWp&#10;T+WjlUpl0shmtpt8TqVSmTC+9KUvDez5Mr417Dxc/u///m9B/vd//zdJ+fp//ud/0mOcW75fvi5p&#10;v+6i/R3xPfG8lMp0kc1sN/mcSqUyYXz84x9Pq1vd5CY3WbSSFeN729vettlss82ao48+Oh+trIfS&#10;AIbhY2zD4JL2+x5XS3x+Kcrf+O///u/0H+JxLb9ZGR/ZzHaTz6lUKhPGJz7xiTTNyCpXpfH95S9/&#10;mXY1ssTkqaeemo9W1kNp7MLQeb2UwXP8v/7rv5Iz9L3vfS9FKjhMtnk85phjmle96lXNC17wgma/&#10;/fZrHve4xzWPetSjmkc84hHN7rvv3jzsYQ9Lz/faa6/mWc96Vhq7P/3005sf/OAH6TsD/+Gf//xn&#10;+k+eV6aLbGa7yedUKpUJ45Of/GRzr3vdKzXc1nMOZDsLO1/qUpdq3vnOd+ajlWHAoLaN7d/+9rfm&#10;Zz/7WfP5z38+Led58MEHN3vvvXdyfkz5utGNbtRc85rXbK54xSs2l7jEJZoLXvCCGt1Vy4UudKG0&#10;ohmj/N73vjcZ9YDhHeQEVCaXXrkOJp9TqVQmjEE9X89vcIMbpDHfd7zjHfloZT20je6f//zn5uyz&#10;z24OOeSQ5v73v38qg8033/x8BnOj5GpXu1rz9Kc/PW2uofeNanynj15ZDiafU6lUJgwhZb0pvdyy&#10;F/Tzn/88re38wAc+cK7DznqDIREmZqDiWGmsyuMkzm+f99e//jVFHISDGcALXOAC5zOMg0TPVTTi&#10;Cle4QlqP+3rXu17KSLcJxn3ve9/mwQ9+cLPHHns0j370o1MI2mvv6e1araz8Lr97s5vdrHnNa16T&#10;HIHAfy3/b2Wy6ZXlYPI5lUplwhhkfH/xi18017nOddLGCvNsfMOgMqTGRI2N/uMf/1gYIy0Ncvv8&#10;OF4aMs8/9rGPNbvssktKZtM8kggje7zoRS+aohG3vOUtm5122ql5whOe0LzkJS9p3vzmNzcnn3xy&#10;ilZ84QtfSGtxi1AwnP5T/J/S6Htu2VCfv/GNb7zwe4Qhv9WtbpUS6oS9g/Z/rkw2vbIcTD6nUqlM&#10;GB/4wAeS8ZXZ3Da+xhj1subZ+EYSUmlQ43kYY6/DYJXSBSP3tre9Ld1vTWMpyuFBD3pQ8/a3v735&#10;9re/ncbg/cZqif8TmEJ24IEHpmGE8vcsoLLNNts0xx57bPOf//mf+ezKtNEry8HkcyoTDEWXOSk8&#10;pchkUFZmH8k9l7vc5VKI2WYKwU9/+tMUzpSM9f73vz8fnT/CwJY93TCuYYgHGVo4n8G1hrYM8nPP&#10;Pbd54QtfeD5DSPR03/jGNy5KfGsTvxm/2/4v5XvBN7/5zTS2K5JR/p4wtM0zTjjhhNRzrkwnvbIc&#10;TD6nMiFQ7qOOOqqzAQgxlaEy+8hktquRRrg0vsZ8jSle+cpXTmHSeaVt0MLQtTGOaz9kjsphhx3W&#10;PPnJT24e8IAHpPWxZSpf97rXba51rWule+p+Cy3HWK9H4pgxYL1iYeknPvGJacOLk046KYWZhZgZ&#10;8zbxv+K/tf/fl7/85ZQ57bdLHZc1vfPOOzennHJKci4q00mvLAeTz6mMgZUY2i4pt5erzC6f+cxn&#10;UkMv+afscen5CoMae5QcNK8wWnqGv/3tb/ORPnqz3/jGN1JP1bQdUYKrX/3qyVmhayIGPnvQQQel&#10;FcIY5Y9+9KMp0vCYxzwmGdlS3y584Qunz0mSetGLXtQ87WlPa3bdddeF73W+Mdv73Oc+zfOe97w0&#10;XKCMuowmI1wio9r3XulKV1r0mzLZJWR9+MMfXlN4uzIZ9MpyMPmcygZj3MbE+9vd7naLlGwtUpkP&#10;GAY9Lo16aXzNOQ3jK8FnXpHgdN555y0sSiE6ICpkbJZBtDrYtttumxaxcFzvV4i5bQADSVLPfe5z&#10;z9cLvfjFL56ylRnokr/85S/ND3/4w7SwxuGHH54Wzrj5zW+eftvUJJnNJ5544qJpYuVv6yn7Tv9X&#10;j7v8TcMNe+65Z3PWWWdV4zvF9MpyMPmcyhAZpqFti7Eg0xOM+4Z88IMfTA0AMXZVmQ1kukqqEiJl&#10;NILvf//7qbG27rNVleYdY6Kf/exnUw+SQ6KXyohaFONPf/pTPmsxEQKOMDAD5zse+9jHNpe5zGUW&#10;6dylL33pVAYf+chHOkPLge+SGGezi2c/+9nJAPssB+Atb3nLoqQ5aCckzHGuyuxq4jqEx4W026Hq&#10;yvTQK8vB5HMq60AYeCMM7ThEw8W4E557GHgJX2HghcoqG88g42spQ426cUqN8zwjtMv5vNvd7pZ6&#10;unqL55xzTn63T4y5EsYzkrNKo+Z7GNeHPOQh5zOEpnQ9/OEPT8MAJfGdvqf9fbBUpHHhm970psmY&#10;WqmMQ+Az0HN+97vfnRLqhLbL35TNzoEQPo/zK9NHrywHk8+pDAljuG3Pucpiid57iLBgGHnhwTDy&#10;8z62feihh6aQpx6dhjqw6pGws+UNf/zjH+ejw8N9V04cMeUwyXzlK19pnvKUpzRbbbVVGof93Oc+&#10;t6h3WhrI0ojFsUDvWd3bYYcdzrewBgeII1o6Oj7vd0IYdNL+He9Jittxxx3TuK4xZaFy5xmbNpXI&#10;PO7y94jrednLXpbC2uX3VaaLXlkOJp9T2QD0ECVluM1VRi+mZoWBl7wSBt7avGHgJ9m4vPKVr0zG&#10;V8NfGl8GR29Mz9c45rBxT9r3kkMp+jFp+K/GWq9//eunkDHDFoSBDYMY4nUYTc/hufm7lus03UhS&#10;1ZOe9KT0nZ47bqw98D0+E9Ocyt+J9wPhZeP3omN3utOdUghaecZxPeP2/baTlc0WzOkOyu+sTAe9&#10;shxMPqeywRiL1Yi65VVmS8pevB1swsgff/zxCwZ+LUby+c9/fgpH+s6///3v+WiT5qNahMEUGQZj&#10;2IjedF1nKeryJOQXSDjbbbfdUu/UtKEjjjgiTcUKGKzSaHleGt54bBu2OC96tGWvNj7X/h7nxGsS&#10;GDLwv25zm9uk8d/jjjsuGV8JYsLSW2655fnurylN8kaWmldcmXx6ZTmYfE5lxOh9rSU8zVteKRrH&#10;aPyNi4VRIKXBqGHyyRfTZKK89J4sdWgNYb2zKGOymvoxiMc//vGd/2GQiO6MKw/gQx/6UBoTlx3s&#10;vwjtmkb06U9/etGyjCVhHMNoegzj6zEMbDyP4+W58fmu5/EZ/P73v0+rYlmtyji9sLb/zJkyZGBq&#10;Uju72tKSytkc33KBjfJ7K9NBrzwHk8+pjBGNpvE1xbGUCKNOIhYKiMZfrykMvEY8DMasJKTNuiin&#10;9ThjPqsOjAoLkWy33XapV8kIP/ShD03jpYywjSf0MiU+MYptGLO2hPEsX4fEsZL26+BXv/pVSqbS&#10;K49pRBbOMO9YQpjpUaIWohqcqPIeml5matO8J9PNAr3yHIyG8zvf+U7qJQlx8MjqcmbjQzlIpOkV&#10;zfmEEZtX1M0w8KTsxetNhJGXVdp176qMRzhgGxk6FZq1p65sZ+OyfkuGsJD97W9/+2SEhefVEb1M&#10;vUnZ4mUYfxjYQOFrX/taSqCyKIrlKPVob33rW6cxaQ5CjEszqozvF7/4xZSA1XZ29JA5EdrmynTT&#10;K8/BSC7Yf//90/ZVxkys1GKiuEpj+TVeZO+0BZGGz1Mzx1C46c53vnNaMcZSaJJaVC7Zh3bqkKDx&#10;hje8IY19WUVGKr/w1Ne//vW0AoxNwS39JpxTOT9CiMLTsd2YhqyysRibDQOvYQ8Dr4cSBp6UOlFl&#10;ZaJXPUyDIrSsXESNGF+9YOOugbCzqT2yxi1kYZcg0SNGUTt373vfO+1KZKUr07r0VM8888y0sIV2&#10;ymeNr8ugNgfY72nDLCmpXXvxi1+cDK3lP7WTpjqZIqRNfOYzn5m+hzOgh0t3bTG47777pgxm/9Nv&#10;6Am39wnmQAqdcyIq002vPAeTz1kTjKfGysowpVgsXLhHVp+ttizzprLK7CPPeMYzknHnmRLjITxD&#10;YRl/qRSGR2anZdw4B+EUmBunh2heHoNvUjtlYKz8hnEWy7xRAArP2xUKMume11sq6bSwkT2Iyujg&#10;VJW9eHU2jHzs8UokEbX1YVaEgVnvGuWMqMQzxsuG96effvrCko5dIWJJTrKh9X5lEstiZpTdaz1V&#10;RnyLLbZIPWWPbXGcSJDSWWFklZeNEV73utelvAoh7nJZSe2MMLMENeP2OiwWz9Dp0ev1PcLM5b3R&#10;87WsaA07Tz+98hxMPmcqkHb/k5/8JKX86zl7LrNRuMdKMZSPYll2jmK/973vbd7znvckL5JnvP32&#10;26deun04rSrj8kMksPzLv/xLWlNV8gYvlqJZpYZiMvj3vOc9k8HnrfKYebEmwstk1EvyWzxnqw5R&#10;Qv/RqjayHXnhg8aHKpUuzO9VNxmKMjokkuS4OtleNanEfN0w8D4TBt686jDwJCIrGylCq3p/w5wa&#10;5bo43owhI0r3wqluj9UOwvt0U+axdkXnQXsiJMz4hdBpx/VitTvWk/Y5n+8ifpOjZZ6vMDKHQw/Z&#10;nF/tD0NsPDj2Cy5FlMBKWZXppleWg8nnVDrQsFFKikb09L3WsxeKKkNSVr+xyL0GRpKFHjmvmNI9&#10;+tGPTobf7Y4J/KaQmMPJy2XsKaZQvq3FjA0JkYkIGKuSfKFx8d2iBsJkr3nNa1KDyuHw2zx6DYcG&#10;l5PC4Ndw/nTDyVNXRHJKA8LRc/zud7/7wOUT1wrj7LvXIxthaLswtCXkK5zLCNODqPPuVymlIS5l&#10;WPhuhp+UBllvW0eA/utZv/SlL01tiLZENPDf/u3fUu+9vH/m+IqG2Ot3mP+xMnp65TmYfE5lzFBY&#10;SRvGwClsiOkIQuYMq8Q4wvvWsPGojTnphRM9fFud6dnwnCm1kJZwPiPPy7YyEmNv3F4YTDjf+BeF&#10;F9LXGOjhM/gciH322Sclrxg3M3wQvXsNnXC+/6GHz9hLIpGsJ+xWTsuorB6NuGxdKmqD95KNNL6D&#10;kv0GiV6zkOo4phqpj6JYer6mXKmPYfjCuHpN1Meok/F+eTzeI/HZkCBet78vjsUjCeg0J1mEQfKX&#10;yBtdYlytyCV0LuJW3lPj0px22x8aupNIxtHXM+dYGz4T8dMDH3bi2HKob8aijX/bFMKuS9oD06eE&#10;3UUeI+pobNxjvLZrlOFA9dk1GaN3b+xM5T2f9b2uS1tS3vtppVeeg8nnVOYIjUYYSY/xnCLzyPX4&#10;CSUndmWRhS1p7qlPfWrKGhVuJwcccEDqLQnPM+iMO6NuZxeGXeOiJxQGXwOkdy/kJrHPmJfl9QwL&#10;mCoi1GpMLJJgKOcZZ5yRQnASYIT+JKxofIyBaww4LMJ7FNZ1lI3ftKLhec5znpNWP3IPlBlc22tf&#10;+9oUQXG/XPMwWWrK2zgNbReMkx6lusfhFJGKsvcYjXdpHOP1oOfOKyXeL5/HufG8/RkS6OUaD7Zo&#10;hvpu9yOOtCVCjTnTj/Zyls5V/xk248XyViR6WVCEHjDIHGPXLVeGc+x8y1Ey6gceeGAaU6aXtkCU&#10;C+OYSIH3X/7yl6fFPayg5h5KjDV0Jpqmbvm/dE/P/E1velPK2+HwMZqce466aAOnXR5OSDjxIfFa&#10;Hfbo/wq7+2w5hh6vrdgm+ifqJ0NclMBviiguNbwyyfTKczD5nEoloUFhhIexWMNyhBNAGBHid0Mo&#10;HgXUUBCNBMN/hzvcIWWTUlqi50OpKbgGjtGXrCRRT+NGsb1HuYlzhfT1mvQwRAw0VEceeWTyzGW9&#10;yiEQWTCkwNPnjet1xFCEHo375L+Xje2wMJ4YeQl6EIHf0jg6rpc6bOPre0MMm+jNTCqGYpQrB45B&#10;UUaBuhXGcbWUhnW9qC+HHHJIyhvR+40kM86jOswZLe+5XrB6aTiprYOcYEbRKlmMFofV0AQDHNOV&#10;OL8MM0PMuNIZBp9hVW/CoIYxJXqhep/RU5UzEzk0erScAL1cxp8zYHlTzgO94EjYZcujCB3HWDmI&#10;hoV43T4momeIzPnyYzxyniTJcvA46yJ3MtL9r2lNNu2VyWDyOZVKQvi4XB93XmDs9CiEMjVOIRon&#10;U/GE44leelv08oX1NXwMP4dAz975ejGPfOQjU2MlqrBS9OY1PHpF0WCDURG2pLrC0sMyEtOIniMn&#10;ynAJI1Oug7we4ztMGBo9TwbTMAHDIlFT2enhcRDLsLPVrWRuM3jqJDhcws52RZIIakjprW99a6pP&#10;3jM8xWgZKuKIGoKSJDatdYOhFZK2kpsomelkpqdOI2zsQPI5lUplA9EQSpzS0y6nogxCA6Sx1hiX&#10;vU9jwcKHVHf33XdftoH1vh6JcKJhAj0iPSCLQRhj06MRRjZeqiejF8KILZfNOwmY6mN8lJNjaiOH&#10;Ba55UoYf5EQYRhGREUnQm2SQZWqLXLRDzmZbSB4zvBJIvGKAOHUSMBnaLuRjmILpPNOfykiAe+J+&#10;kHjOQYnXpZS03wuJ9+Lz5ev2dwblsVLiv5QOk6iS6xEtEL2S26KORjb7tNAr08HkcyqVygYiLCeL&#10;Xe8kjMRSGGvXWxI+N94XCHMLkVvsRoO8HMbLLXqj5yBZ77TTTkvHGAE9ML1yoUv71Rpn4xwIW2rk&#10;jd3LwtfbEq43rqeHr9kgsvWdIwQq9Gs4wDi07H6hfOOwhgv03IU7PfpthscsAREWjgFjZA1kYVaN&#10;azTAyyGsKjSvgRY2jYbZ56MhX+l3bRQMBmNqPQP32his8VgzIvRS25nO7q/y4BQJzQrFChnrJbvH&#10;QsiMMefC9brOgKHnYMUCIu51O3SNuC9L3Z/2OXGex9Lgon0O4ry2Me4i3gsjHOcZUhES51wJq6tT&#10;q4keTQK9Mh1MPqdSWQQDwQBUhoOxMupmnHIlPV9jhYwZI8tYBRpTmb3mhmqMlkMDLNudERwFDGqs&#10;EGW83HMZrDJiTZMjwvhCxpwCvUIG1MpQxub12iTmMDTWa3bPQhh7oX3neV/yn94vR6GMDmi8NeJt&#10;IzEOzArQ49Xz1Rs1XipJUPKiMdu4NuWpF0z0fg1fcNZcq0RFERB1wf1hiIVkOUuMU4yHGjIS0TDU&#10;IRRv2GStOhwGMVjuNeJY+72uYyXl+2GsA84HJ851cxBFZQZ9zyTSK9vB5HMqlYEIQcp2rqydE088&#10;MTWyeoUrQa9Hg83jl+UdCMfpSRknXEnPVwKNxtw48azBqOkViSaUDgomoYFmRDgdMrIZRAl9em70&#10;SehfXoA6QcLwxuuViMRBTpUEQKgb6pl7IhHN75XbK04aYWhLaeOa3EPLFxsfNw3S62mhV06DyedU&#10;Kp3w0oUEK2uHITCVg7pZfGIlCMfq3QlDllN79Jol21h+UAhyOfSMLOgiG3jWkOXLqAmVC2OXRE9q&#10;nAibGlcXFmcMZT1zYmUtM5rC+OoEYXhjlT29XGVGula/CvGdjHgkZunl2lFKz1iY2zg4Qz+pMLYR&#10;oYjXXUbYugZ77rlnclZETCQvTgu9chpMPqdSGQhl0OhrTIw5VlaHBkaiE3UTZl0Jpm/I5DVFxVht&#10;YIqT8TzfZfxwORhqDbgkrUEoXxmzHlcyHj0pCEszvrJ7ywx9Rjca8XEaYPfUtDXl6L+aJqSXKnTK&#10;EAuvK8cQ478MqnC8HqzEqsiUFnpmVNUfx5S9cXRjynGN7oGwvjFfzpmpctOgr+EoDSo3jqjFfoTS&#10;DblY+jOI8yeVXrkOJp9TqSxLNb5rQ2KM+crUzXjnStCQGucy9lcaX5EIqyQZ/9SAL4cG3+9K0loK&#10;DZge2TQltFgQxLQbY6l6R23KBnwciBiZvsZoCgWLQuilmt8qMco0GmUTokyFVQ0VBJwwZSfErNyN&#10;IQ+6LoaeoXauBVomOeSM0tB6jGSrOAaPcgash238W1mX044G3YtJoVeug8nnVCpLQiF48sZgKquD&#10;w2IlMOq2nBEMePcaZ5nEGuBAUo1kG0lUQtnLITTtdy1lOCj5hnNg6cJhL9ix0bg/epV6gaZITRqM&#10;n/svvMwoSgqjRxwFPTjzw5VNiMx2048scMEQQSTCa8lZMs4lmXWtmW1owhg4Z00YXqJbZH+3mRSD&#10;FYY2DG+EoMv/p1yVr8xwCYiWoeSAtrGzlTFhi5a418aIZeLL1FdPDOFwgITjJekZspD8qEfNEeLI&#10;SlaTCBeLiQhvKyvZ5ZGNHx0Q97b9X7voletg8jmVSmWDoLQ8duN5Kx17lSmssdXolMZXZqvenoba&#10;KkXLEeFuDfNSS/RFwzdNMF7mtVpgo5zTGg36uI0MwyFErCeqsdeowxxei20wFsomhAFhOE0zKv87&#10;h8sccWOejIvFNoSbDUGIVuhRmxPO8JqmZAemSSCMa1xLvI66VpZTvEcCemNpS5EDesBxXWniJwPp&#10;dxhJElOz3DOGlBgCIMbFTXcTnYrlcokpYfRHlrUpdzHtzrxjy2DST9n3ys2KXMrT+yIyykq2eq9c&#10;BxM3plKpbAwaAStn8dwt3bcSZHRSZBnPZfhQo2EcWCIWT305NP49NU/jiIN6ttoADV0k7kwLwrR2&#10;NeKElL36aNDHjfCoMViGQ49W1rr/5lEkQha6sgnReBu/LrPbA8bEGK61z/XkNPzqk7FkG6b4PAMQ&#10;U5Ak9lmH2e/rOcp2t9AKY2YJ1ZhzzSHQazYFylx0ERBDD5w8kS71Qv0dNeq5MW1GjJMl0aocfpkG&#10;GPteuQzGzSYUXCJAZOOpzDxlBRHp8QqEF6bbz4MgwiKUVjiy7JZH15wovJDwbsLbqca/MuvQEWFG&#10;oWJjsCtBlqxejl4ufQzoIc/aFCRJOcshTGccUY+7K1wHOstQlL2OaUASEqNmgY2YboOyjRknDJoE&#10;KXOYlZk6YGEQBlZSVHuBDcZYT17vi0NhiUWG0vUJhzKWjGb0xiTeSaxikG3MH4uj2OdZcpINDfS6&#10;rQKmtyYM654x8sRzPTeirkWYVg/aZ3w25lsL73N0zMl2z0VS/C4jb8qbubg2eNB7dI0WBtFbdx2u&#10;QT00lu06LPBi4RjOBNHTJzaN4AzExhHum9+2n/Wkj18Pgo0dSBhfousdi2CHmG8YIvZNJAyEWBC7&#10;XBy7S+Lc+Lzviu/3m23j3+UAaHQoGI+odAB4Z4McgAg1hAMQShmKWY1/ZRSop0KFDKbpHytB8ozG&#10;mPEte3We60kJxVn/dzn0GHpqnsYKp61nuxy2y7RGssX/yyztSTG+jAkDxdAyUpbvVH4MEQNZrulM&#10;GD+9VY6XMVsGicE1VmxlMtnPXjNYjJS5zeqA6xcp8ZwwbHGcoWPwLNXodxlDBtIwiGiIVc7UTWFw&#10;Bs+60hK7OAF61uqZ/895kACox81AM96iLxxKU6LK61ivuC8Mv/9lvDvshns3jl74euhdz2AYtVKi&#10;p9sWRrAUN6ItDGZbwpiGMLClMLqk7QSErNQJWE7C6JeGP4w/if8RDoD/Htflet0Dhr/d+2f8NWqE&#10;4W8b/0EOQDX+84O6YnENPYyVhp01vnoXehVlr07d1Php+DTOS6G+aVx7ap56U4PCztOKKVRCrMbH&#10;6dukwQAqQ71IPVJRDwbw2c9+dkrCahtf4VU9SIZV26Sd2Ah0UqId8xgS45/aO+1fu33WTmpHdbSE&#10;qCV+cShk5uvlG2uWKGhTB6FzSUuys9VljoitAcNpiF4v8dpx4jxztiU6aXv9r7BL2tuNuicbRa9c&#10;B8N4uKjlRAOisMLwhJQFGO+HMFZhsELiWIgC75LSIQgpnQFSOgMhYTBDSkeAlI5ASFnJoqJ1OQNh&#10;sNtOQDgCS70m8bm2AxC/47dL409ck2t1/e6Lexb31/1XNrX3P9koK0ZC46o3shIsnmA5QRmZ9CZQ&#10;r4QL9ZIYnaVQ9hak76l5Mr6z1vMVGbDalwZf/Ya6XNbvjWDQ95bH6ZpeqjWchXQ5SxJ2lJtyjQU1&#10;SCywEWtlO1/vc7nyrUw+fSs7gOitlaIBX6lEr28lwkAMEgZkOWk7BCGlM1BKGKlSSkcgpO0QhIQj&#10;EK/DAIaUjkA4B+EElM/JShwChreULmeg7QiElIY9pG3wSZwbn4vvC+NfOgDubWX9uN/CdsawePcr&#10;wTQijbGxPfU20NPQkOv9ljvfdMH4Wsy/p+bJ+NKJWULoU5jWeHUYvnZ0aVxoRyUMyUIWyhXxoPvC&#10;w5KtlKFyKcUY7dve9rake9ob5VeZbnrlOpjoFRGFvVrRu1qt6JWtVNqOwXLS5SC0pcsxaEuXgxDS&#10;5RiEtB2DUtrOQUjbQSBrcRIiQhCOQbwOZyBEI1A6BYOcAYbY+8qssnb0VoUezdntymTt4uCDD05j&#10;acYK1atASE6Pz3dZdH4pfM6YaE/N09QJdWWWkBhkMQlOZgmju5EGuP2dXocE2glzfM0rtdOTIQLt&#10;ijArY6z3q1xKMQ/VGG1lduiV62DKilNKVN5RCG91WFI6EyuRLodikLSdiLZ0OQ+ldDkLIV1OQkjb&#10;MSil7RiElA5BW1brGDD8/uNSuJfqTeX8GCPTUzXvr2uBhC6e97znpQZZYow6EAhFSnKRkNK1qlOJ&#10;8rPpgO+xkABHapaQ/HPggQcmh3KUtOt52V4GdMaSnrKFZSQzvspD0pSNFkQ1lEsppglJMNLWVGaD&#10;XrkOJp8z9YTTsJFSOgyrkS4nYZC0nYOVSttRGCRdTkNbBjkOHv3HNq5RAgZnoHJ+LJIh2cq6vQzx&#10;SogsZfN0lUkgiUePWMKOHvVScJwsy+d7GF/zJOO7ok5PM+6DXqVx9NI5DL3bqOtrf2/XvRRVcs85&#10;SabmGG5gfE0VEoqWqa1cSjGdpxrf2aJXroMx/0v4xvSF3XffPY0xGSeSyCBT0hQFKenGL6yxKXvt&#10;3HPPXVh6S2NizFC4Uq8qemvRWBMK39VoV1ZOKPhaJBqjYYnvXIr43UofOmK81yYApt6tBOFU4WW7&#10;35SNsUbc/FBTkIzNLwWdNMe3p+Yp7Cwrla6W+QUxxEBi2CGGJWLowjCGkLXeHAMiUhJRFFEWTlep&#10;8/Tdfw7HkO6XdWdYdYNh49RsvfXWaW5oO6w+qK6W/2XQOUH83/Kc8lh5TSRwn2WqWxBDmFm76d7J&#10;dtbDbU/PsZORjGhjwuX3xH9FebzrNyuTR69sByMRxO4aIbxzA//CJR69Jjxt873itefOpwAMdzlJ&#10;W1ZnCONOQYxxmOdoNRZiNZYQxyUgGPOQjMCbtcyaOXLhBJhwzis0500IR/q68TMp7sa+jPu0Gwqe&#10;fzQWUYErG4vGW/JWvd+b0OO0HKQFA4yjrwRrzsqEFXYuIwrmazpumzr1fSnsBrPTTjulpfAswUhH&#10;QifoRwh9YWw9ksghIJE3EBJ5A5EzQBjrkDDgpDTsbUNP4pw4f5DR79Jnhl8SmZ69tkcbou0wZsoh&#10;CBinMJBhyELiWESd4lgp7fdDSqfCo9eeB+699kv75j+G8T3++OPT/Nm28ZXtbBGLLuPr++P/VKYL&#10;NnYgdooYlpiE3ZbyOCNNGOwQ42CMOENvKTFL5+khWKHF0nokjjvmPeJYOAe+k9GPXrzGxvMw/tbe&#10;ZPz1JDSCxHNjZ8ZeLnaxi6XXGjQhIWMyGi3KbJ6eR2NwMhHJSSedlBwBiqInYnk20QC9msge1shG&#10;w6LhmBc0FrJ7NUaVPsZ51TE9npWMT2pkI0tZvdObDCwpyfhaaJ9RWgqRKb1CuhE9Q+USESmit8rg&#10;qafRc/VYSkSzQiLfoJQy34BEzzgkcgtCGKJSGFZSOgWkdATazoDevKUTrRxlsXwGmLg3ssVlg/tv&#10;baNVGrLyeeC1ehyGry3xHilxb+m9NsJUIVPChJKVmWiA+2Kur7ZMGSrfEG2a/1wmj8X/iP/Y/p+V&#10;yadXtoMRDguRwDBIZGuGCKWEyLocJG3jPE4pHYFwAhh+PX8GPLb94pVafUZYT0+FwdeAOUbBrfzC&#10;SDvPe5wA1xrZrPF77o17quFj7PXso9cfzoBxn1BCDoPMyPgtDYgwlCXkHNPQUE5LrVm2zT6tvOhw&#10;BDgBpqEQjb3elrFG44Iav3GgIfdfyjHLeURkRlmrPysxvu6X+aHqRTnmq/F905velOaFWqifYVkK&#10;YWYNvZ6hxffDIWo35gwKR9Fj+V5pZLqkNEil+J0uibyDUlxbW0rnIKTLIbDsopXAYtlCOsFZMTea&#10;bmq36KsQvnPNB9YD9/lh4Hs4mqJwllMUrdMGcADcd+P2keUMxvewww5LUcO28VXehvVcfxD3OYjy&#10;qkwPvbIdDEUmvafnk3hPRREmIRoRvUTCgDAkZRiZtxdrhlL6MvwcPdMQBicMf/m8bfhDSgeglNIZ&#10;CAkHoJQwjG1Z6r3VyFK/F6/jMYx/GP7S4Ao/2RaLM8AJ0GNyXPiKGMfjUUcEQOSAQhsqIL5TVMH9&#10;Vg7uqQn+ysy4vnEnDd9GoqFg9IUS5x3zUOmQiIpe3nK4bzJk6aCtzhguaIgtji9EqR4sV4aGZdQx&#10;dUNSUtmQl/ieQe+th9KQLyclXofhWUqWgtOnrmsftE8iXNoj+iG6ZcUxayQzyqb/WJ1JqJhxFiFQ&#10;BoylXrpeNkfW6kvWKeYQ2T2IjhqOo190TSTOMBlnuKucHbPGNt1vt7mG2vyP0jFwjXFvuu5TZfLp&#10;le1gZKlq5IkeVoiGPXp+hIHgzWnsIxwcjb3PMhAMQvTe4rnv8Dnn6WUyPiorRRD2lWjAqHvs/Z1l&#10;RcOjIXO+xBPOgO8JB4DXGc9j8XDC+FCQ0hEIYfhLhyBkKUeALOcAlBIGuTTC5evlJEL3IeV7vsNv&#10;tP9PfH+8jvValYcwqGS60tPeKDQiGrKNNviTih6oOmuPUfdhOYRfGVf13Vit3iQ8mv9LB/SUloOx&#10;UO50Vu+sCw26nqVw6XIGbZrgsDCcIg0MqnCu0LthJMZXm0bHdR5EpbQX2gaGMYbAPHJeYkjLZ0zd&#10;iqEomxmIRHFyYngpHCW0DaZyNTVK29Fu12REy2TXow98Vpko99IQV86POqx9IcogojDlvWuXxyjo&#10;le1gjFeG8Z0kWYkjEM5AOAQMPIXhkRK9SQ6AR6/1In3eOXoDjBilonh68cLDPOSlHAENXzyPqEA4&#10;EJyBCDFT6ogKhHACKHhXUhph/OOxdAQ4AV3SdgZIaXxLCUMcr2VgRqJK9IpCyoo6jMrKm19potEs&#10;IuysvujdlI3rIIxtMhA+Y4ghykDDIqyqzknmWQ6NubpGB5ba41WZz4NjpGfrPjCC7jFjrG0JfQ7R&#10;BohS2IDAFnySPeV3MOAa8+UYpDMMhLm/dDp+SxvBoAuf+09BqX9t3aycn8gZIJygMlFv0POQ8rOR&#10;g0AiPyGiIJHfoD0LUaY6MGH420a/V8aDMem7y/hVWSzhBIQjEM4AR2ApZ8A5xvoYf9EADoDneqC+&#10;07lCVwyjhlLGuFBxOAErjQhwBCIqoFcbiWUcgXAGIiHFb4gKiAYw1Dx5HrwFzvWQLORgJSUevUcL&#10;pdu8Ww+OITGubExZYxbjysa+ZDnrZegFRNaqBkUFZnTGNfY8bjTgysiY4Eoab+Ov6onPaPgDim45&#10;RWVsW7rlMDNAOeslK5su/B/lqKGYZRgt16keq4fEODjdLvWIiNAZW18v6r1pZjYUMNRjT11j9fQx&#10;fouT/cxnPjPpVNBleON1pRu93VLCGJLIJQihR6WUxlQ7VUoYXMIAE3UnDHNIabRJGPNeGQ/GJt9t&#10;Q1NlcqUdEWg7A22HoO0MMPzCzzx7sueee6ZxKNndPivspkHgADDSwtp64xpxxpwzwGgz4h5jqllk&#10;r8fUNb9tXM3yiCF77713CnVbfMC42UEHHZQaJQ2iHkkYd4Zdo0UYdoaDQWfMeaoqO2WgOOF1UrhJ&#10;7Bn4P8Zpe6qW7vVK/h9HRvn5jGSiQOMgiUdZmn63HHpThmVkA7tf84z7rl6pa+oPB0dIX311n0tR&#10;1+VY6PlaFEOiFidTuYToBZvdwGhyVo3zynL2nTawN97M6aYTImulE11Gz+gZ3SiXHQ3jwTHyv9tS&#10;GS5d9zgknJ9SomfbltL4h/TKeDAawa5GvkqV5aTLERjkDJSRAcaDeC1zPCICzvV550saI6ICRCOm&#10;l84REMIXGTDWX4bmI+weYXbDCj7HsbDgAeOvx8hw2eQ8NgG36L3Qu9Bi9P4Nx8Q8cglTpu3oOWl0&#10;wxmQiMMZ4AmXzkAb3+s/rSRUDL9jaKSnnovW+uWJGxvUeNu4fDkYAxERDo/GfN6JxlOjalMRmccc&#10;Rfc5xP2KZCiPjCYHRm/VsFEMGXE81UN10HCT80Qk4rPLiWEq32HtbTMWyix4/xH+ZzTs8b8r00Wv&#10;rAcj4YpnFyJEojdcioZKoxUilb+rMa5SZVxSOgIrdQbaUQFDARIHI2kwzve+8zgDkTTIyDP6ei4a&#10;YI8aZg2qxpkjoGH3nXpADK+FFlaC3lT0yDgDgZCXsCVjIFqxHD4riiExiJ7HLlbG32Meumz0GB6I&#10;8a8Y7+JUxFhXjG9FKI9X3zYM02YcDJGceOKJqZfKeWM83fNhC4PMeKsT6oOMaO2qVQI5VCVxH8t7&#10;2XWsMh30yn8w+ZyJgMKXjgAxl7V0BEwPKB0BosHsapCrVBmXlI5A1/tLCYPP0Ou5G4+Pei5T1nuG&#10;A4SwLd7Q1he98UAPOhLrGGFDBRILiYiDRB/zyIlFIQjjbmxa+JSYW24O65FHHtkcddRRKQFMopLx&#10;UoYr5tjKHbF/rSQvU2ZkWkeugMUuRA/a889FEcIhaOcKSIopk2DCGeAIMFgcgfVQGjLfa9jDOK8x&#10;dfeDc8ZYumdyKLp6tSIQerDup9CyqIzsaFEc32GhFEMs2i2RFcMqrq0a0fmBjR1IPqfSQY0KVBmH&#10;6JkbR2d89djjOEOucXdcT7z8zGrFd+lBawLWK8KuDJAIgOEA3xvJfnE8hCHzvjAtY8XYx8I1kZgY&#10;yYlEyFyGMMdDjoBxWA64Na/XAwMY43QljuntiwQY2zXsQO8lr51yyilpDDgcDsc4GoYoOBgcCpEE&#10;EQTf0TUEEURPthri2aanH4PJ51QmnHmLCgj1mg7WFmHkrvNnSfS6Iomty/h6zznlZ8YpQvZC7KUw&#10;rKUIyzPGpZSJR8MWvU8GPUQEwSpxIcbMrZPNeIasdFhgtTCwXWO2cbyO584uvbo4mHxOpbIqNjoq&#10;wNAyNG0Rdu06f5ZEr5aBJW3jyyDr+U6S8Z1EaTsD7lnbIZAwVToDeuaaxI0QYeuIDETvP6TMhOak&#10;lHkFytv/j8eHPexhaQyfPO5xj1uYRRBJhCIF1rs2ddBMAhnvMVRgmEIS3kc+8pHUWz/nnHPSmvT0&#10;Vw9f712+geRC+h3TCWV1GyKIfIFyAw3DBIY6RAoMEZS5AjF9J6b4RK5A5AvMg+PRK9PB5HMqlYmC&#10;se5qVDUUbdYaFej6/kkQvX7Got3z1esP4ys0XX6mymSLciydAWJMuXQGJOqVzgAxpqyZ3ggxXBDD&#10;BLHKYCSdiUrIFZBf4L/FGgSOcRAkJZo/bqUvGdsiC3IFOAeW3jTNcK+99korspnfLLNc/oDcgde9&#10;7nXJIbBNrUxvU7VibQF5AsbfJaNFngCHwBREDkHkC8gViFkHpMwZ4AxEzkA7abDLGWg7AiHDoHcv&#10;B5PPqVQmitUY30mjHRUw1ah0BEg7KmAKUVwjw8rIto2v5zEWPA8RgCobK+3hApGl0hkgox4uEBWI&#10;qVuR4GaBIHOvJb/5fY+xgqCcAjMM5A5YtyA2o7Elp33oJRxyEEwrlDsgb4BDYLYAp0BS4eGHH56S&#10;CWOrWhtciAyUCwyJChBOAWeAU0DPrUUQ0w/L5MGYSdD7/4PJ7UWlMlHwnLsaDN7wrGPuPdU0Xl+u&#10;TMWQa3j0kDQEK6ErKiD8WDoCkxQVKIcYSuk6t8rsSekMkK7hgjDCIasdLjBkI7lPQp+lh21UIy9A&#10;ngDHl1NSrjpoeIJD4HfVRRELOmjeNwcghhPMUBARiCWNfX/v9waTdbRSmSjKnmApvMpZh3fO6+fF&#10;86ADHjlP35xUXvc0slxUQMhdI1Ym2WmEu+pClSqTJHIySLm2wJZbbvmbrbba6o7Z3C4m60SlMlHM&#10;s/G1PCHVNJZWrnwkI5f3zSgLd80iXWVONoJpiwpUmT5hfHs96C371rZFroeVykQxz8bX+BTVlLBi&#10;gYnAMpjCX8Jms3ofusqczAPrzRWoMnmSje+V+ta2RS73SmWimGfjy+hSzf3333/RhgimjchKtURh&#10;uf3cLNFV5qQyWmQMl44AaUcF5CaUjgDpKrt5Fsa3b2k7yPe6Upko5tX4mvpgqgbVtOlDufavuZqM&#10;793udre0itIs0lXmpDLfSLQsHYGuqEDbEZiEqMBWW231pb6l7SBfW6UyUcyr8RVmtoCC+ZSmRJRr&#10;GJsOQWVttG++4izSVeakUpkUVhMV6Bnfg/qWtoP8fZXKRDHPxvc+97lPMrJHH310PtrfZs7qRLvs&#10;sktzwAEHpNezSFeZk0plGulb2QHkcyqViWJeja/sZhsNUM228X3mM5+ZFjh4yEMeUo1vpTIF9K3s&#10;API5lcpE0dUAk1mHc5En5zfHHHNMPtofC7aOr+X/hLNmdT3crjInlco00reyA8jnVCoTRVcDTGYd&#10;i9hbOpJq2nUnsA6tHq9l9/SAZ5WuMieVyjTSt7IDyOdUKhNFVwNMZh1ZnTe96U2T8bUBe2AheJvf&#10;M752rZlVusqcVCrTSN/KDiCfU6lMFF0NMJl1Pv/5z6f1Y6mm5SQDxnfHHXdMO9BYCH5W6SpzUqlM&#10;I30rO4B8TqUyUXQ1wGTWsV2aRTT0cO2oEpha5PoZX/N9Z5V2eYdUKtNINrPd5HMqlYmiqwEms877&#10;3ve+NMfXTiq2Lwv0fG2ZZicV58wqXWVOKpVpJJvZbvI5lcpE0dUAk1nHEpIMrK3T7Bsa2Bx8iy22&#10;SPudnnHGGfno7NFV5qRSmUayme0mn1OpTBRdDTCZdYSUL3WpS6Vx3+985zv5aNP8+Mc/bq5xjWs0&#10;l7zkJdOG37NKV5mTSmUayWa2m3xOpTJRdDXAZNY54ogj0nivazX+G8iCFo7WKz733HPz0dmjXd4h&#10;lco0ks1sN/mcSmVisNBEVwNs1atZ55BDDkkb6Vu/+ac//Wk+2jTnnHNOc7nLXS71fs8777x8dPbo&#10;KndSqUwj2cx2k8+pVCaGeTa+z3nOcyhss+uuuza/+tWv8tG+8bWR/pZbbtl873vfy0dnj65yJ5XK&#10;NNK3sgPI51QqE8M8G19zeC9+8YunnY3KjfRPPfXUZrPNNmtudrObNT/5yU/y0dmjq9xJpTKNZDPb&#10;TT6nUpkY5tX4Wq957733Tj3ffffdt/nLX/6S32maE044IfV8H/zgBzd//vOf89HZo6vcSaUyjfSt&#10;7ADyOZXKxDCvxtf6zXvssUcyvjbSL/fstV+oaUZbb71188c//jEfnT26yp1UKtNI38oOIJ9TqUwM&#10;82p8//a3vzW77bZbMr7Wb2aMg9e85jXNRS5ykeYe97jHog32Z42ucieVyjTSt7IDyOdUKhPDvBrf&#10;P/zhDwsb6R966KGLtg188Ytf3Fz4whdudt5557Ta1azSVe6kUplG+lZ2APmcSmVimFfj++tf/7q5&#10;293uloxvuZE+I7zffvul+b+PeMQjFvWIZ42ucieVyjTSt7IDyOdUKhPDF7/4xc4G2Cbys4xVrG5/&#10;+9sn4/uOd7wjH+0bX2PBNtJ/4hOfmDbWn1W6yp1UKtNI38oOIJ9TqUwM82p8v/a1r6VsZ6tYnXTS&#10;Sflo0/zv//5vmvfL+D7vec9r/ud//ie/M3t0lTupVKaRbGa7yedUKhPDvBpfy0be6EY3Sj3fj33s&#10;Y/lo3/jusMMOKez8ile8Ir2eVbrKnVQq00jfyg4gn1OpTAzzanw/+clPpp2LGNnPfOYz+WiTerrb&#10;brttOn7MMcfko7NJV7mTSmUayWa2m3xOpTIxzKvx/cAHPpC2ErziFa+Y7kFgCtItb3nLlO08y3v5&#10;oqvcSaUyjWQz200+p1KZGObV+NrL1+YJDPCXv/zlfLRpfvOb3zQ3uMENUs/3gx/8YD46m3SVO6lU&#10;ppFsZrvJ51QqE8O8Gt83v/nNzSUucYnmhje8YdpCMLC1oA0V7PP7qU99Kh+dTbrKnVQq00g2s93k&#10;cyqViWFeja9NFaika/3+97+fjzZpC8GrXe1qzeUvf/nm85//fD46m7TLPKRSmUb6VnYA+ZxKZWKY&#10;V+P7qle9qrnKVa7SPOABD1i0c9GnP/3pdHynnXZqvvWtb+Wjs0lXuZNKZRrJZrabfE6lMjFIPOpq&#10;gC2xOMuYw0slH/rQh6bVroKPfOQjzWUve9nm2te+dvODH/wgH51NusqdVCrTSN/KDiCfU6lMDPNq&#10;fJ/ylKck47vXXnst2rnove99bxrvvclNbtL87Gc/y0dnk65yJ5XKNNK3sgPI51QqE8M8Gl9LRjK6&#10;VJIRNr0oeOc735mM7x3ucIfm97//fT46m3SVO6lUppG+lR1APqdSmRjm0fjau/dhD3tYMr7Cz+W2&#10;gUcddVTKgt5uu+0WGeVZpKvcSaUyjfSt7ADyOWPBgvGWyrOCj0evS1kpztVzIKv5XGUymUfj+6c/&#10;/anZZZddkvF92ctetmgJyYMOOqi56EUvmrYT/Pvf/56PziZd5U4qlWmkb2UHkM8ZCxqYMJoMcEhp&#10;QIXZzG189atf3ey7775pSzXhOWvcnnnmmc1//Md/5DP731eZfubR+P72t79N6zdTySOPPDIf7fOk&#10;Jz0pLbDxmMc8ZqY30kdXuZNKZRrpW9kB5HNGDgPLWIYwumXPVU/glFNOaR784AenXV781bZc+tKX&#10;bnbccce0/ZrGqzIbzKPxtZCG9ZvV67e97W35aJ9HPvKRaUejpz/96TO9ly+6yp1UKtNIT58Hk88Z&#10;CwxtGGHGN9DbPe6445rb3va2C4Z28803T69tqC7xxDJ88Z4VgY444oi0CXtl+plH42tFq1vf+tbN&#10;xS52sfMtIbnbbrs117rWtdI84FJPZpGucieVyjTSs0+DyeeMhbL3Gz1ej7ZTM9dRz9Zf9CjkdvbZ&#10;Zzd//etfm+985zvNM5/5zLTwgPcvfvGLN/e6173SovOz3jOYB4499tjOBvi1r31tPmP2ULdjO8Ez&#10;zjgjH+2z/fbbp+OvfOUrk67MMl3lTiqVaaSnt4PJ54yF6PmG4YXQ84knntjc7W53S0km/uLNbnaz&#10;5o1vfOPC3Efn22x8m222Se9f8IIXTLu+HH300YvmR1amE2Xd1QA7PqtYSOM617lO6vnaWjCgDyI9&#10;6vnxxx+fj84uXeVOKpVphI0dSD5nLIThbfd8Tz/99BRe3myzzVKjc9WrXjVNv4jVfYSlDzvssLT3&#10;qfcZacb6hBNOSFM2gvj+LqlMLvNofC2kYStBdb1cv5kzeYtb3CLV81NPPTUfnV26yp1UKtMIGzuQ&#10;fM5YaRvDH//4x80hhxySegL+IrG03sMf/vDmwAMPbB796EenXV70eL2nwXr2s5/dfOMb38jfUJlm&#10;5tH4MrgiPNe97nUXbSdojWfbCXIw9Y5nna5yJ5XKNMLGDiSfMzb0emOqUYxnMcayPw899NCkeBYY&#10;8FfJBS5wgYXnF7nIRVKSyktf+tLmu9/97qJkFN9V9qgr08M8Gl/Ti9Tprbfeuvn2t7+djzbNN7/5&#10;zZRsJe/hM5/5TD46u3SVO6lUppGeTg8mnzMWGMYwkoTxLA3oX/7ylzSOazzXWBhja75j9HhNQXrc&#10;4x6Xdn3pWvlnkOF1vBrlyWUejS9HU522ipXIT3Duueem7QSvdKUrLeoRzypd5U4qlWkkGdlB5HNG&#10;Rhg+Ej3TkIAh/ehHP5rCy0LPphgdcMABaaGN3XffPY31apBudatbNVtttVUK1Vkd6C1veUvqMfve&#10;kvit+L2V0P5PldExj8b3RS96UTK+D3zgAxctHCPz31jw9a53vUU94lmlq9xJpTKN9K3sAPI5Q6M0&#10;dKWEMdOzFWaOYyWmCZ111lnNox71qGRcGd6nPe1paQ6k8//xj3+kxBTJVbe5zW3SMnymZbzmNa9p&#10;7n73u6dt165//es3j33sY9Nc0fbCG9Gzjv8Uz+M/x38s36uMnnk0vs94xjOS8eVw/uEPf8hHm7TQ&#10;jHp94xvfuPnRj36Uj84uXeVOKpVppG9lB5DPGSoMGAPLmJbjuWHUHCOB9WolkzC6V7/61VNPdv/9&#10;92++9KUvnW/e7i9/+cuU+WxhjXvc4x7NySefnI4LUeslPPGJT0wJKnaBYaBf+MIXNl/4whcWZUGX&#10;xtVjSGl4433HKqNl3owvp/IJT3hCMr6WUDWXPXj729+exnvV5Vnf0Qhd5U4qlWmkb2UHkM8ZGm0D&#10;VkocDzQyVvMRSr785S+fEkv0dBnLEp8j8HnjYHoIesfCdJ/97GcXGfOf//znaU6kpSn/9V//Na2G&#10;dc973jMltQjdlevjxv8dJJXRYyWrrgZYNGMWMcxiCUnqqAdc1k9RHau73fWud52LOexd5U4qlWmk&#10;b2UHkM8ZGgxWGNroNXose5Aamw9/+MNpFSuG8ZrXvGaz3377pZ5uGGeP0XsmpSHUU7Ces7FgU46e&#10;//znp7HeNj7zrW99Ky3Ld6c73Sn1hhn4PfbYo3nPe96TjHRJ/PfombevozIa5s34/u53v2t22mmn&#10;ZHzV1bK+ifJc+MIXTjkNf/7zn/PR2aWr3EmlMo30rewA8jlDQ8MRRoyUDQmPXmjYfF1LQwoxCxOb&#10;48igwvlh/BxjeON7yu8y/nXwwQen8DMjbDF6oedBGEf7+Mc/nsLZFi0wjiaLWk9DtnRXb7j8vaD9&#10;PyrDZ96MrwQry6NSRz3dkic/+ckpu9/yqrO+nSC6yp1UKtNI38oOIJ+zYsIwRc+wNERhmOKcgGGT&#10;vazHGUbXNmnnnHNO+o4gjHb5WZTfGzjnK1/5SjLkerN60YxrEP+h/V1e/+pXv0rrQBtjlkUqm1TC&#10;1uGHH556yu1xZp/xv4jr9r7H+D9dv1NZO/NmfM1Rv+Md75iMb3tHI1toOs5JDAd1lukqd1KpTCPJ&#10;yA4in7MkpfELQxPGKF6TOCcQXv7Qhz6UDCQDJ7y89957p8UC2g1J+RvldyCOlb8DRt2SksbDfLde&#10;bRlKjs+1peT73/9+SuS5733vm/7jla985bSLjESXn/70p+n3As/D6fAYz+M+tL+7sjbmzfhyIk2b&#10;o47WLC95wAMekI6L8qhvs05XuZNKZRpJRnYQ+ZxlYVzC0ITxCYNDSiMls9ji8HqWln40ZUhPV6JU&#10;aXTLz4YE8V77/TB0wc9+9rO0wpUe7O1ud7s0FlxO1YjvCMrvK/GfP/e5z6UxNpmll7nMZVJIW/ap&#10;pDDjckF8Z/ld5W9U1se8GV/DHqbIWb2t3E5QnYodjTiI81DHusqdVCrTSN/KDiCfsyLCyISEIQ4Y&#10;5E996lNpfCqmDNkAvGvK0FINSXx/4Hlp4NrvW/mHoRd+lpjiP5T4bBjt+GxbSn7zm9+kHvvjH//4&#10;tKDHJS95yWTYX/KSl6ReSrsH4ntJZTjMm/FV1zip6pmciEBkJ3Y0kiA4D3SVO6lUppG+lR1APmfF&#10;MFRtY6PXeOaZZ6bpEhoRvVD77TK6Je1ea2n84jtLQ1i+H6+d43ui5w1TMN797nc3d7nLXZKxtMmC&#10;PX9L4rPt34hjxPeW73kuseuYY45p7n//+6fQ9jWucY00vemtb31ryrCeh1DgqJlH42uoY4cddki9&#10;4MCcdsmBEq5OO+20fHS26Sp3UqlMI9nMdlMatC4j5DHOIXEcsos1HA95yEMWpgwJL7eNrs/4zpD4&#10;rvI727/Tfj++pzxe/k+9VY22qUeU9U1vetPCwhrl59rPB0kX5513XlpVS3KMbGmG3uIIGkZJXG18&#10;j9+prA7RknbjS8p9bmeJN7/5zal3a1ejr33ta/loPxHL8qnWNf/EJz6Rj842XeVOKpVppG9lB+AE&#10;RoIh04sjYSDDEJXGCjFlKBbHsNhFjOkGDB/xXUF8vo3v9rsxrSj+R/mbnnsvJF57DExZstGCMWaJ&#10;KhK7YgqR74nPDvofbeIz5W/AspWu34IgGkzjwx4ZDSHvcpOHlf5WZRMcmq4G+Itf/GI+Y7aIHY1E&#10;biQABoZTYkcj+QjzQFe5k0plGulb2QEwLGHISuPLaMTxwHumDAkvl1OGNAwSqcxDZJSEnE39kaH5&#10;1a9+dSHJyvdZIk8W8S9+8Yv0nHEs/0N7Gg88D4lz43yPgc8KTW677bbJAJueUYafy+9ZKeVv+r3y&#10;fjjmOk488cTmQQ96UApJc0SMO0uQKRvSysqZN+MrmtJTxWbnnXdO9SkQgrZCm7o8DzsaoavcSaUy&#10;jfSt7ADKHmZpYDwPGFVzaC3paGszRteUobPPPnuRIWNkZR/bXcj0IsbXmKnv0gvWM5a0JCHLilbP&#10;ec5zUsiNgS57i4yo7OIf/OAHaeqQ7/Ud4RiU/zeeBxov2c83uclNUtYyI1iulds+fyX4jN/1uZCu&#10;77EVnN+WaGb7Q06K3nhldcyb8X3uc5+bjK9IUplVL/OZvsmEnodNFdBV7qRSmUb6VnYApTFpG10G&#10;0VgTI1Ia3ejpBvEZn+ehv+IVr2ie8pSnNKeeemo6DiFgPWJZybYGZHB/+MMfpnEtK/zE+CwYXWO2&#10;Vvc57rjjmu9973vN6aefnpKq9GS7Qsnlf7ALEgOvFypRSm+97H2HrIS4NyFhcOO+BaY36XXvuuuu&#10;6Xc1GMKJevmV1TFPxld9FT3qqWKz1157LVqlTX2XS2Eltl//+tf56GzTVe6kUplG+lZ2AKVRCWOi&#10;QRDy2nPPPVPYSyIVQ2hFqjB8aBsga88ymvvss0/z2te+dlHIV+MhYeYNb3hDGhtliC0oUIbZoHfL&#10;iHnfHqeeM7xCyC94wQuab3zjG/nMPn6/NIrw/61gZY6kBCz/nQEP2v97KeLcUkrcDzsy2cTB5v4y&#10;va013bVSVmVlzJPx5eBySHuqmKJBpRNqqcnNNtusufOd73y+7TFnla5yJ5XKNNK3sgMojQnDJ2HI&#10;/Fbjl8aanvrUp6ZwMYMWhBEqjZ7P6nEyPD7D0ApXO86bF/r1HXqgQtgaGr1Tuw+VYWG94COOOCIl&#10;Mwm7CdsecsghaRxVr9IWgV4fe+yx6feiR8vQ6X3+6U9/Sr/JqOthM75C0KYGlVuytY1oF3GN/ndI&#10;4LjdlNwr06s4KK6bgfBenOO/VFbHPBlf0+RMM+qpYsrWL1HXbaogejMPOxqhq9xJpTKN9K3sABgt&#10;40nvfOc70zgtg2s/3NhPt6TLGHntOCMY47TGPsODF3a1Af4rX/nKBdHzFWoTUo4xYTCc5gt7Xy9X&#10;Y2v3I4bYylOmNdkS8P3vf3/qCTsuNKeXfvTRR6cxZN+vt8z4Ms5WqGKAZT/77pUY3cC5cZ3xOcZU&#10;aN39kYkqMmDzfmF15yHuU0hldcyT8VVP73Of+yTja0ejEhEbxw31lA7qLNNV7qRSmUaSkR3Es571&#10;rJQdfKELXSjNJ5S1K4wahmQpwjgNMjCOC8uaA2uOrO+1+b2eLwPd/g2hYePFQs56tgwv719I1xrO&#10;AaMa48pHHXVUMrzGpb32mZ/85CfpdwlDfO9737u59rWvnXqmnIO1GkTZy/6PuZfG4iy2waCXyWKu&#10;iUPDSHu+kvtYWcw8GV91mRMpSU89LuHU9VQ0OZplOHqW6Sp3UqlMI30rOwA9OGOjkoQkVVnP2CIS&#10;Np8X7hJWZXCM1TJkGkC92dLgDAtjxsaJrRxljNiCA8aOjSFbteqwww5rDjzwwNQo6RUw5Hrb/oue&#10;p6xR4Wz/Uy86vlP4+eY3v3lavN44WplRuhIYc6Fw2dPmXNr+TY+73F+VkQ2Dy7iH4a0939Vzv/vd&#10;r7MBbucHzAKiKOaI91Qx5UCUiEQJO8t5WE3EZprpKndSqUwjfSs7AMZBSMuUHslMeqem/0h2YuSE&#10;xLbeeuvmxje+cZryoAdpfJOR1mM2n1eYWMjM+K1eLaMpnByGUU9wucYjQrUlXhNjxzKjZS2fcsop&#10;yQGwopVpTQztoYcemqb42BtY79c5ZYKK9ZhlkgoRM5wyuNu/1fX/LO/nXtz+9rdP6+5us802aanJ&#10;0nj7XCnxn8tjldUxT8ZXboShHlEndTlQbyw32VPRudlUAV3lTiqVaaRvZQewEqUWvpUI9c1vfjMl&#10;ZOn16UHqacqIFta99a1vnUJnsaGCniZjxdjx4PWwjcfadchCHMLQepSSoNYaUmPkGELfpRGTGOZ/&#10;hmGNa+NcSN7SmFkSUphPuC+IXmogccs1brfddsno3vSmN03ORTnX0ne3DW1lOMyT8dWrlSVvpThD&#10;JoHIDf3pqWjzrne9Kx+dfbrKnVQq00jfyg4gDEhpRNrHlkPPVE9U71SSlt6z/XD1SPVEjdnarJ4S&#10;McoSoPSeefxCuTvttFPqZR9wwAEpzGwHF0aesTdevNopO/5zGNT4/xozxl+Iz7xJoegIG8c5rsM6&#10;zcLtm2++eerpy0A1Fzko74/vF2pe6X2qrIx5Mr6SEfV6RZLKBVk4enRFLsYZZ5yRj84+XeVOKpVp&#10;JJvZbkrDEQalNFqlsSllpcbGeTKh9T71UjUqwsBCyDKsjeMKW1vdx6b4pgUJbcskltgUPWhL7wkd&#10;G/MVCtZjYOiFnn33Sqb06CELTZtGpbdeLr6h5+w/GNMVnuY0tLcP7DK2q70fleWZJ+NrXnxPDZvb&#10;3va2qX4G5ombdXCJS1yiOeuss/LR2aer3EmlMo30rewAwnCQthHxOoxxed5S4rxSHFspDJseqoQu&#10;hpWBlehlmtEee+yRxp8ZYtus6T0zonrQDDbDbfxZeJtBlx0tvG18WI881pE23mvOMKNuGhIHQMY3&#10;Y3/lK185LaGp112GwruuMQxx+VgZDvNkfA8//PBkfA1xSDQM9IJFhiRBzmKW9yC6yp1UKtNI38oO&#10;oG0oS0E873p/OQmWO9Z+bymEoI3r6iVI7jI2K1Qd48/GmIWVrTRl7FnvgaGVwa1RJ3oZpgr1Lj+J&#10;nq5VhhhrBjoo/1P5P+N+MboxrcjrynCYJ+N70EEHpTpoqEO9DjiJ8ic4l4Zf5oWucieVyjTCxlYq&#10;U8NWW231pS233PI3bdliiy2ukU+pVCqVSqUyTHrG9w09Y3tyW6573eteKZ9SqVQqlUqlUqlUKl38&#10;v//3/wHvc1jrgp5zNQAAAABJRU5ErkJgglBLAwQKAAAAAAAAACEArxnMSBsJAAAbCQAAFQAAAGRy&#10;cy9tZWRpYS9pbWFnZTIuanBlZ//Y/+AAEEpGSUYAAQEBANwA3AAA/9sAQwACAQECAQECAgICAgIC&#10;AgMFAwMDAwMGBAQDBQcGBwcHBgcHCAkLCQgICggHBwoNCgoLDAwMDAcJDg8NDA4LDAwM/9sAQwEC&#10;AgIDAwMGAwMGDAgHCAwMDAwMDAwMDAwMDAwMDAwMDAwMDAwMDAwMDAwMDAwMDAwMDAwMDAwMDAwM&#10;DAwMDAwM/8AAEQgANwA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Lxn8QNP8V2PiHwv4c8TaH/AMJnHYyrFaJfRNdWkpQhGeMEuoDFTkiv&#10;58f2N/8Agnrovxo/aB8afDr4meOviN8IP2xtH1WbVtJ1u51MTWmvyH5lZGCh2YkFgyS7nDEgnBWm&#10;fsEfsUeNPj18KPGXxG+GvinxH4c/bO+Cviy6udb0/Ub/AG3GvWzbQUdWGfM3pcxsWyJGLLISHQr7&#10;78NPA3xz/wCC5n7cXwy8ZeNPhWnwV0n4MxwTa1rF5pkiXWrXIcSeVEs6q7IWQ7UO5YwzFmYkA/2N&#10;w9w/HguOY4TCZhBUlH97VajCpTqQTlTSpty9tQr3SSSfMnrytHz9Wo8RySlHW+i3TT316NfgfYv/&#10;AARr/wCCgXj/AOJHjbxn+z38dPI/4XH8KyEkvo+mu2mcCctgKzAMpyACykEgEGv0FXk1+Qfg74j6&#10;f+zz/wAHKfjDUPi5IfCy+LtDi07wVfOgjsdQVgqgPLwNx+deTkNtBwCK/XtHEiblIZW5BB61+BeK&#10;GV0MPmNDG4SmoQxVGnVtFfu1OUffUOllK+i+F3j0PUwVRuDjJ3s2td/K5LRRRmvzY7AooooA/O//&#10;AIKFf8EcfE/jn9oRfj9+zX40h+FnxrVCuoeZuXTfEYwqnzgFcK5VQGzG6PhSwDDfXgfxE8af8FNv&#10;2TNIk+MXjPUPA/jLw54bdBq/gzSIIpJLizUfvLgCOEMDjJJWTcDzsKjFfsQKZPbR3cLxyIskcgKs&#10;jDIYdwRX6blPihjaFClg8zw1HF04JRTq01Koqf8AJGp8SVvherj9lpaHHPAxbcoScW9dHpfvY+AP&#10;GHg/4If8HF/7DNtqul3Mdh4ksV3Wl2u0ap4T1ELny3x8xQt9FdeRyOPNv+CZf/BSbxt+yv8AGxf2&#10;Vv2pJG0/xdpZFt4U8U3LH7L4gt+kSGVsAsVACt1P3TyOcH9uH9iLxx/wSh/aJuv2oP2bNPmvPCt0&#10;5l8e+BoN32e4gJ3STwxr26sQPuH5h3Fe4/Fv4TfBT/g4Z/Yh0/xB4f1COy8QWaGTStVj2rqXhm/A&#10;BMMoHzbd3Udx8w5r72ccrjlsaNSUq2TV5e5L4quCqveL8u6+GpHVe8teW83O60qL7pL+vuPvhHWS&#10;MMpBU8gjvRivy9/4Jf8A/BTPxl8AfjN/wyx+1EzaT8QNHItvDPiO6f8A0fxLb9I1MpOGcqBtb+Po&#10;fmHP6hI6yLuHzA+lfjPFXCuMyHGfVcTaUZLmhOOsKkHtKL6p/eno9T0KNaNWPNH5rqmSUUZor5s2&#10;DGKD0ooPSgCve2kd/aSQzRxywyqUdHXcrg8EEdwa/Iv9tP8AZK+IP/BGf9oy+/aS/Z7sp9U+GOsT&#10;CXx54IhB8mCMnLzxIvRckkEAlD/smv15K5Wq2p6Vb63p89rdww3NrdIYpYZVDJKpGCrA8EEcYPFf&#10;WcI8WVskxEnyqpQqLlq0pfDUh28pLeMlrF6rzwr4dVV2a2fZnwb8bPgl8Ef+Dhb9jTS/E3hfWIbH&#10;xHYqJdI1y3C/2l4ZvQAxt51UhwM9VyOzKfXwnwz+zj/wVB8MaHJo8fxl+Gdong2AWujrciG5m8VK&#10;mdrO72zOrFVAzJtz3xy1c7/wTm0uX9nL/grN+11Z/C+0h0fwX4O0eW7Pg+SaWT+0b5d7RvAiozKm&#10;5XBCBmw6gZwBXgn7MX7NPxM/4LN23xC+PFn8eJNM/aE8JaslxoPhazeW2t9CSAyeVC6OAUWTGI2T&#10;Kg7/ADNzMwX+hstyqeXuvhXiKX9m01SnB4miq7pPEJSjCy+BPac78trNLmZ5E6nPaST53de67Xt1&#10;/wAj9D/+CZ//AAWMuvjP4l8VfCf9oDStP+F/xt+HqBtUtp5RBZarDlFM8TMSqtl0ym9gyyK6EqSF&#10;K/Hz/goF8RvjJ/wU9+MHhfTV+Dvi7Sfjx8NdEn0Xx22mWhT7ekcyeRMVGCgy7naSR867Sy9Cvppf&#10;R64czJRx+KzCGBqVFeVFShOEX3hJzTcJ/FC+qi0jP+1qtP3Iwc0uuv46bn9QtFFFfxOfRBQTgUUU&#10;AfmH/wAFWv2JfiL+zl+0dD+15+z5Jpv/AAlWjWvk+MNAu5Vig1yzXG6TLsqZ2gBhw2QGGTkV8FfB&#10;79srSf2x/wDgrb8JPHv7PPgvXvhb8Stc1NI/iBYPf276Pq1p5kYuXjGRuzGJCwKKWYIyrvBJKK/s&#10;3wglHN+CczzXMIqdbBUZ0oPX3qbpyahVSdqkYvWPMrx6M+dzD93ioU4bSab9e67H9FUcICAsq7v4&#10;iB3ooor+M5bn0R//2VBLAQItABQABgAIAAAAIQA9/K5oFAEAAEcCAAATAAAAAAAAAAAAAAAAAAAA&#10;AABbQ29udGVudF9UeXBlc10ueG1sUEsBAi0AFAAGAAgAAAAhADj9If/WAAAAlAEAAAsAAAAAAAAA&#10;AAAAAAAARQEAAF9yZWxzLy5yZWxzUEsBAi0AFAAGAAgAAAAhAOpKWLFFBQAA7RMAAA4AAAAAAAAA&#10;AAAAAAAARAIAAGRycy9lMm9Eb2MueG1sUEsBAi0AFAAGAAgAAAAhAIyaf7vIAAAApgEAABkAAAAA&#10;AAAAAAAAAAAAtQcAAGRycy9fcmVscy9lMm9Eb2MueG1sLnJlbHNQSwECLQAUAAYACAAAACEAtVWM&#10;m+EAAAALAQAADwAAAAAAAAAAAAAAAAC0CAAAZHJzL2Rvd25yZXYueG1sUEsBAi0ACgAAAAAAAAAh&#10;AItgWldIrgAASK4AABQAAAAAAAAAAAAAAAAAwgkAAGRycy9tZWRpYS9pbWFnZTEucG5nUEsBAi0A&#10;CgAAAAAAAAAhAK8ZzEgbCQAAGwkAABUAAAAAAAAAAAAAAAAAPLgAAGRycy9tZWRpYS9pbWFnZTIu&#10;anBlZ1BLBQYAAAAABwAHAL8BAACKwQAAAAA=&#10;">
                <v:shape id="Text Box 1223" o:spid="_x0000_s1094" type="#_x0000_t202" style="position:absolute;top:20998;width:561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E75189" w:rsidRPr="006410BB" w:rsidRDefault="00E75189" w:rsidP="00B66895">
                        <w:pPr>
                          <w:jc w:val="both"/>
                          <w:rPr>
                            <w:sz w:val="20"/>
                            <w:szCs w:val="20"/>
                          </w:rPr>
                        </w:pPr>
                        <w:r w:rsidRPr="006410BB">
                          <w:rPr>
                            <w:sz w:val="20"/>
                            <w:szCs w:val="20"/>
                          </w:rPr>
                          <w:t>Fig. 3-5</w:t>
                        </w:r>
                      </w:p>
                    </w:txbxContent>
                  </v:textbox>
                </v:shape>
                <v:shape id="Picture 1226" o:spid="_x0000_s1095" type="#_x0000_t75" style="position:absolute;width:29203;height:2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47jEAAAA3QAAAA8AAABkcnMvZG93bnJldi54bWxET9tqwkAQfRf8h2UEX0Q3hhpK6iqloIgF&#10;8Ybg25Adk9DsbMiumvbrXUHo2xzOdabz1lTiRo0rLSsYjyIQxJnVJecKjofF8B2E88gaK8uk4Jcc&#10;zGfdzhRTbe+8o9ve5yKEsEtRQeF9nUrpsoIMupGtiQN3sY1BH2CTS93gPYSbSsZRlEiDJYeGAmv6&#10;Kij72V+NgmozOP3t6s3ybf2Nyfas5WFyvSjV77WfHyA8tf5f/HKvdJgfxwk8vwkn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f47jEAAAA3QAAAA8AAAAAAAAAAAAAAAAA&#10;nwIAAGRycy9kb3ducmV2LnhtbFBLBQYAAAAABAAEAPcAAACQAwAAAAA=&#10;" stroked="t" strokecolor="black [3213]" strokeweight="1pt">
                  <v:imagedata r:id="rId52" o:title=""/>
                  <v:path arrowok="t"/>
                </v:shape>
                <v:group id="Group 1226" o:spid="_x0000_s1096" style="position:absolute;left:1121;top:1121;width:11125;height:2286" coordorigin="988,4776" coordsize="175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224" o:spid="_x0000_s1097" type="#_x0000_t75" alt="tool" style="position:absolute;left:988;top:477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kTHBAAAA2wAAAA8AAABkcnMvZG93bnJldi54bWxEj82KwjAUhffCvEO4A+40VUGcTlPRYUS3&#10;OoLbS3NtOjY3tYla394IgsvD+fk42byztbhS6yvHCkbDBARx4XTFpYL932owA+EDssbaMSm4k4d5&#10;/tHLMNXuxlu67kIp4gj7FBWYEJpUSl8YsuiHriGO3tG1FkOUbSl1i7c4bms5TpKptFhxJBhs6MdQ&#10;cdpdbOROjpvD9Pz13+1/C5PY8lA3y7VS/c9u8Q0iUBfe4Vd7oxWMR/D8En+Az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IkTHBAAAA2wAAAA8AAAAAAAAAAAAAAAAAnwIA&#10;AGRycy9kb3ducmV2LnhtbFBLBQYAAAAABAAEAPcAAACNAwAAAAA=&#10;">
                    <v:imagedata r:id="rId53" o:title="tool"/>
                  </v:shape>
                  <v:shape id="Text Box 1225" o:spid="_x0000_s1098" type="#_x0000_t202" style="position:absolute;left:1433;top:4809;width:130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E75189" w:rsidRDefault="00E75189" w:rsidP="00B65E23">
                          <w:pPr>
                            <w:jc w:val="both"/>
                            <w:rPr>
                              <w:sz w:val="20"/>
                            </w:rPr>
                          </w:pPr>
                          <w:r>
                            <w:rPr>
                              <w:sz w:val="20"/>
                            </w:rPr>
                            <w:t>Hand roller</w:t>
                          </w:r>
                        </w:p>
                      </w:txbxContent>
                    </v:textbox>
                  </v:shape>
                </v:group>
                <w10:wrap anchorx="margin"/>
              </v:group>
            </w:pict>
          </mc:Fallback>
        </mc:AlternateContent>
      </w:r>
      <w:r w:rsidR="005D4F3B">
        <w:t>Once properly aligned, carefully begin to expose tape by peeling away the liner starting from the front of the molding and working rearward.</w:t>
      </w:r>
    </w:p>
    <w:p w:rsidR="00D4057C" w:rsidRDefault="009841F3" w:rsidP="009841F3">
      <w:pPr>
        <w:pStyle w:val="ProcLevel2"/>
        <w:numPr>
          <w:ilvl w:val="1"/>
          <w:numId w:val="22"/>
        </w:numPr>
        <w:spacing w:line="264" w:lineRule="auto"/>
      </w:pPr>
      <w:r>
        <w:rPr>
          <w:noProof/>
        </w:rPr>
        <w:drawing>
          <wp:anchor distT="0" distB="0" distL="114300" distR="114300" simplePos="0" relativeHeight="251618304" behindDoc="0" locked="0" layoutInCell="1" allowOverlap="1" wp14:anchorId="7E9A6023" wp14:editId="0367104F">
            <wp:simplePos x="0" y="0"/>
            <wp:positionH relativeFrom="column">
              <wp:posOffset>-82550</wp:posOffset>
            </wp:positionH>
            <wp:positionV relativeFrom="paragraph">
              <wp:posOffset>429895</wp:posOffset>
            </wp:positionV>
            <wp:extent cx="228600" cy="228600"/>
            <wp:effectExtent l="0" t="0" r="0" b="0"/>
            <wp:wrapNone/>
            <wp:docPr id="1184" name="Picture 115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caution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anchor>
        </w:drawing>
      </w:r>
      <w:r w:rsidR="005D4F3B">
        <w:t>Repeat steps (g</w:t>
      </w:r>
      <w:r w:rsidR="009E48FE">
        <w:t>) to (i</w:t>
      </w:r>
      <w:r w:rsidR="00471A63">
        <w:t xml:space="preserve">) for the rear body side molding on the other side of the vehicle. </w:t>
      </w:r>
    </w:p>
    <w:p w:rsidR="002F786E" w:rsidRDefault="00A310A8" w:rsidP="008C496D">
      <w:pPr>
        <w:pStyle w:val="ProcLevel2"/>
        <w:numPr>
          <w:ilvl w:val="1"/>
          <w:numId w:val="22"/>
        </w:numPr>
        <w:spacing w:line="264" w:lineRule="auto"/>
      </w:pPr>
      <w:r>
        <w:t>Use</w:t>
      </w:r>
      <w:r w:rsidR="00333C45">
        <w:t xml:space="preserve"> </w:t>
      </w:r>
      <w:r w:rsidR="008F2D5C">
        <w:t xml:space="preserve">the </w:t>
      </w:r>
      <w:r>
        <w:t>hand roller and</w:t>
      </w:r>
      <w:r w:rsidR="002F786E">
        <w:t xml:space="preserve"> roll around the perimeter of the parts with a firm pressure to ensure complete</w:t>
      </w:r>
      <w:r>
        <w:t xml:space="preserve"> adhesion of the</w:t>
      </w:r>
      <w:r w:rsidR="00B518B8">
        <w:t xml:space="preserve"> tape to the door surface</w:t>
      </w:r>
      <w:r>
        <w:t xml:space="preserve"> </w:t>
      </w:r>
      <w:r w:rsidR="002F786E">
        <w:t>(Fig. 3-</w:t>
      </w:r>
      <w:r w:rsidR="001149C4">
        <w:t>5</w:t>
      </w:r>
      <w:r w:rsidR="002F786E">
        <w:t>)</w:t>
      </w:r>
      <w:r w:rsidR="00D7634C">
        <w:t>.</w:t>
      </w:r>
    </w:p>
    <w:p w:rsidR="002F786E" w:rsidRDefault="00883CD6" w:rsidP="00CA7107">
      <w:pPr>
        <w:pStyle w:val="ProcLevel2"/>
        <w:numPr>
          <w:ilvl w:val="1"/>
          <w:numId w:val="22"/>
        </w:numPr>
        <w:spacing w:line="264" w:lineRule="auto"/>
      </w:pPr>
      <w:r>
        <w:rPr>
          <w:noProof/>
        </w:rPr>
        <mc:AlternateContent>
          <mc:Choice Requires="wpg">
            <w:drawing>
              <wp:anchor distT="0" distB="0" distL="114300" distR="114300" simplePos="0" relativeHeight="251770880" behindDoc="0" locked="0" layoutInCell="1" allowOverlap="1" wp14:anchorId="6C2EB630" wp14:editId="571049F2">
                <wp:simplePos x="0" y="0"/>
                <wp:positionH relativeFrom="margin">
                  <wp:posOffset>-3205480</wp:posOffset>
                </wp:positionH>
                <wp:positionV relativeFrom="paragraph">
                  <wp:posOffset>295275</wp:posOffset>
                </wp:positionV>
                <wp:extent cx="2879725" cy="1507490"/>
                <wp:effectExtent l="19050" t="19050" r="15875" b="16510"/>
                <wp:wrapNone/>
                <wp:docPr id="1201" name="Group 1201"/>
                <wp:cNvGraphicFramePr/>
                <a:graphic xmlns:a="http://schemas.openxmlformats.org/drawingml/2006/main">
                  <a:graphicData uri="http://schemas.microsoft.com/office/word/2010/wordprocessingGroup">
                    <wpg:wgp>
                      <wpg:cNvGrpSpPr/>
                      <wpg:grpSpPr>
                        <a:xfrm>
                          <a:off x="0" y="0"/>
                          <a:ext cx="2879725" cy="1507490"/>
                          <a:chOff x="3604" y="0"/>
                          <a:chExt cx="2879725" cy="1507538"/>
                        </a:xfrm>
                      </wpg:grpSpPr>
                      <wps:wsp>
                        <wps:cNvPr id="30" name="Text Box 1325"/>
                        <wps:cNvSpPr txBox="1">
                          <a:spLocks noChangeArrowheads="1"/>
                        </wps:cNvSpPr>
                        <wps:spPr bwMode="auto">
                          <a:xfrm>
                            <a:off x="17253" y="1347518"/>
                            <a:ext cx="631825" cy="160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5189" w:rsidRPr="006410BB" w:rsidRDefault="00E75189" w:rsidP="00C9643C">
                              <w:pPr>
                                <w:jc w:val="both"/>
                                <w:rPr>
                                  <w:sz w:val="20"/>
                                  <w:szCs w:val="20"/>
                                </w:rPr>
                              </w:pPr>
                              <w:r w:rsidRPr="006410BB">
                                <w:rPr>
                                  <w:sz w:val="20"/>
                                  <w:szCs w:val="20"/>
                                </w:rPr>
                                <w:t>Fig. 3-6</w:t>
                              </w:r>
                            </w:p>
                          </w:txbxContent>
                        </wps:txbx>
                        <wps:bodyPr rot="0" vert="horz" wrap="square" lIns="0" tIns="0" rIns="0" bIns="0" anchor="t" anchorCtr="0" upright="1">
                          <a:noAutofit/>
                        </wps:bodyPr>
                      </wps:wsp>
                      <pic:pic xmlns:pic="http://schemas.openxmlformats.org/drawingml/2006/picture">
                        <pic:nvPicPr>
                          <pic:cNvPr id="1197" name="Picture 1197"/>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04" y="0"/>
                            <a:ext cx="2879725" cy="1316355"/>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C2EB630" id="Group 1201" o:spid="_x0000_s1099" style="position:absolute;left:0;text-align:left;margin-left:-252.4pt;margin-top:23.25pt;width:226.75pt;height:118.7pt;z-index:251770880;mso-position-horizontal-relative:margin;mso-width-relative:margin;mso-height-relative:margin" coordorigin="36" coordsize="28797,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T69kgQAAEwLAAAOAAAAZHJzL2Uyb0RvYy54bWykVttu4zYQfS/QfyD0&#10;rlg3WxfEWdiyHSyQtkF3+wE0RVvESiRL0pe06L93SEm+JUWDxECUEcXLnDMzZ3j/5dg2aE+VZoJP&#10;vfAu8BDlRFSMb6feH99XfuYhbTCvcCM4nXovVHtfHn7+6f4gCxqJWjQVVQg24bo4yKlXGyOL0UiT&#10;mrZY3wlJOXzcCNViA69qO6oUPsDubTOKgmAyOghVSSUI1RpGF91H78Htv9lQYn7bbDQ1qJl64Jtx&#10;T+Wea/scPdzjYquwrBnp3cAf8KLFjMOhp60W2GC0U+zVVi0jSmixMXdEtCOx2TBCHQZAEwY3aB6V&#10;2EmHZVsctvJEE1B7w9OHtyW/7p8VYhXEDhzwEMctRMkdjNwIEHSQ2wLmPSr5TT6rfmDbvVnMx41q&#10;7X9Ag46O2pcTtfRoEIHBKEvzNBp7iMC3cBykSd6TT2qIkF0XT4LEQ+elpF7+1+JxnNnIjYazR9bF&#10;k0cHCbmkz3Tpz9H1rcaSuihoS0NPVwzZ1JH13WKciyMKYwDo6HETLVnIHOELIHbJoeWTID804qKs&#10;Md/SmVLiUFNcgYehA2RdhzPsUsu7LrTdZH34RVQQFrwzwm10w3gIzMaOujBO0nHoyMHFwP0kDrMT&#10;9ZMgiBzzJ/JwIZU2j1S0yBpTT0HVuGPw/kmbjudhio0zFyvWNDCOi4ZfDcCe3Qh1pdetdo6AaWda&#10;l1xZ/J0H+TJbZomfRJOlnwSLhT9blYk/WYXpeBEvynIR/mO9CJOiZlVFuT10KNEweV9Me7HoiutU&#10;pFo0rLLbWZe02q7LRqE9BolYuV+fWxfTRtduuNQDLDeQwigJ5lHuryZZ6ierZOznaZD5QZjPc0ju&#10;PFmsriE9MU4/Dwkdpl4+thHGzRZUmBjlwnfh/w3MwP1ew8RFywzoccPaqZedJuHCJumSVy7mBrOm&#10;sy9YsUjeZmW2stUeZ36ajmM/iZeBP89WpT8rw8kkXc7L+fIm0EuXPPrzxLjwXGTihb/9GWeXIXUh&#10;oC5NQU26wutK0BzXR6eQUTxU91pUL1CXSkC1gA5A/wOjFuovDx2gl0w9/ecOK+qh5iuH2raNZzDU&#10;YKwHA3MCS6eegfg5szRdg9pJxbY17NypBxczqP8NcxVpXey8AAj2BQTv4V4yUsBfzxxYr6rk/xsq&#10;rDI763vXlNt37dFi9WMnfehpEhu2Zg0zL64/QyJap/j+mRGrafblLKJhmKeDjMIEey5yY5Bow8xu&#10;HYgUIzfqqSUI1aCc19NH9vXq0HXD5FDy1u7hAdM3rfQNhro2vRBk11JuunuHog0gFVzXTGoPqYK2&#10;a1qBeH6toI0SuPMYUGyIIO+0dEiuSw2MslkQ5NHcL8dBCRqYLv1ZnqR+GizTJEiysAzLQTB2mgJ8&#10;3Cwk+3xhdGI3tAEnZJf5jwvLUCeO5Hcg2dW9NooaUtvhDWhnPw7rTh8c62eibQze1b9uOz849Mal&#10;IQ4n8dg1WDhz6IBDX/pI67K6GUZpELyhlvb+SU9twRy79gxYz60DvLDNzoG2MHsTULuSdFc2sK7u&#10;hJfvbtb5Evzw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wWYMriAAAACwEA&#10;AA8AAABkcnMvZG93bnJldi54bWxMj0Frg0AUhO+F/oflFXozqzGGxLqGENqeQqFJoeT2oi8qcd+K&#10;u1Hz77s9tcdhhplvss2kWzFQbxvDCqJZCIK4MGXDlYKv41uwAmEdcomtYVJwJwub/PEhw7Q0I3/S&#10;cHCV8CVsU1RQO9elUtqiJo12Zjpi711Mr9F52Vey7HH05bqV8zBcSo0N+4UaO9rVVFwPN63gfcRx&#10;G0evw/562d1Px+Tjex+RUs9P0/YFhKPJ/YXhF9+jQ+6ZzubGpRWtgiAJF57dKVgsExA+ESRRDOKs&#10;YL6K1yDzTP7/kP8AAAD//wMAUEsDBAoAAAAAAAAAIQDdmJKhsAsBALALAQAUAAAAZHJzL21lZGlh&#10;L2ltYWdlMS5wbmeJUE5HDQoaCgAAAA1JSERSAAAE4gAAAiUIAwAAAThil9QAAAABc1JHQgCuzhzp&#10;AAAABGdBTUEAALGPC/xhBQAAAwBQTFRF////MTExISEhKSkpAAAA9/f37+/v5ubezs7O3t7e1s7W&#10;nJyca2NrSlJKtb29SkpKxb3FMTo6QkJCtbW1WlpaGRkZY1pjEBAQra2lc3N7hIR7lJSUc3NzpaWl&#10;CAAAhIyMxVK1hFK1xRm1hBm1xVLmhFLmxRnmhBnmxbWMUlIZlIzvlIzFjFIQzoTejBkQnM4ZnIQZ&#10;xeaMIRBa996UvYSMzlIQzhkQGVLOnM5anIRaGVKEGRnOGRmEjM6Mc0JrcxBrEEoQWs5CWoRCUhkQ&#10;Gc5CGYRCzs4ZzoQZGc7mGYTmWs4QWoQQGc4QGYQQGc61GYS1IUJaa+Z7Unt7KeZ7jFIxzqXezoyt&#10;jBkxa617Ka17nO8ZnKUZGXt7SuZ7COZ7Sq17CK17lO/mzlKEzhmElO+1nFKEnBmElMXmzlJazhla&#10;lMW1nFJanBlaSlLOzs5aWs7mzoRaSlKEWoTmShnOShmEWs61WoS1zlIxzhkxGVLvnO9anKVaGVKl&#10;GRnvGRmlEEoxWu9CWqVCUhkxGe9CGaVCzu8ZzqUZGe/mGaXmWu8QWqUQGe8QGaUQGe+1GaW1UiFa&#10;SlLvzu9aWu/mzqVaSlKlWqXmvea9ShnvShmlWu+1WqW19xnm91oZ9xkZ95wZKWNa987m91rm95Tm&#10;994Z91qt91pK9xlK9xmt95xK95yt91p79xl795x7995Kxe/v3u+9zr3mMVIZMRkQxdbvCAgpjIyl&#10;IQgx9/869/+91r2tc2OEMRA63s61c3uMGQgAc2NSWlJCECkQMVI6ECExzrWt9+/WpYSlCCEQECkx&#10;vc61lHuMc4RrhHuUUkpajJyE5vfvUlJjIQgQ3tbv5tb3jK2ltb2tY2NSIQgZhIyUISEI1r3FhHN7&#10;hIx7WmNjABAAe2NrWmNS5tbevc7OCAAQQlpC/+/3MTE69+/v3s7WWlJKc4R7CBAAtb3FABAQ7+/3&#10;c3NjKSk6WkpKlJSEjJyc7///Y2tjIRkZtbWl3s7eWlpK9+/3KSEhOjExAAAI9/f/AAAAGjpKQgAA&#10;AQB0Uk5T////////////////////////////////////////////////////////////////////&#10;////////////////////////////////////////////////////////////////////////////&#10;////////////////////////////////////////////////////////////////////////////&#10;////////////////////////////////////////////////////////////////////////////&#10;////////////////////////////////////////////AFP3ByUAAAAJcEhZcwAAFxEAABcRAcom&#10;8z8AAPuNSURBVHhe7F1tTxs7016bxdh1a4JjWBsE/tfPv6lEP4JEKUWgVqgnh5vyotKWkFMDEvnw&#10;zHg3IYQQ8kagkKsl2YQkbLyX583jmWQ42OJ+vrgfEjQhNEnSrHg4LPR+ft84y6HhkpUscdUvxcOh&#10;QOZlcZSo4n5oHGb0jT/UrHg4BMzFv8WRmg/F0fD4mpSSWhIvb+A2pKlRA53rxrwujgIvDoaH88mX&#10;hDGy1rwuP//9SqX1Ps18P39Gh8bZueJ+JLCKfLGJSUjxuImSv0iXSjic2oviufthrCmOfifMF4dD&#10;g/+TwJfu/nFXMq16pVy6ci7vu+xS3HzG9ciIZz4npR28hN/zx12xr3RKJF+m6ZZpu+w8WS6OEj7K&#10;a8srIKI+wbXtB9vq39mj8pU0+sNclCAsFyRIgQYBRwEGIi9pzom+8fvz2ekBqWnHsyT1SaZcDU5z&#10;ZCJPysSzYPocu86o0bM0W9B01m5kKQ2XbASCNCnrGZ6UiwcJo/PZwJ+6WNwDpDo/WNFyn5U/UZoS&#10;rx6e+J3A5pApDf14jjcMNPBAuFdrl402WVCMe0N1FizvcQBAVIQEZcAC+XCaFqc1M6DI6k2WiEBM&#10;aqzg0hAUp93UkwUxjydD2Ll3DaFM0vOBLm+puO8dV57QVHMhuEnTTMtCVB3An8fJ6kOl3pwTjUu6&#10;QES6McD5DUqJHEJJndI0rROqFEh+Sfe8TlbxV9/DQtq4sokEcy0bQHK1KERW8T2owHvx+X9rJs3m&#10;yds3hXwCXVDQmvvgzSDc2yjucRzg5mS4sbyDqEnZwPK+BqdFsyxNQTRHjMCeuiXbvRzC+j5WyXlQ&#10;x86kxROnp9ngmijHyDQPmBWJNQyMi8bZEZWYsFA8GAwjtCpsAvNO68aFTb6COCgNx75RKNkCW/GW&#10;h4bWWJ+lc+vF8YAY4cxqzieLdBF7+YOhcF3cjwCtJLF8CHl3gxEajE1bZ3QYnQeaiIHUc1dEdvwT&#10;D4fF/kgu5i3k8nIkM/f36Mcup/LySD54prgfHQrejUSw9G/hPYTGrACNYzL9Qw7DndGfXUPt/FHJ&#10;MaHg/gnB9rn1OnwAY7Wvc2WjFynN+QCCj1NCCSH7CZuGJ7i4FM4ZmbCS12lGgn2InCO0KArcWLSo&#10;JvHkKL3W7bYBni0INM5q1RCC3giVDsPKfhYHo0OLo4enZKemKJmi8I9MTV0Tz44TIZJpBvcFYAB5&#10;05dmzPu68Sq6Vtujl3ctmuzGKeZaz2kYRhxIAqcKP9fUzsApCGlqXPF8LG8QGVdaAhOKUm1HpzRa&#10;jeH7HGYJZwrnCycLIwsni6hLHMATL8HT5/mV32/zRiQ4hBuyV+e6I6Lx35ga74r77rCEwJnO1XFs&#10;46lWKZldg7FHasA5b043aXADq7Mp0/BYe0Yh34vpNsj3hJPF040nS66BCoCF5mlMTyfH7TxQNhD6&#10;40ER0IL8qg6uMkBfR5IQiwwA2upIXBhbUm052TtgfI9k4R4l8Lu4b5zYwKcHZxfFUHsQ2iJn4V9B&#10;hcgEfc/JCulNZlqCay3KJ//cZpS1T8CMiNO//eza4MkcTC84zzkYXxxcPFvZ4Y+elGA4W02neHEH&#10;tUbh7OJnPXB2t8FCzlZA84BqsuHj8ImW8AIgEmdAUw++Vfx21fhoMHA6pxtnqUm9o4hrk1o9As4u&#10;etl9jV075or7Bm7Pgjh4g11buAjDn127C9YW6Ihi7yIe9gkgxPBn1/7my+L+Fm6RsUfARRn92R0W&#10;9w3EsRzk2sIHj/7s2pFLwvvMgS6AD47vGurs2nh3X7iu/3kL8z+OXTux+0LbV7v7WR/ibYwm9wX4&#10;pOHPru3N7RZ6E31HB+Brn+L9oLomou3s7ifYved9D+Dsouwc6uzarmwHfhVU7PevwAdHK6jfb3UL&#10;bWPXwQBsaI8+bSmYFfGrDnV2bWPXCXJjvSyEuOrhpS0gYEfifZvy6Q+3/2Rn29kmIUitL/tyAHXC&#10;N/F+hGd3j1hbAvPUM9nXRSIFYe+ToD3hNu/u4RaYpe98ia/1Qz1SzKOhzu722EX52QFleZZsiJI6&#10;KB73AF3Ynf36hLdwe+xgonWCTdgaA5aXfO+jd1RciBGeXWalvLsS/jHhJ5Vg6TY+oD0mR9ULyd7X&#10;VGrHrSu7q4Tggrd/Xc4W5MyMkLJy5tw/zrkfoUoymiKyzOwuOKdUqVQSIhGi4d81ruxQZ3dr7NaG&#10;/LB2sH2+ZqX3wYCvTek/8fsAMko2TPjhpS0r3vw+HdA6dpnXxyxJh9KMQ4Ltw9yDL7QXzDtN4uIu&#10;ItBlOCtD4wUrXvoSEXhTpqvb8mowANc88G8ondOEbMpffjGUNGnCJzqYhI6GcA2vrj49mpNDDeYT&#10;pv09wrgvNFYBBgxwdML1UjifTjxB51r6QFI66CrKzSLAzOjm/lZCzC7jDRbzBZoGFfNm+4lItsTT&#10;xNDpE01on6jQ8Sy4v77wl3IjJaGXpZGmQWJ6eXXPqMOodVsRFIpkG5dq8QBO8/5rnofZAKOQJE1Q&#10;+NLwZXuhmnD6WjImSUpc22gz2nji96jEEyCExAGDQYf3ASZCWnV85n0KpxnfyavxusYz1G/xdhSA&#10;j14AWXzblOodv5nLtF5wkv7Ah1z/D0R7h/WJQVGTI1pt+6IzcqA1+VrWfkUfDbeqk2Nfgxh403Sm&#10;QapkAwvS1uCfJCTTlcvtkjNgWBg50FqZdsk5eMTFJBPw+Yd/eC1/1Dfui1RZv5GlwXNeDh54KnvN&#10;mT0uocoBV/Ad2FK6GLRBx66n93EVLlLtFOdKYyayvf9MawIFKKhGeWKDLS6MTNOB9HceS+sHa9aD&#10;TgqKK6lpSjCPHWHBX4LLEHMxz3C2gmxvSKg3Eug9QPSj/xDfLQiLQ5matxdO1D4m6ow07AkPv2hc&#10;loCW8QAMPmkZ7x1bGya4I958T9MpSmR0AuGx1sXQzVs9FwbJcrk5na/ww/ygM6sFN3ugtAMJykrF&#10;Xqv+ARIJLgB4KcXs3xleILe6N5yv9zjPO4GCkeMSJkXMjYeLkc1nQ3wcYqm4Hx4kcRKF3XShX4Xk&#10;Is3+5A8Gw6jM/miQbFTAn04LkcCQxHJQzR0x5MC3In5PIU3BOVPJ9NkIP344NOzgP3GrCCuo90zQ&#10;4t1s37uN66kwFL06Y3Rf8RGCLnhyo6HtAKuPDwFPbDQf+wgjF0dtJE5dH1HuXpFf0vvs2H7wCJc1&#10;V8/uEC4LNXKwDbw5HuHkCv0Fn0wJXbBCbH4WqlajVJ/FDLreMVCqRW+As7uIOTJnRcKm4MrKui0z&#10;bgMYqQ9v432Ek2tkvjH422uYdYh5RmvwRHtKXDLDxOISCVKnVWk7uCYjDZW0IVImppcRSjE9kgTC&#10;gIp/VDKN9w3gCk/x8PjzjKRkz+dO9OhFScsA3BDa1/MMTkw2xZOtwp2eOd5MprmzmAtdvK6BbSSu&#10;SX8miyQjbphJdRvN4BrgHtdTBDjNPDkWBzTHHi60bpeDFIonDD/lW7vdK+FMQ3/rt22IpkQh5R7y&#10;mPIAMg8xvzCObCM5loA3Q6KVeXycMHbX/LXgmtK+xzQ3JYoxe4A17YllESeBYOrmNXAAzhbnE6C7&#10;56V2t1Z0L8Ge25Kzu9XTbTrCO3F1bo6HmB4N54t3MKjXU4R0cVS4n8pI5Z4hbZ5O/HUrA++i28nB&#10;73Dc25cOrkIka30OgAeRr5Xil+0QkswT1+LVtIUiY5LNfeg2rnBWeHJH+aP7wHFA87nVkoDeiIS0&#10;QPAzuG3f59BthfqBkcO3dudFOzCFdy6ebBxWvKH0qOprhQJoudhx0nfL3e84IQoUJ9ft/B+EhPNE&#10;OaDxNHXbR8VR63IGD5wcjtpQJ9cdcRjvv7APnByKzP4u6wO4zcV4cmgBdEa3k4Ozws8a6cm15SJH&#10;HXHv0HU7OfgdOtUjvawd1el94d3uJxen0khPbre4byCGFO4LzXe/rD8x4jiK9dsm2h2b/PE9orjb&#10;yZH8rSMduXvI33n7bveTi/bNSEfuji2eT9/O2+m6n1ycqKMcubvk6mY8dT+5aN+MUpR0ULkFOp1d&#10;95OLYmiUJ3f/VWAdlsS7n1z8OqO8rB3G5yhz7o3YFx3GYMwn10kZqAMxSzZIs2bEDbqfXPysUc7W&#10;TuUMFN/Rhgl53hJGzdH95OLLR8m5TqrA4sJ/UuOlcrs86X5yUTaO8uQ6wcoTJQ8146V2t6P7yUUb&#10;YoQn11GHenA8+WfCBL90t6sDdj+5GNof4YT4WF6Wtn1dG8SwWq557haT5J0yLb/tgXMjPDlMKgUU&#10;jwpIJo0Qwtoz6egP51wwep4e5EmLK9l5qLgfZVXiJ/sM1FwjhEdy3TK6y0rhtDrI2kGxuY0hvZrH&#10;b1MntJGCmWZb19oEtyetVRy+TvHy7jhJdJpcPhgheUT8nhFCKSl9MEablq9jJUuYNnDYZqpPUAAk&#10;w1Kb8XEuGvx9FvA4z6tmCicTr2Kq6/MAyKlrhQHoGwiDhtwI5+nwwEIR6TqRiQmJnNMdDfGxo57M&#10;x/33LZjFBJrusbjxIyTT2RFLHEmsTt5Wm3MiozqMIuetf7gkU23r7ULCeY7SaB0NQpKRhGOGuzFB&#10;7tNcADMmRKDpgdafpBVy5yJNyYXrvebi4NAJuWyXHeDGNZP6ng+O+fQHOF/tv3vJbDIzZeTteHoD&#10;7HB7/0yvZJQEuSYsx0J5dfqvV6y/pcQHoBO/3K4OLE+OEnZSPHo2CMkhuElSvolmcOf07/tha+7i&#10;gF47q1hZapOZdKUK1By8uopLuLwT+QehUnt0b6R/gOriifQYsIKLOzy4JETT6oYsfS5ZD6NJU22k&#10;6nEwVbKtl9pf6i04waOvojUsZhheTk0oizqN3VdXZAiUldfnNA3OgqFrAyFpakhlWXUQm/szSVa+&#10;cwYk2f/50GLQE0AnYiFJSiVcdvwE/2+bU48EUQqBbp2eGvBES3xp0en0CA6n/1wmX0vAf3aAoZY0&#10;pAfp9XTiGKgJdSew+eR4j+WWDQHjuJJX+HsqcCyapufAx7oGTa/2FCWGOg1nl7GlEzi75wYw0Uki&#10;uMA9LnC882xcHRF3tQlhl62DIU1TSrX/csnfwKS/VP9SsJXSLaK9H2HBr/7g0VqqhOsk+QFnYNrC&#10;m4buMDYzY1VoJNWOC4w+9Ae3P7OrUlg1WZpeEPNj+VIIwdViQAM0zYw2e8Mo+ocREgtu9TlwDSvC&#10;36aca/GFGB+8/vpAeBfDaIOB/YZRXAB7/pRuEYfKSTAh10mWmvT0KyUOTdHitQODizf/JQv5BlKK&#10;/ivVVeNczZV9IK25+KxExFDJ5X3i8ygamXQAWO/OZadZ9kGTAIoJfCYr9cVKWk1X5qvBd93r3QqZ&#10;CJ+cCZKcrzXesBX1bKLS258gSeJTYohrvvBxcTB++1fWCKUH19mFdhzGdJrZsEiLkeR8jyUn9jhh&#10;JNlDioWE+2QBfLBqyGI4573nawKn6UKbdad0LnkYXKtxjF1/JT8eFcrqfPt+ph0J5Prc6UyWnIlK&#10;AoYwh8J9V9mBWZ95ezvO+FawoL7sHYCYGNn+y67IOukIbi60BrVADtTozfZ+UVLKGPBy2uFCy3Os&#10;POcWhipb3zdMEXICScRL+cKAIS1sFx2HduzotNqa8H+D+wnnzP+rPJK87gaxgRoq00Ri7mJlwWlD&#10;bsVgS2+1v1PIZOzQsWzR8wI9A2m38G9iMOsQd6Q3N0HmYAFMd3pkUvokkdgC9lkw/zYCBnF0Fojg&#10;M8dXcI7Z7ZkhqrWccf/tXvsnu/Ls2fhdNyjlJQu4jj1HMrkUbu+e2SdJlV9yskKoeULSPcORu1sd&#10;A2zKG5RLG0th8e6+gnGjcyD9adHYst8CVjtaD285X6/O5cmHT4/nyDn7XAanK55SUtwH/hwnwh00&#10;Kso8pxV1cfH8YsF30agLRJ7Rdd7HJKZnj8I0AhmcPZ/TTZ9H3kZ38Js6+eS5RCnY8/BMH8Biy+Wd&#10;Sdt3WT0RTp/JeXRFuNUYKIsmp/aXZSxNtOyDBzsdDHmi//WCjzYr4n6wub+Bc232XPkay/nYLO/k&#10;AbdV6qSUy1pLrJpqbYlzMcOOt5Wt6Dqd/5AeUO3kZc/B6F5w/FfM1oN2YZzlZqj5QKZw5PAmbawY&#10;b987OsxKqdelW+ZluewrwYDTCT4nMXsSy7kWr+oRbP5ZZR3eg1/F/Q18Y7XL67hPNt8tex2bIH3I&#10;TIcSxG0A9uGWaoZZGA3AUfzPpTk7084R892XlOg8qCwdS9LBcOjY9LgxWRzwDZHv34WRa+ySh6k8&#10;hQMKcxkeGK9K0aJhfEf8lNz6UvkSRuQ+cxZGdpMd47i2zvCS5dzDkBJt2Ffhn0HQvDtKHf1W/dD6&#10;0/RlXnUAd3HHUZ2KwFGdwmHFg3x3f/C5nmSiZGUZRKYLUgp2jMS8zbfmZinzM/VfbgkRwaVc0jrN&#10;qjr40fT1Hhod1iEQbCgrXshAST1ui76FfDAbxAVU367j3wdyfhYnMJT526s8jetzPYDNCFV2oP23&#10;rjeCHME6dO+4oRybLw5yDFkFucvmLy4LKZDvjc/7nUXAoOIdCIL4cCHmLbePIYjQPy1NuO7BIWMn&#10;eAEPsuqRcfwRwu63vFVMDWvCrgzz1wbM8VWaywoMYRSteo5SfcNc4GhUVtfxUTX03S4uxx/GhFvM&#10;tshXFNA3bQj7xHS7gmiNWw9jVQ04cnkhvR+NPY5Y7PgWuIVxjdBaFyK2KRMKDQb3BAel/yE59JLS&#10;C0rOXflBq3/77pxs1i2Gr99he2mPGHTk4vt8I8mf9PcxQmKTAODrHAhZPKjX6/BEg7YwrtVrWp2i&#10;1xsOTPferUxZ1ibIXYmdURtvEp1odTODB09kGnDk8q1BtHHF+hy5rmAKxSuMIdYgqet6rJwDgNub&#10;rncR5Eh7aX/eLHTAQcs4XEXd0HkbzvTNCZMBdWy3DZNd4ONfzhrm+ShHrjtOULxiSz4YSPyvad5P&#10;EmvRRNoC4gBrbQwO3X1ndrMQYAbTsQOOXCWeUNqQvuMbuTu4ZdEKMAfm4pzXaArgU/cLsmYtDtaa&#10;09EzBhy5kJ9Vw1Z6wpF74C+rjh5EjhtpRwboLTjgyOVFYZtVmtrLC40RD/zltW7V5m/eG/pfoxh0&#10;5OIkSRvl4Z9w5B7wP7e62uIt/kXfxZ4HHLk4VMfNqu3PRc7dxQP2Wst5U0yE7QMDjlwcKtFcwLlj&#10;CY8P3f/yzEMCrOXt7/qziocZOZs2UrzJA1f+EdH9Ly88uFDSsj9nO6aw94pBRw4jBa55kZ5w5Lpz&#10;rotmLXDL+bvow7QbhnPvmgoJt1c9EbqPXA8T8FZFsFzz9YRhNARphiGe68iJhzl3m3TJzEqv25yH&#10;4Vy+dIkgT5fU1JUkvheftG3s76172oZhRi5t5ho8YdZBV871pC3VHKnXj8gReLrB+f/sem9W8RAj&#10;9+dml16jg8sToCvnerMzWF0mmTXrZkOTaxK4fNdLwHMIOTezUvS+ebYjx3sQcxGcC8vmwxf4sHIl&#10;aN1LwtgQnGs5r2Lj1FOg22w1vYbebCKVFhuCJ2A5M8u5fnjj/4Ajh07D0k2E/wlHrhvneo732kRc&#10;lYy0OnFMyxle4urnQxluQ8zW2RbO3UoXGiu6cI5h16ueYJNpLgLncpOB5GGbfG2tVFbd13eG4By9&#10;udyPUNSiV3QZOe97TcY1Yl85BfdmPVuDIRezUzVM/FjvslV9wJGbw5G74dxRvyGa0eH+kWNTBmsd&#10;cn4CP6WuXSHnEikZlfNV44KWFsYwN1DfYfiTkjTNqAsVq1qL/A7Buex98QA493Qjd6+c4/Wb7/bn&#10;9wPsm8EN8VgSAQ5mxEzPjeOmp3/Duzbh3ViSUpXlsvzi91zsl21LPx3YObjclNHsYCUWOkyzLKNU&#10;Z1uUHpHzc01NqLg9L6XCnY+CjTJJ7wHcx7k9b/cz8Ek3wGDS6d+QrdYNf34zuEQIvECXZSslFtOc&#10;1aQK1yXL0uK6IDK8OVg5PYVrVCVEn2+YcOZqWGOzBFeHRY6w6c6cm7aoVleMzPO0Zp7P9u/ninxO&#10;tvTameCvhr1T8tBihYGn0w1twICuSOU/GOqQc75TpubT4AsM3G1pzJax4NHTeQ/twDQHr48O8Iyy&#10;PfJcTuwsqZba1Bhc1bXuoYrxYoZuJgLzJYBzasN9HZt67wqS6Mu2JMUwDc/2GowYCziYryFzMHLc&#10;JbqPwPgjYpMF2zZI7gpI94wYh1DriUyDwFHj4OI8XaD6BkIut8WYTzQ4KE+3+nAP4JT0deLBDtec&#10;k9s1QJ4Eit/ZPW2x0ePzkCQ3+G0TCnNVoV6tCrVQTImMbLheG+SPFvLzUnuXPDi3MP3sXJr1RGUn&#10;iQ7HSUmDZy2/x4Z54BLa2gIWyadH7nFr3t0GZyy0N2ReWEuy5zdXk/fJFEsW9wKruW2iQhIodo8X&#10;4r1Ls62Fd+tlzr05BafbaP/4JOTJYb29JC+32Jvj2djADWgslH58ok+4WYDL6srq4JbprtyCzOip&#10;2xNl4aW5ANfYhYc3eQ2Izd8JxXhVK45Joo6fH+VKGExLzs0SOZFrqNXuNltEsMPNz9KlLtswSr1R&#10;X4hOs4OMOjviAA9Lssv2hS0Ys/C8LLkIn0yJJAQSd1vlFZgfALfvA0mNruxYbpXB7iDBuNHU81cJ&#10;LberVRgz2pKg/FygE5BsTJXxax/2mQsHXts8zT4teCFK9hOh2RwMYbnX4t6dIJOs3H7xvEyqydVI&#10;iT0K5HP1LKAQGdRAF9xKYF5W9xK3qvtVmqaZDrJ/bRISemeP47FPQNM+3cr0ffBYDdrg5stCKww3&#10;K6QhJjPEW7bNQQLAEKbV3k0ak9TLd9YpNnCX5v3LJk8FkthKwvlJXjPt2I8mCsxESenz9JRu7EkO&#10;Jo1Mv6aE1sFK6zqCG8mn8h0FWmVwks9OreIcALYt7WWf4UEAA3jk8XMLfM7ohQH9UbLWVEGd0F3f&#10;kYUbibu8wy0vQJo8O0Muhl2nk6rGS+pZsvZ4ih87woSMzktjS1dCSQJGoclIq0I2iVq+kbSf8+dP&#10;LGrW5yfkSLJTTnb2UJKfjaaVxsNQS0GbkK6uL/GZkpRftE6xnnnyNhFf8Mp9woDDt3OshXKC1ohY&#10;e5aWHKPJseK15M8xuGBjxW+goVs4hZlsjLF1sKglbta2bh8EhtTiQ+wTtItUfH4Dlzcg8WdwE92d&#10;p5ImnF96F9UwIfRfLWteb80FbHQKtmZsjfbc4DA1X1dnYYZgFBFjTE+Omv9Gzz7RbIougGqhGRWe&#10;ZFTC1CXVcxfrwY+zyn1ngEFik1mzDJYcsK7nbMNHxzqaLtNCLJetNvrfVFPiQZP8BPOm7ByISDCz&#10;DdjZso+9zyOFS1glkRK8mj2cs+3ZluJjHSNz7XGyx0f6ozi4DbBoiKbmIrs22LiVcWXDbIVq9Jl1&#10;wKSfcQkb+DskEUqUEguCWd7u56loEMdMnKhKOm7j/eGGlNszayXlzHegntfBw5jxbS6dxieya2Kc&#10;VK1bxEeOChaDKHEbe6O11DYA5NuXAX8Oue0t2XpkWO5rtzFmdVhlVmezLZJSAw6LACfay0/YCytN&#10;nXb2Up2Mdhg/Yf55WaHeIrdb2Kutm4dsprJTHI4HrD74nGO/t4U4WTAXIAavsR8bF9sz1nP6Dwzi&#10;L1rVZ7I0/CAaZFyIEUSG68EbU+TgIM3m4Y+2GgFs3FVoi0Jto8Ab5WS4uICvhBWb+CbnyzClyQEq&#10;GL2AhfEGGcZoZS67nxiXw8cbhgQfvAhe3zp1ld2uH/XYuNmdNFrMMLvoVkyWBWKWwGE5ZEoGEtID&#10;nR1omNLd6uHc+o3DkJzULHG5XldLgjvpFmxGbuVocpQWulEd9/GxOg6G86tazZEjYB4x6zCK+8LK&#10;YKJc1BrVSytXfhvyEe+v8nY1Pg4cLrCmC/EJpvIYSXp7kZPpbVEF/TWuCo1KP5Bb+wioYdWgUwKj&#10;6O3VDNg60nz7lDOQMQnjhUMm/XQMc9nkFG60XhVzhQVQY7gT5Ka8QA4GiskmJZKd97Xzd2CwJ9wd&#10;AlaasLZEZlfAsgH2UW1ClhHFE+exPtbM7g8wJ9fTwwTDIkVohLArwlAtZLdjc0xjvj7gvW7rVvVI&#10;SJ+NgzqtvCaxtRLdJbqUkbChs5NAzWGUbsXAWULCBxzmf29fcZahawHgrh6X/B8bLdtEWqHUgl/6&#10;vvo0dDwU+5x7v5CmB+BPZfrc/c82lIkj6Yd0KyNW3t54s68TqiyoCBjYscTt0JO5AyZJFow+0qd3&#10;0iWeAJdlY2yzQhCAcReym33eEV76/xZ0IMSMqTuv0nf3UghZtAs4PpZ0fSzX7yGAz9UO0ur1nOzu&#10;mVC+7Vo8MhqVxcAL4FjSWTBlWxZ/WXikXIz+cLdrdpKc6WYqx4kcf8Api9qhkhHMuEDTKv11q5/Y&#10;TP6CJ4btZKjv+Q1p9zmo5oUnSEPIsIynNzToObBGKy7Q22LvMPjzUXvu/UPcbvTUhLTW+adpWxRT&#10;k/U5wbIGbN36T2rvNu0/YgDpwD1xyuaYw0Y9IIaj9ezbZTQoQekH22YT85CEjOosG58j2AHPb+Bm&#10;DE+maZ2GKMpcol3bFkxRQclrM33Ud+GxEeKeqfqEmEa1qpcN8SWw0KuJM229Jn2RhyjmJXg/T4Vb&#10;JYGeBwzO0fkvHqt9alpNdVtUWPqi3jjl4/ECO2Lciwo9IEQT6bgWUkrTKpGuWZwv4k9gM457A84P&#10;WS6eewK4JxQT96B1xw/4DIbk0q4Bni6Cf0hpCNgc4cngn9/A3W09fd16kpZob95fPrXjhenTzwx3&#10;K8gKExoWr+DVpx6yHOop44adMXNxdwpKV5efLL+y75+LbCk/v4G7p1gbY/5KiGezNR53Yj433AQZ&#10;njGuBig2/dh4Nru3u4GNOa2wF5yPP5Y1AM6K+2eErWdold/Ft+L+GaHaadnh2aGwNp9FTmaBJyyk&#10;3AeKhXv6jAQy+Stk3Pf8zj5hoKEd37eKg2eNhjzRY87n6oJGnYDnjaYgps9GTWBhlOePZihie+p5&#10;eM9wSs+H/F1wk/Hgn4tMfncnrvQc0eKrNlvvPDH+/StkXOsyV56AK2iWkYXgB0ySHR7Po+jTA5hp&#10;TU4S2SbccrKsVImXytIbTcnKLxxHp3BLUP6yx4b7G8wRcUuehHjKgZBrSjYqX5QQovx5U8wIvma5&#10;r3wiWbZCdfAcfvN4w+inioPnjNLtlN+8W63+mvc6xVti/1vy+mhROse53cEN6ex4mpeRjfNZmmrM&#10;nMVxjO8fCTaeof98B+U2efI12iQyw86FcehivlxrblxJfLaKn1Q8rppIi5uXeEk6M5WmaUbrWI5k&#10;yFHEnO5nj/Y8L5svm9tTbLKNfWBh6BorYfcPB5OypHVZ7nGxLKUP5pxgK32q3RfL+26pO/c3+KpF&#10;avQNGqGJos0zdtAF1hGti8LBPewwYzPbgm+WvHxPjQsOV0bh/evec9lTZZeNv8EAvlvH/qAotCRM&#10;3sA13uI9DOPBaZAPtriHoYH/M9MJa3btY4fHhzhiijsX1oMjMKDyJ2edyRhWioPnjFU0QG5BNPcS&#10;FoRrDh7M2/wAQLxn8VuDquAwUNPT8Giz0+YOeBEDnuVUu3nB4b5gwltswBtkkD6WGcr/Mv0bGNdB&#10;DofGczhVAY3O1zcd8HEEY+N2OCYGrJPYuGJTKMXLV0paVT7uUk0eR3EzL4hVPAOA95ZK6w7GUbtA&#10;sOhayy+fIzoVyaze3WrJJRh3eg5EVT6IMHHpNQ4kjiX8VPNhvaZzZoexzfil2Yn1ISztCa44f2hB&#10;FAazOEoOCDXATO+x9v51MB48mOc3ip28m0P60MImjmO90Xy5wFQcxIhqfncNZnSQ+YAwrpa5rcFQ&#10;WikZm77NN4RrTOMsu9C3CtpxoaQkmqbzZgTGzogwX9zfgr29ZfpBRD5iq3CNja0LgD0DI4n911FG&#10;xkG9Ns7O5Ow53C/JH8Z+WeJKnUSf+LhBucw90A8OR5GApRkt76caxc4ZmXSoBborGVVwlI2tA4lj&#10;l09sHET4ISGO0GesJMRmSrlcFLsw8UUnNXMXMzNK7cxW0lMa4JqMc0Z/boxQmyJLh8uMiH3xGuAW&#10;zDgYOWwE3tQ0ICWrU405DWOJhvbCElo6M9cpqeR/Ho0YkI3HqLF76V1Stvpcf61mcEF6rsI2IE6a&#10;kXN3a4sbNx2URu+4NXBtENJEwTiHAzl3M5CkCgOI96hqEMHiV2/5+n+O/yTH7E/y5+G6LQw4fGJc&#10;epDp812scTBqqJb67LcsEywlPzi6DVwbuI/CEbnYoCS6Kk0NE8cQ8fauxgLzEfhYPOgGpUKoog2/&#10;u96b8/IgZGvQ95ZKaNu32h+wWdQgmPtx6eaigITJDQcwoHnDf0DUMTCe1/GR7qlxZyew/TNnwHwi&#10;G2EIDf3l1p9vPZn9IrV7IPTBuFvIGzY2N4TMCVlBPa2jjIQfUNtx2CJwZkdGwlAaP1BmKefWO6LT&#10;eY1SsZ9BPL89+1VLdK6XLrb3YdCu9/nANTVT+6cI8NBg6OI/Xc8V9lwhJtGZiTYPgJg9NYCGtb5+&#10;YbJrsD3Vgwq63Su8URYwcwePJw46cPlyUbNwQluDjHZw4GPBQGRjftSibmAEc8WtXZ/LUEKgrXiQ&#10;USzc1HE636nII1rskOuBJ+ugUzUfuNOG39Dfok0cxziSN+omPpFTM05r9GaAUl+UmOlZ05bADAiu&#10;4hwMYXO47m7lEjeRzaWBN3oNLOOil5w2ml0O+Ck5QD6Cb104hcW0jlJSR+2NKKY2zM3CMewOIZRo&#10;7IzuMDRY+7wAHTTPdeCpGrnW3Ekz1MC1gVtXjw5hHDf4ybkJN4WwREoiLsjReW3ZvrlqHcuWiZlP&#10;+07WWkukctAGe4MOXB2Lnhw2m7g+4vrqiQz5MOZjlh+gfIyj2JCTMI7wfJUa72+KKGBItrPmLCoH&#10;AOSAyV8DMw4HjjUHbpSM644YpqjXccBgpLS+BhMHJzVQM4rJxvhW5+bcKlg+d/oB5LjRtfMd9uz3&#10;gIEHDskumldrwI6jw+MErBuY0xooqONoAoCgqGeAkfCCW45DC24qGJKB6scNOnBxBYSnDS/qAXPk&#10;EXHb9RE1E8cR5SIMIzwTTvLf3EEzsVWeDTJZh2KcShuLPAN+yghAHrhmobkO1YYb2Udu18/sDUNO&#10;1fwBfExxP348lL99v+y/UbeDVIkaeOBQLcjnMHAPfIH7LVzRtEn6q/eZY+CBw1wL0Xzz82Vcl1/f&#10;ZAzR/mX0wAOHja6wYneOZztwrNvK701EeC6WOuwHQw1caJ7VgJ8yAjzwBXhLLOQObvSDJPfpkPsw&#10;6MBFw408fxmnukZ5byhHsNxRPxjRwD1bxrmmBuiEm/f+oX0ueg06cFGa3lS0fbqBe0DGmfvs3xw3&#10;27ts0ybtDUMN3OnzH7iYK30/WkInfS56DTpw8W15Oi3iCQeu+5++34yLaF2OvLihXw8YdODidU4b&#10;UUD2bAeumzWCmC3uAbYvz2u4gWsw7ikHrutUnX5o/rW+m3QzXdoxlIxLG7r+2Q7c8a22qp3QonWn&#10;b1XdfwDDMa6xRhnL/j8Nun8BeXuPQwe0jns/PTGGG7iGOOVPyLiufzo8uKJwy/Cd632n0DADd9hc&#10;6HjCgev+BeoPhj1uF/AkPS/dDDNwDBvBRTwl41rn2h2co0vdHbcmc+/79gcdOHybSBv7ePhRcTB+&#10;dB+4HoTWbb3bc6LmMIxTzctTfkLGdf3TPQxc2/t7bYcxDOOSZmsu9UwHjvXgRrUNlNrqbbIOM3Cy&#10;ua+mNetxzOg6VbtG4wpMt+mDHs3gYaaqa06Ep2Rct4GzD5pxgANCyBH8lxsm/KhJ1TSyumIYxr1t&#10;JsLLpxu4rl8g9DIGwnxa1faTxM3S+2L783ozP6Ebhhm4m8ox8slW8rvLuN52gYAm5fab/XdW66rP&#10;lOhpw/ygA4dCjTZF73NlXNZjvUkiVeIug9Thndaa55s6umMYxmVN6+0JB66rjPtV3D8ErXZmNLky&#10;4PEbU3bVB3d6DT5wOGYXzVWih1tfPhpGMnAbSS0sW203E5OEypX24UExNxTj1vNjGLgnZFyXPy16&#10;jYb/m3wJxrhy4rcTLTlXsw+KuWEGjjaX3p7pwKleI5Mm+cndDth9O8cLusLXOJcPiblhBu6mUNFT&#10;DlyXqdqzBAGZI05AuEkRrPZXfK1Udh0zOW8wzMAtNK0k9zwHTj8cG8lhkmVVKpetsQk3a9j0qVR+&#10;wAYcZuC+NvfIhKez47p9gX97jRF9SyqJ5Ce420ToZEbwEnKuaw7TEAO3X22qnmZP5vGjm4w773WN&#10;GYS1TBjb3JhhFTwQoB+kc1mXNIAhBk6Y5kx4woHr8gVYtly2ErB8Ce5U8WRH7IoSBw28J41ehYfH&#10;kmq7DTIy3L+ndYiBUzdUDk83cF1k3GrJcv6Gi5MTzks/iyc7Iu4wDMIufTJWKk84i58KRCTp2877&#10;FgcdOBBq9qI4BuHaq/oaPe4fuBmq98Fv5wXyJztDHLvEvQtE7wXjNjRYMY2BE0zq+TStaoN7xVr4&#10;NwTjWjx784SMu/dPE3uTcPPAFkMNv9fnYX1GiBmxsQG0y9yZc3pv0X3CA+ddMJ9we+48dh+N7QJz&#10;nGbZuTEm4GuWLhWgVCopLsQ+Y8fiBGvQ3f7TcEXsjaXzHAdOmjyloafoGjBzZobhsAE+dx/lJv5g&#10;PaDfbJvNbOLbeEldWvnFv3cuaEOuRensCPfm0yzLaHb6TwpDfnqQZVtOwxNwEep6FavoBO+ltApn&#10;Raz11+NfHxb3TdXj00SGlCcWru/ntFffa0wAGsJVgpFSUXt5D2NtzPksFjWh9GuWnhaEbmIlo1Wi&#10;9flCCG8djjSM9SUwHAd7sM3j9w1cVSVZegmToiQSG/pYon9umI7/f//+zTaL4S4ra2XNVRZwdyBF&#10;Qp+uFOPbwMHK6enXeSw2obWeNe4HjLVV4ErmA83Y9HRnIf1bw5BpA7Ir7v3xXXXqC8VvGOZtIUpr&#10;SkWjzO+dVYJZXd3Q59dI61OU1Qf5OMfbzBiZ94Txmhh6mu7isz0v0b9OYNmdw2fTZmiCCV4XsKOh&#10;yKSS3TJURGwQ8i8GpfuscPYKIKvFWoAldR8o3Yo1ncAs2qVGmmfR6vtZ4b89uJlfV7ZrgKxCwMPi&#10;W2B+yLfFUxPcYN/rEIdPkJQa8ytbzb134wypONLWi/mVo4zppkQrFXcX3wdOcaqaCszcyfB1Bguk&#10;himNkqbzzlOCFHyj93Wiqjro6568+tcBs4gBmEvV1k2+DWEBBpDPs0S0FfCaoAXbBuftH5lm6wsU&#10;A9x7fm2lbhMmSd2gozoBgIE69fSyvNt1lVg6/LV2Exn3ANgcZhJImrlYxo5w55LluVWFMlBTuJ8A&#10;y8Oo+Uvluqc0RENFkf2k1kxqmaAzDHCOzWUaq4p9JiKWc2aWgJYQhmpau1WjuLWo3GtBsOislh/o&#10;Rya/w8AxUL1iIuQegqgCiUh1HtcUZEXllTuPpy/1D7WZ+PNr2pLoJpdIlX5cOcjm0l9ZXRsnFcco&#10;8kum4b9gZ1ysK3ne/UtOrcPvJTlOvH91k7JfoOmxTSiu2Pw2JbIBJrIiy/tMGGnmOChYWsUEVUTV&#10;kzSdzar6h/OW27K01ta8qcfYe5pRooPzErua5a9/AdgB2XZMF3bkA7LLolHMMIF3++kWev8WqHcs&#10;4VnUpyooajh/J9x6zTDMb/P1t6B6V9NObenlF0koNVl2YDKq3aItMwE89N+1+fZ1XlPgYEa+GG9t&#10;sVD8FyIWvzK6bHWjCmxnzOgv8P08ruBj1HiCrqjgEF3HsmzfpDP60Hiw4hgvktAUFocT5sG1fCEE&#10;yDyLdTZ1mtLZIyP3lspKlcWa+llZ2MXmZWmqsX2Xee+teqI2mf0BfdXk/bwtv3sgZOQpjF8Ucm8e&#10;UMATgBkH1OJpQC+BrGlHpThb1f/mrur2wl7hPQxmEjNpvdb1jSwj5FfVrPtlsP3+J0qLoRY02QUO&#10;phcgDBd2McMgWoXFG58JzkFbSnpZhlnYFfzTJ7h1YJxMg+k3QXfEggA+5jgoI4O7qet7/BZjmyPE&#10;NNsWuAsiBLOVmoMPn8jscmVdKXhO8CW/aLI0m09TTIUxxmA7xyc2CtG0UPOyHHC9qxvCBkzJ7QwG&#10;8TJf05mgCzxM4E2dYYr5W6uXmwH2h+zlkUEpFUwIF9XZixS8GO8ulWLwpJWLLoCHnGe7ZeQ87IEo&#10;fLgFxeiAQ8PnayX3EI24RikYsL/F3SaXE7SB4Ri9CRjlvDKl6s+caMr8D+8aGBP5EOyQYUpsJZy5&#10;9OAfurp1DXRc31ElLmaEVaCPQwYW4emBpvPUBSfFo+ljC4MiqFHePPTxWsIg8hUYJjlZsXkQFltH&#10;mirukPLrPuCQCdNijoj3c657ycdxQCgl/VmoYPesNNMmuMsdXuK8JC+l310C7ziahSSP0kSzsHjn&#10;4CjBUExrUrb1h2Zc6St6YBtoknRqDzrBbRiwPw7pBl4hUjpXxrvdxtVSQa4j23JP4hlhejo5Pj5m&#10;0u15mmUX2QdKnQ6LwEvBtkEhC6Or1GXZKb0+oFVdqRWuSV/CUMzCq0N2GQNu3fFpD4h2mcHrW/Zh&#10;THAPYimgGAcBg6RseGN8Wb65ni2bb71uXX1qcH5Sk1+sI4akNPsKDoiXl2ugkIGKVkoTdDQKdVYl&#10;2DdUdndOtjH87S9see7BGadiXzwMbEYrZYLuwGl57C5w7EGp2tq/8Vn+Hfm2fH7T/udvBa9Jayhd&#10;JQeZpsSZ9fKlYIKtCbt8abQhmUGNnNLqVx0CuC3F25LkGzBNkKVi/Q+OrS10pnqXZhnZCL54hoUN&#10;8L0kjmENUyQm6A5zCaYI7pcERXI5y/MNIlghU5iBmkQ+b/zGKlDlslX6X5B58wcZ0UfBry+XVEmI&#10;kvgcgH2r1xS8duxNxsJcBXMe4Gg3rG+HvCyoXyhjCxAHBKVRjfr3yLx5EHJiuJ69rwMKnbEfW2ix&#10;uWVtPxrcwwXaQeir+PuXjiLOza1UZkmDM3xEiDlK0+w0TQO2vw24Vvfj/Ixzn0uwckb/NUtUXxG5&#10;/A8+tU+wkPgSbnaI6zgTdAf6pts/sBSBClbvo781DdpB5sN7GJ7ZjtWxATwNsc1tCO46RRMwy9J0&#10;KzvIrk2mv/241kZqeCr7blywQVhKUT2cEFDZ4KIwiet5z28p5VmAY/qIj469XiMlh0w70YfoxQLh&#10;zNRk7eY2lr3kwDH/yezqC+BZvmU1pWQ2/TU/pUFPmzmnSiA0/eIZ9nsk1YPCaZm/PjKLbhHIeKk4&#10;nyn2BL8+oIMl4vqhW3I/4tIXgwkcLRKpzUPNfNjm/7h1FSeVOH4NG14V2eukOlly+PvPIdsWgm2W&#10;QngrTfpPerqQZVnVEK3lR/Cct0E/bzOwJK2seeer9ENGQHkfOJpl8zpoE6S16F0jFV8wG2MUyeCN&#10;0mUj8h5/G3mpA6fTLnlfjCujZzXYOjvLey7oqk5hbF+4IhFEZ42K6/2hVEJbEBC+LlBKUpKuZPrM&#10;hCA5yDwhOPzDcgvSG2c0WckICMYqxQTEWjhbBDYqfvISkhB/I6ckZt0cEqWFwXazvEi3XjwodrZ2&#10;AFvTF6ElAPUnUvDEpYP0wPyLEFI64l0Nx7+nD2Hs9ryvERCKmQGjMSPkGqYvrif/740ADczEiVqW&#10;Qb/Huh96HmzIA5LOU7q0e+ZBv6BkjGbj3yAb2feTRMWSb1oZVWQWGuo3k6XrqFs7gUka96S34nDz&#10;mG0KZg/u/OYlYT8zY8wSQSYprH5SxmbVW2gPZguYa4gle0ADoxLmaDZaF9wqWUk1SsZ0awEk47kJ&#10;zi/lLkzxcc8EC5fJmxT793/Z22gwLpm+pFvRewB2CV6G8y5dlqxSFg9B/Gvib+2/KTANnFPVcSWf&#10;PAkc1QO1HX8MSFmTjiIZQfmC3Dt1RO/u1aQAms2ww0SVylYaaQihHy7Q3U5/gZdDjzYqsZ7XSax7&#10;VHzW+ICBEHGARAvWrxcr+cdcNzolwWmuZvB1wMjNshW4OYczzw4aMfh2MHYif73kXLFyupDbHM8U&#10;m2J7X4gywJo8MxuQ0U+Y6bAIrskaF5ubJzOcl5alC4ZmOm5Y0elXoO45ZkrI8qPKxenIuFjUGRxO&#10;g56DqElum+0uaQ1Om+YzBJCt0pD6bv2kSp7oNDPeKb55+AKpp/XuXyzDt621l5GKRNPsAkTeBi32&#10;RnGxzxLO+Zr8gXX5PAWbMb/o/2wRbWJmDrg/IBeLz+oGIcN9ToBfhF9f5OERFuvxES4JdY1RtQk7&#10;Rz6qOjgHIP1YIrK09gaPO0PYAN8nOBMofJ/zpdu9z/5+2INlHK2XBPQ68nKy0phPOhbGw7qade3O&#10;1iW40uAkA9HEicUqkeC75ERcyeZ1x6srwKpcE59mGxxSn0BL5osKgL0v8IoP+HDBsoD2nC7tGreA&#10;7msDis6ANGxkCauUlLuwiHGzii9aXsd1cqKvDSWl0suh3T4J59vF8WsApmWX3ocQdlcvLmhMfbjA&#10;6KHzHEz6jyTT4FejMhYY2fYX1nl7FS+3NJwJ9rlmFNtMtrXFzfZMHDtQkD+xIMQxLjSA67NmBMhW&#10;0XAMjMWMJYwRY81RxF5aVV2ivUwQp1PTKBl2FbJfZiF1+Um8ADBxni/wv2YcHx4eMqxlrJxHEv6z&#10;kp6maOBfkDltzrzxC85kBMzEbL7qMFsb+AQmPui+Kk09VUdfjlkzv+vsVojTyYpLTz8QAor/DHS5&#10;tC7Nc0zuwbECxvnWV+xne9sm3ezk3P6NsPRsr6/pwzaxdDGa48UTLxugnEt7iz+c06RKY7QmzarA&#10;Q6CQAZvRBDIbKrrid1TDBbO34mnL3lB6HarGrK9Z3Jwq5WfwvovfdgBbulbHxytFmIUJW6kHMFWd&#10;fjFCLszLXn2Hab74bUkTMMIpoV8JOXOL7qUZtn3hzZ6XJpufB+FHY/3qjG58QVvuFma49A7YClKT&#10;Ztdz4OZ8u1+tTHNdA219NocfRwLR3hFCK7gD5aVAUbPb9OW7QQhJsqB2rhhfU2pbWLXrzij9ZNde&#10;0GgMC/HJdfFDI04kUQQ83I5gmzL7RA9oRvSpAac1yKsXtyrNMv2jByEnhKKugynB+L/Z+5c0A4dD&#10;baWHNapjE953LCDJuPDEscPf7EUnkoBndrPucPzTLhkwGwidur6O6hMsXr1qtFP3GRLsSmsmehKT&#10;Lx8y1T215XJy77+FpejvJowd49AKtqzCnHsFA8k1aZgVM4GS+XmDS02aXPsariihjUKx5o+7dygl&#10;eb8nn92C55OAEyy60QuYkLsuLGlt1bc9qT01l0ENlsnzt2H6PLicLMItGApOWUDPjF7E0OhpNv/O&#10;4WJ7M4p+F9xlR1lKNdUOLLziyVeKb2lfOwZzO+X4pUQ+eoS6KOwwPlcxlSPpNtxyfJworO1lbKJS&#10;3akYWgNCGePdgiMZoUfpaar9GItcPDPYSYOHh6HoXlzpmpb0raQmcQ4D6RG45MxXk1oWXBdlwexG&#10;YGDCKLn6Ic3m52ppllVlM+z+qqD+nXhRD2NZVyLF1EEw1uu980ZJ0URq4JM5qRyQbg1IQMbVTGpU&#10;4cdzR9N3NEvN/isUdOW4fXWC7pAZbmkFiCyoYNR6MAdp+g+4DESbUHNOHmSFqdcRYvko/NuUiwgO&#10;ry8dvHuFUk5kzzr965mgTEMjgURIY0z1YiWrulCpmHAppVfKLs91ZZzM7KFodNBgXIZz40hKL1+h&#10;jNvu1tB8gga8tm3Wx89leeZ0TCnL0mxFm9hGqTOmuX5/vMkwnwskowbJSBZ0WP8rataOHnX99CW8&#10;nj+M6eIYAHG2S2UTd490hDCrPtOEZBfE6F29J/cVw+yK1wn/orcpjArgoV4Wh/dBuCqRdwOUxyzZ&#10;tORvziMeNX5UX3lEsicw0wgCd8G0sN7RJbGGCbSYaIudCGpyQfcaZX8dULFf1wQPwHT1DG4gTqTf&#10;DcH9Ww3SS0fCun2BZauGQilWU57gAdRoo7hcj3jBhR2GBDt79TnVvUC8X55YH6MB0w9W+J4gSd7I&#10;vADVBEPj0HXcbj/BbQhCJ4szI0JtYsf1AEFIiDt4Jxga7lZeV75iPUE7jh25aSw1wVAo3yobQtPF&#10;iVnXAUzTib07IvjV1vjkzHw2N4mP3wVzWbcEuAn6gLm4HaL8kRFsdTbBLUyHNJvMxNEg71jTAp61&#10;Ns6fIOKPSe9fqZ+gL4S7q34hjc2AJrgBC9mLLgY6TvzosAdJ6azLzqRXCZtlE8aNBhobmt/BLG1U&#10;zZwAcRwofShfaYLe4EipOLoFRa9bC7zEEndYSLZ4/Oogv0606mjA6D02G9PZTb9RmxLnsXinJlPZ&#10;6Up6YE7nM1rFik3B7cnLl09G072o2QQ9Q5DqfXuk7S8S+/8iZCyxMRv2sKScQoIhsHy2KJXLVvoy&#10;0NGYQC+2DtL59CLTRmvjsWMVyEbMTiw+6G+F/zBh3GjAP92frcSq9Loh5j6Sr3RqihBC4QbIR0gd&#10;KOWk4sv6k/cyJ2FBxc8z+/Ge86uSUra2eAbCEd6ZZRcX8Fa9cOZjjW0b2Vj8heeNxYnnMCJsd800&#10;9Aek2bOlTOYoQc5NId+QeIipKZrtJUme4H8YExEFsKxc5iq8dcBIa+HOWiWDc97Cr1S+h+l4U3AF&#10;wtE71NXVorxxdoGKGqtzWuwm9GzYeKzTh3uaT9AL7PVCtzgIJ6Slc63XBNkGNAPGwdFUlHpAvwWY&#10;/72Wvfn95zf8R0ULd9x5X7N711Vi5KVf+rLEZ0A0noBwRDauv43Fi7awnRCiehTLvmNp+FjmaXxg&#10;GwdYj3uC4aHmH1AWITYTbYB7HVUq0iySDm7hpnqdnRrnFm8KB01PNxnBBtyYyddKYAXWwBgscevd&#10;F7AJ1zdWd/d82F0ItdyPiVtAU51RDTo+OJUwbLIzetl46H+lExk3EsjYwKYb/leleXPCAswBzXLa&#10;NW/jQSQfqeJxNlV1pgKWHBs8kBxZc0uQdUodfcOklM4vGqJD2TueyGW7U/sW0HMBDq77YLyzBrus&#10;RcGY5Lusinf3DEYm66ojgj540CA+niVNByIH+/wR+RUBkg7/I+sK4CPENbkmdI5m83RuzhhfUbbd&#10;27vLx+mHE5IZvghZ8wdMRrHJ4FM6qdj9+FTxNMOuVCUgoy2D1yJDRqeAkOdhD+xMcH5Y3imoCw+Z&#10;ybBT+QRDY8boHiqqWvrvp+KwgK+DOMOfCNSvyLkb1gGAjJGVkYLwuyl6TWl1auoau9vSrLKwzktc&#10;8M8zojiDuL9zBhzcyzW2DzQC9Qj/eCsTjnveIhWbAAEjBdvET44fEUnajviJZaCdJBsLQc95Fcs0&#10;gKWgTQwFYasgxvQBmdhxowDvbWMNKJXzjknXnMuP4Rwu0FykHgHJUa83HhSIfIxkjAIRgY9QPDbo&#10;iAKxoCuhxv2otap6xjDWAnRUO+hOgG+LnXDXkYq5imTHxx3JdA+KAgz5HXwEFlMFTwYfRbAWUQwf&#10;vvlZbGhFf2n7fh6c6Q9kg9RXjUPZGNX0BH3BbvXYOdBnsX9cX5jmSrozYCDRQDwgo9ZzgJyHTQDL&#10;WphX8I6CKLwGsXiDKgHhSPQC2Gwo+1rC1ky8iUz8JuF20WPMBesdAURDqyJ6UNgg8VBJ89s9GI6T&#10;3YM3bzMt9ZK9XaTld/myrM6MMe9ALlIdq3sFJ0F7x37kxasmaIWcXyqOHoKo0rORjiHj1oaAXEQA&#10;G/Fubk43dXWB6J3k8rAVOR3BT6nmpMWntDGK5zr6TzK9ecjYDAaixRtgIXIyzDq55Bf3QGUXyK29&#10;NpSKmqtNGHO1oit+mfMetPpvAPyBKyHevg1vnU6z7OIDntyqUbgG09HqfDU4/i+700HkPvzZpXp8&#10;FQ0ElzIEJJsmei4XkIg7IrKICOacQzSZ2eToNfxDToewLLHlXvEnAIfsqgwiseZLwMiaRenogIcn&#10;bY4Sof9L06onPdWFfwAc24tUXOVtwLm0m37AifIWlDSS8eVT8Th8vf0du1p16tfRk27gBzFYHPET&#10;CfIxKmtSBzREZP7MLYCebnKwobTBhYkuDR5EOQlm5JwOeMnF//Cqg3VX/CUEI+QqvNtTu56jYZfj&#10;Nzs8ZMfgloyov8A0Y9Nsxq3vefNhfn4+A+eYHGkTou8S5eKLoONnQoujBpRutIjrgMM5en83/ccH&#10;8Kc46g6Qj7ZigIU55wB4iI86mJG5jJyawgWUSE2Uh4CjI7jJNTzYjybLzNtwsnbXFiy6p/yJzGNR&#10;6/6J9Pjzp3dnpivAaj3htZr0/jt+E2xuRfRG8Nhz9xktBPYGTvzdYeFf71/48hn1T/Yd4eIXR8MA&#10;+OgDXDsE6OucVS3s7AyQjigfQSiCV30TF0JUF0LN9tBS9lGarRzXgIsBZwo9iFEdB65LviaNKF71&#10;fKCyo+LoNnayWnHUDgGa6anEHIxncfR4QPc6mo/IqikUinAIP/C1EWBIFtwExZwfRO3corjBk2mF&#10;Du9rpQcWyAp/BAVoLw71Q4iOUdkC3uvvBsQzzeiR1gvIRfXEER3/676kLzZ7D7F+m8x0zBp+fMCF&#10;L47GAqt1c94tpamBQeEW3BlwZcBwBOsQCYjSbg7ZCYe5b1Mo8DYUdASgjERU8QCjzK2uzCOiwWW7&#10;DLMKz7IKVDQws0zFy7FlR3za6vJt7UpnOtqU9la+b9SAK1QcjQXL+iaTS261t1q5ezK5ew2UAz7e&#10;sC4e5g8KXYwx8jaAuGyRkkDl6vX1NaFmQf7H/1d8/CNihm0zwdf4T75gjEnTFRTp9ZinM+IMRmbO&#10;u2pIftNg/xZC+iT1quG6FUdjwTK5CXovZmnb+jPwpzjqDYV7HdGgXsFKXKRB5Y3kjDKyzcFpBoBQ&#10;QEYfp1oFixIY4ax9dNcB3BPsKGDMFtAwpWTOuL2atNibvHhFHxB094F3iWrHlQZHMzl+MTdmxtkW&#10;xoU0bQsLAzOKo1GAo3u9C5+Zs1DXMQSJB/ioABzHh3clZJWAR5NzMidmTOD516t8UbqHsHVfYMnv&#10;QyY+C1FxzqWZJqZSkxV/yZV9SCKq7OFSXmKqU+G0N1l6K4VpLIDBLY7GAtnCOJ22p8eBVCqOHh+g&#10;rz+GVSAhCkEwFwtvBsOQ+EzkJvwWJSU8gN/cDQKBTLzGwCMC6FmvGxMql6oE/0ZCyMJKVD+Vcnve&#10;+297Xmv/viRuJ0fKf3rxAQTtwEumCX0Ud78LYOCKo7HAE93covqJtIcp4fIXR08NEd1rFIuInIPF&#10;cUHIeA+P56KHkxP0NikpZnM3sim+bs0TY9xZqGF2KyAGWgbUaX+W/jU3+jd0ifa2onTQwYeQ6bj7&#10;FsI4FkdjgSf15hIg2brDuPHSf1Dk7nVOK2Qc0KygYB0oCgwsBCX+On+mIGIbJYGPkY009s6+hjcZ&#10;8wlXRCyGoZM8seK+0I5sdPz5THreLSLpXReD0Wy8NdXGzbg6aTBuk6ZZ2yZLuAbF0V8MkfNRozoG&#10;2gHF4kET8TgnHh5q4Ft0xOMTkbDFa5rARzTI9QDY2zurxN2jXBQ9pPjXPtrAdWhSeGiybn1sR46x&#10;y7gm42ayXwttkwtGtjh6sWi411ENR4DyRSEYhSTyM0YmkWVRasJTc7g2CPIRbxExEKTn6sXg+b56&#10;FPzsUM7Kkn/HGJobM+MCOWp8432d0jYDu/5s7LgxAuhTHIF8FHK5YhrUI3M5L3FJJpIPVHikYf6/&#10;eE+l2Zi2Jxzqu9E5cZR9Hdui15gZ91Y3jY619KJ9csJkLo5eEUBkFUcPAdzrmsN98aiVG+/6TToY&#10;Z12h5u8KtHNiymMSc2OXcU3G2TSdLQ4bAM1RHL0iNLkzGETW99vZ/F2n1dJq+9V4JDwl4742axMU&#10;gMlbHL0igNVWHA0ERQbIrzR3HQihtxqW4eNizIwzZK7hn7o0bR8rUBbF0SsCGGbF0UBw6SDxNK/v&#10;ssuQsfQQGjfjtP5cHIb0n/Yo+JCD/3cCvIDiaBAcm3Qgm3+5Why04JKOo9/++BnXkHH6bvW4V6lV&#10;h2OcCAOWNOdbd6Uc9q16dDE3dq1ab2yKBq16h3GvUsYN9aVVOmhvszfzHai6S7Yee9FrzIyrk3px&#10;lJA0bd/G9jpl3FCMk4OvF6xVO3gK9iumyT4mxsy4Fk6R9KI9IXCiVftGaCtf0w9U+xYwBG6BeNR0&#10;knEzrjmhZ7L0TujyJpD+ijAU444zMkRIQ3Z8s6HFiu3jYOwybq444iS904Og/hoZN5SDLrbCMPuG&#10;fEcjUB4d9FKraUCM3Y5r/DmbpgvFYQN/5oYLhv6dGMqUUANF45pguqMVKGj2eHuon0yryjQ1bft6&#10;GdGvkHFDyTg3ZGczds+irHn3aEXBx8245iKiT9NKm+hmwxnRfymG+dIwYkPKovI9l/8jSR9p2/6Y&#10;GXfUnNAhTduXVSeM6xcqbat62T8W7lmWZVmmH8VnHbvn0PhzLr1jggDjxrDK8twwTDzOD2fGIcS9&#10;PTFNZh7DZ30yO06nd6olC3I0aAD9L8YwjJN6+FIO3ty38UxSuj6iykIteCrGYaHz9snFCXmNjBtc&#10;qwo6gtLdbOpe5wM069bIfdanYpygdwPAJxPG9YdS5kZQxcd1+fuBkFEv7Y+dccW6KgfGtc9Prl8j&#10;44aIjsh0rzgaBqxbVw2Z0W+j9VnHzLjm8Ao91x4cSRSZG8UI/mUYPAJ8rNORkKHSzV9j16lvpDSO&#10;BGOXccUqFyd3u/kqQhaLw1eEwWXczFCLqjcQnfKWblCZ2nq4sEnvGLeMa0xoSe/WZ1FEv0oZN6gd&#10;J65HtJteh6I0RaxNccd1FVujzA0eM+Oa66pv07sJCmVCJozrAz7tuah+d7D6ga58csYqrsplpcrW&#10;Srm06J0L4ZuZ1SbQ65Eteo2ZcXMF45i+mwGcSNLX9vIXgsHjcfre4G3fkDo5Ll9d+szRDMt8Vt9J&#10;a3fUGudqR/ArG8pkb0QOxLjtuAbjCL27Bi3J0YRxveO3GXCLQ0ewfeDvZmY+s5NyoDTsJydKCCWl&#10;1NeOCzuXzo6G30/EOLGS3u0CJ3X/XaP+fgysVcvpKA16cObS9GKXCeHgjC4yklGPhYz3ffZV6kAr&#10;vFIdsKnvbTwR4/hFh8Qk2VIk+PVgYMa5EScUcTiPmW/kS+KX+CVLWKxnIrTie9b8DPrTv+t0FJ7K&#10;EzHOpm/vjrPXzcJLrwiDRkeYHjI3rh0KHFK5JDN/osyxUeIH/I2KQ9Jtv7clzh11QQ9fnWTMjGtE&#10;R5bAUogHrVicuyln+HowaASYz68WRyOC/QSMk0oRG35LlpRFYrGkpOJ1URZ8rVQqcb+nl4el3BPJ&#10;uD1NP8aDVoCMa5ZsfT0YVMbJUW/zK8PnMcaEJTuRVVxbEHLvpSPL394IzkultZL66dPacObcE8k4&#10;ozvss/S6/goZN6gdF9rrdg8LC4zz++ySl6UzpuJ5opxnoGx1RYJDgR0mgXJlVUmHqsk/ZsY1iqVp&#10;eqcERJJUborLvSIMyLjtkWd1ION4SJgogziTi2Hpf7E9/Un1W2WafY6MA82KIWKXqsFbXoybcbmM&#10;Y4R2IFdLqa9XhMHicdMzVwNU8eoKiZa10iz589NuCiG8FZuMJZaCSJsGbYtiDikHnCvXaGYHDAaO&#10;247L/5yg2twJxyVv5yaM6xmGEGttWSlcEgXza/hEuXWHzeW5/hTtHcYTb8SMCNTFixJbh5etxaKx&#10;Jjj4N3VgBxF0Y2bcUf7nShch3D3bVyrjBtKqKvvonbi6OkFlB6JHxdXQZYkoXtIvdKjl10TEtYzf&#10;Cjtyv2sUW+L+nBpnmmVjEqcPRfWArJf67JYyZsYV66qXWTp7N4Me3IkRLtv8LRiIcZKsSxPJliNa&#10;WRFwVLymX+ir/61LuACb5Ssnz8+/z2V01gRNDEmzeWqW8DX+5lzdO7z9HComTbOv5xWrbN5A6gE8&#10;jedgM7rQkXED26N/LwaJjrh0XcYlrri/788x+82i1suBzw2AON2Z1G8Np5QaHdyMYPsz2NDbXGkV&#10;46fIOFTgm9PTebK6yE7gmX1V4tx6Q+h8dnCaZoiDlewgo/OEYnl2t+dR+i6DIUAIwZyoViTH7Bgk&#10;5fHIu50BCqPF0VV/1/B4rTKuX8b9Npl7jGI07mgWAYZaWNX628bGO2NMvCEXIIlDcHtfQHFfIXWQ&#10;PFLWpIQnQJvn6hweLcFTS0v5AyVOOPq2FtS+UvB6eAeg5n84VwkhwAfrhdguABiOJE27gv7CnuPX&#10;hBgwN6XUGaUf8KHegM8439DYFQ0+1bkfP5z/4pe9/A9ODYYXbF2WzNN6bOIXAZMkfmMwhl8h4/qW&#10;cYzMcyYTZlEFgmRw8/PR1j/5uNdekO/lYLpju6jDQxDujG0fJofsGA7A0xFXb7gqKYsuNUwMufTF&#10;O+9CKCfL2D6Szs9j/++IX2AOdKU5Sml4Nf1KKakCtYHUBjl95pyvRaFty/CHAKWij1AOOBE8LQSe&#10;5XNT3P3acTbTLPGpy4iOpbvZ0p5CDSvToAcumDlBO3ATTqQzm5nZBxa9ecP5Gldra7mXVl7GpNUv&#10;Nbe+6NwZCleU2CiwkdbdiZwDyZyBgQy4jo1VSeyY/n0jp3U4Q2Lv/fA1VCRA7Eu1hnGJ4fsI9sk4&#10;8ekA9anN5r7DDG1VrYyC4hn1Vr8JHgH3BLKQQ0Cm6P8Bqy/LwOmPfu89UDq4YMKuMd/fIanBDAFE&#10;iU3pxfwWEPcUzOcbkq9UiwNS3K+cgkmtswvsFQzvJGTj3OwiqdfVuq99QWENWIOp9BMMcvQ+sbn0&#10;DOMS3MJPueEhSPoLjJi5t+YcpsSZVz7aVCDj2SuMME1wP6YPj4+Pf//+zY63gdEorsXVFRcneVwN&#10;7etoXte893txn4Ex6yitgZAl8ByLT4lAG2Zmn+3vi6s4NdbUjoI3i/+K308wwQQTTPAiINAUDkZd&#10;dsgPaYL9uwW36hpuwmizp/9+gCeaH8i0DrZbs3sRGG/rVg9fwevFgWHTp4ouW9ONSrHZisByN37U&#10;WRB/PYQheQ7adqBhj9BsobDgLNF+j55PnIPbYBpppMuqa8W7dQ98/FOFG2UetYHAXwne2GVUMhfa&#10;kOyry33UZOOrloG+Lx5NEDG9CnNQknLZdHOb1AZmTQeQb5GhE7RBmXpUEdMuS0kgadHVUmlPvvvZ&#10;6kS1tgLtDptKZbptqGQE6wBLPZ0k55PAZSeUNO5sSZJaNcuCyWg1DtPUzIL5avaOXuOK4L0IlzAX&#10;M6lQgN0PvXsC2qMKA+dGu9X35eCSxE2jMyZLV6XO86aD/CIPd+kCWHgTzjWADFKpV65rQxUXQDNg&#10;7YFEtvcSmaABaSTSzFZTXTOUHCbJT/3m/Crhu8RoPZmpBTgYZqVsXe0ttBclbEWJ7MCtXprIuG7Y&#10;LFdRU1yRdE6SWCVDf9YksIQHqjeuJ/ZIxGFFJldZpeQ3uqXYMfofA7ad53bfBPfhOKDlwXSqJUXy&#10;nUmrPXXAOU1MmHhdEU4mgjolu/f6X/WgMOzX42TxFZaN6weSvsG4+j+GYPhSmRk6zQLx24nVhFSB&#10;exN4D65oRXXuptjEl68g29i8AI+/eGaCzsA9fQnPqLkA+0PoN7UAD10dHqA/8RproLVDOmRc2XaX&#10;cSpDbQq2yWanbsYTtEChg2VTHSs/BLsUQyMiUJswSTWZqFZ5BgZuKNvuMSNhcMNjAAE3gtYrLxyW&#10;HCfb5oBgy2gZRMh9LaFXFUsc0VmegV6AD75j/m9FeWE6MQvly+77T9kCykBLwe7rGribAIAckxlJ&#10;LcbOWTiPnJre9ueWJyff5rLWYo8ZpUSbM69eD/X4O5b8u1EuP1Aaw2EXaZGBIdf/BrrXBgE28XH4&#10;Z+sHHGsr8/xypzG53swk/wtUo62XQxqSOfLPqc5WTuH5M3+pMDW++O2LhDIseavL6gHGySncfHQt&#10;k8MNcMYm6AosHuho7IIhd1Xs0mi+cca8w1DJoaL6Q60IRnm5XOLyS9m6YD6dV7P0IE1TQs6Dlxbk&#10;3gsUfMe4muAvLtUDVVbzZbAAjpeYrBI+BAbWxz6JXTAOr3nIeGLNtvokkyCPQx0H3NCiZEMw1yn5&#10;ukVcxcu4UZRb6+DXKW6+OLggOlSct+oFiT22AZ6AzJZLXZfy4XWmArfLqFInWZkPArMNQxYNuE/W&#10;BJP4t/tGGfUGXC9udDmx+uCfGJw7ZgwkmTJhF3dkfgANa8zbJWtL/I319j3NUObpLMtk3Th5+RKs&#10;PZxrNvtS6r6UD4OIFZY4ev6TrMwHoVaTZHvhAJ0xG3y4Ft6xOfmv+rkRf0s+XTqu0xhxugXhl0Ab&#10;U4MbyOarxksJdCyXl4MhntL5kKb1g2x9NxQa9+8UfCixMHnEPbBjF2Q7SDqs2V26t6/sBAXARcWY&#10;HKoNoRVZ8PziEFd3KoXpsopRTUnvK9bKlLoMIaz/m81TEH2mUvH8xF7az37POr1EospNT3UwDs29&#10;v8zVqCyD6NpyP/158cQ9UBpF2zkMIpsYcg8CrWNBwJxLjr+putdL3zd2BPeX+chJE++3QxYf3gsm&#10;tnkZnAoNTu5K+ssQ7X94WVZ2jZf4xxDqK2DrpVuagioOtS9AveKNzxoexyZ7q1qKP3UEo2fTSbKO&#10;fv1sd7d2AtSlcLMRy//WPLihWlizMbseRdG0/d6IfXaNgbbgT8JmNjeVcyHLNIGfuja4x5pvcitt&#10;rUp0mm6BNKyDNkYXBMy95yv1FlFqXYSf8qh44j5otZ8k5Qy+ySIGmibohqtzGCwf80dKG6W6ewuD&#10;3CBBWQ9Z5Qa4dk6ODLgTegW8XLdUBqNu57N0b73G54F6QEBj3Efg3vMjn8RRoevl6IZ2g9vdQWkI&#10;0/LnJAj8IMwlDlYsU6k5mF43V/2nHlGVeKwNsLe4Z6tVA+5slTjvLShh3Oyv/KfVkDMv/XR0bir+&#10;i+UjaZw0AkT5X62U7EMlCFWMnccVmjtNzCdoR3To56qoNp3cc+/AWs7BR95e6vMMw6oU1hiT1mlW&#10;nz2qfHS1kir95EJ65+hBLKNiMnptdABWPnGERX37kyRHQZUf8gf2Y3kgXMyfpGU+DIF6QK6gt/pT&#10;81nZsJLF6qPVGjlMppM/x2Lde/Lp4isFnavJYmXpqnS1z6yVzhyRhSy7CAdpWidHCzHCgkWCxs0/&#10;jr7AuSkpclI8cw/+fPfwSon+1yQi9zDmQLzt6xhIIqWNS3IVn2W7fkyhpeNLJY3xOgvzpzTDWquq&#10;xLdVSS37veANucAAS5plcxhhGau5JzQMwTddUjhEXbGOqV24mJ+s3RNHmuAGHpyFpFbHQQ0+LOUp&#10;N+ztrSzgcVTzElyoSym91jRNp74SHRa9VYqX1JqS7qOZiio3+0XB/Q1OXg7RcKRHxDoQjpSUfmjx&#10;SsaEpmvQrfv6boeHCW5DoLFr42p+ScuFcjSTXfgdf5ljZ+GBiNQowf6wfSFsCO46TVc+UVp1Jsgd&#10;9T/OxE9wNXQA5pl0JdvIqHbBY1y5eOuIcYiSS2ZSvXvIouWxNsksyrfViSH3ILB20EmGftk0udQl&#10;fCgXbi4iuzQxy/WJIKUjuPEizYihekHKS8Fm1n6WfMVvaGK+pv+AuUeJ3v0CYi+uqBVvHAE0WBg2&#10;W1IB9913gzBINo8lltZH7W+9QGAnI+aiW+/khnWVvCNlDsaflG83KGGuinPm6zXJVuiqcV9KSoBZ&#10;Z60FN3eXpF/R3KtTbfyiHFFoOTbmTL2qPLCwCvYIrgbyDygTMZFkgq54g1nTtRS1wSVYcuVZ26yY&#10;tu/Df8i3mWczccU24ztKmY1Zgyu5VTD3MLqHVWYFmHvKZKBx4ReEwq/A17BsCJ2LoQ6ROoXLXd1x&#10;5oFs0xgk4aPoif3C8ceUcH0B57EwinB91DCUua7E/s5248FJ/hRgMcIStj7Mf8i2LoI2FaVKJ9tM&#10;YB1aQrKAKVQ6nafEYE5fDLEUb+0NmDwi0rcl/6ADKivYfoeAfJuUWOoBWL7g2NBpIN+C0jeVXVSe&#10;YMgrcw0KPlds2/JSwC4lNAPJV/9UAS/3ZHu/pEpewPOEhhUQfFRvLRgnl3N7r3hrN7iPwKAsPLiU&#10;nyRXccLGljvmFfYs7xcKg3GBYv0MDzJDFQvXJzEo8FtqDG/+HRCgWrELB7gUaUqyatgIUv4sKb6v&#10;lJLeb4Q0/QXUm9/CJJYveSpB8d4OqMHcOwbGyfMHY5Mao0k7GJHz74unJrgXUREogrOU6xJhcckr&#10;SSpY1UCEb2OIxY0aoD4FFyeuEt5iKOXr15pZDb6E9p6YEVL6oDUQL0sJ2aKkvuocZpTe4V7sDru7&#10;UZY3G4waYGLm1nMGa0FcoTH884FsugkACyDM/qzisB6CGVfKN65+Rh5um5dQD0J6WaOUutOMmoMz&#10;TIpXn/fZNle2jDvXKJ1FPzddzaomAPWKd8EsRPL80Je2wTguiywDtp6lwNXgpM2fkavgNTCs+fj7&#10;oXX/CcAzQMs4ENxSbmxYstFsUWjO+cpLKm6rfqoQFsK8ppjFUt0wdkkqIXgJu8B5Z7VeAGW8upyv&#10;5IKAx4FwpLErn6ns6/VZ5NNMmoVvNMXNHVmck2ILp+kuDuSwOV6vAcexhlwV3S25sLx7EgtoLIOG&#10;wBJqLw/YYkXtWHAIKgunKUmpqZ975y/VT77POStloHANrYZ9hlkOSmufxyfL+tvazlzkE9uA+SgC&#10;8bIkY1wpIWvgeX3EXGn3ULx4ApRsMIhx2WGfqNmrWNEWsyBeehG+34ebYPLJPcyUOtBbWZ1cn2vz&#10;1s16T8HHxdQBZbLs2qP4T0z2JlkO8fBYp36fhcyvCvBQcYKaPTSG0XWY1FjqAQo8ejYbR66uNkpx&#10;Nb/8CVyKIk1HPhiQehGQy7YWwpzWmcmIA8sO3Qu3VdXacr5tnQZtG0vaIvtIxRkKbjHXSLNEnsI0&#10;ZdgjlE1qLD2MmCSnsIhhYpbNTiTYNklEET9fi1tvXg8wcRSUrvfYke/rVHQrsti4Wq+TPfuf91wT&#10;/Ut/J8QHcDxw3EQqE1GOsczvUc1O0BXYP0TE3GnpKkuxtFyiRbFiwwx94dr1PmAa6Izg3jiX0q3Y&#10;vzT9RU+z9BPJFirfqqvOZ/CU1rthXdZA8OUr+v5Q7DPgbU2q/52ML5/vr0KooaBDk1cteLcWLWWz&#10;8zNf3NqhE8skB/dfatpTmh2B5WfSA4oVpwxYfEerRFcv4GEm+c6ex36jugQWIAjHX7MXWJUqrNsy&#10;rrTtAwOxgf9rR54/ghNUnC8v8Jit7511WOX7UBL53Je5xowT6fmS/+J3/zWfgH+00e22GlZQ/dJM&#10;r5pVXOyQNexvnrftR/qlmd4iOjj0ScqY0Ayy8HWC40KXrQLB2OylvlrAZAmuZVSmzJDFB3ZIvzaw&#10;ZZuI3IWIsRa+vGztstUhaKNnDRALrDuqd2vOfwRvo4RrHbGJs99Tn3SdUOAeeCXAznd1bYx03lrs&#10;sPyKFLCI6a6/NpFfl3UeVx0YcTFLh2mYoHjQDYJfuQCag7M/xTMvGcdhtdNaTNQIv3+zGSY+z3jn&#10;3lpg1QEhYOsZAtRSezW5BiOFzbvFTyu93zP04oBcpCvZvP+VzV8EvRGcWkbpBxfkJfMvVq5SuMc3&#10;+SR1KS8UT/I+jwymZG7Q3QMmuMr1Bhgu/5Cz57Lf9BFByV4h4noAx57xEtxeA+QjOqOprtZ1eG9j&#10;KZYZxj4rpcq1APagh1HcCqh+/8moI+fBwVvB+htJgunzAiYmnWBG4bGXWsmAtq2pxGjntKF5+ZGO&#10;YEL9h439tfbqIxaUe0cz8ja+8QXDXf+DcZD+wddKJeUAFSAgrVL6K83o+oYByVba+d8bFIAn3C5j&#10;skFwczDXUfnCTVYFZ+UtFnNBAr4E/sViSrEYRK1mpPyG36iWb/flU10It8kcmddLJcGSafZZwGy1&#10;O4akWctGiZcIrudWi8NBwWYE297na0qte6PfmWukVpZph7nLe0uX4Fi8uRJ8RvA1KV0lUB1djyPQ&#10;wHQWdXTwmG3119p+vAo2HN2FI7kevP2EX2NTYz46160FqNvAmKNa3uz7Oj7eZOJSKZK+7AwKAZJp&#10;xF/wD/sN5AHbzjuwTi7Owfr7QPV1VTvp46ah7W1QwEqA+acdVhHa0ge4ApyBq6zlJ1C/AvMPIoqP&#10;fN7AlS2N89a6RYc1lwGqCg7F4fX9KYbH/znibuWVseNjtrmv+Kf0RZdSO9bU/K84fiSUyuXypdaz&#10;+vvsV6DgHgjA+XPQvt5b8H33wVdjqlRbl1gQS3t6gVsqAaSC0g9NxBK6H8+YfVgtU2Okl9eWQr7o&#10;kCRlMydFcj91uPkQtovjG0wfM8F01kUX//14T7s2Mx8tZsB1SMD98PIM/I9o2aVHs0ezJlhQrOD9&#10;wj+hlChLvxDcRpYe5M7HBqlqbRbCXi4knxn5MONB4/KqcO5TeaM4O+7Sbt1F5Vw9br25DZTrJ+qD&#10;Lvrwv0hYGhaLw3HiEDTvJkYATwS4FiFD9h1kgYJi3XXhvZT7/ATcX/FbgIPs1irXGHcG/yM7OJin&#10;ce3DOWnXnoXsw8Sk3Ws4Dz57rsurjRPKK7YCGDilygquLPxT1sKkORGLtEilaMM0GBx7seDQS4XI&#10;fLU4fHKUcGtHnZBrSle+H8yD9xEIFmnZAbX6eZsleOGwxoEmQLp59D9WQEVfAP0+Fq0RovlXfNq4&#10;EPc6hK/IOCPIUiHYmCe14kyMAXkOZupBdpCC2M7iak5YuCcqBfy02Ut2Ht5k5jlmq6qZEvcV7ysG&#10;JRoadgdfjQa25WnN+8AujL0o6cD4I9k8Kl9ARrGWCxB3jKEXgZabQ4eBbzAdk25YwpakbQwrnJbJ&#10;YveGLFuBW12Fm9Oi2cNdgETU2QtOvz7UF2fPerF5f2YfbDvwPsoSqzOjZANircJhcP/ZHf7zzdU2&#10;Z4JzJWuVAJc29zvms6+U4EY3995eAvseL+dgOzIOb7hhAXteMutBixa/Rq/CEJgJYAbAhHHL2wvS&#10;rxtav7eyGiu7C7MmWLeO338zwIYaLAb8BDgGsG2goPNuz2RZVYPQyLZctOssFrC6EuwYLCGLoRdM&#10;BETFu3uarpxmR6RuYtOYUUdePqPl5j5gKwzDPJpgMshW+WocMWCHZqc4Ff5JiQYlu9cli4nB1Moy&#10;Cm4SvxrZWT4jqJX3rotP9dxRtmXrMcVUXwRcnEx3Me3KfQHz/GpGgHfMSyXvQPh5TSkmHiAyfE3U&#10;vbnyffi6Hu649VbDq+UdQm+iy58zLm4W8WFb03qzyo3jHoWw11bWFisheGX+wX5x94GpMxJFeUqx&#10;Vs7YDdPHhjqomr+YcTfY5284937J+1VSjaZfenpuMPJnOepVRKkMytcvGKOz9BSbE8FV1eR70/a7&#10;7+Jyl32daimbdBlc0wzjuO3cXYAWRcb9gvta4Bl1zWLA4phj/v5xo3ofS0Ja7bJmf1xaMmTjU3iL&#10;ZwkfZJ9bOGhYXBvZ+2L+X4FpVJocoQJYcpFYoKai7g1Ldkfxk/19wUD+1fye0xcoUP7B6Mz8hevo&#10;RYGDvCQUadi7+74ONmLjlXwDDK63mLFfMmCCATvkwk/izPcWYyUWfBHYfyrCpKQLi46B38BWu3sA&#10;Qi4E+FNSgaf+cqCz+rN2HUYD4b98CaBXKT09OAAzaZ7WTdjbUTsx8HJ8zIW169o5QrCK1Y0qE2Jf&#10;+QWLywP+fU4yYeoCdKktNIPCldQF1KrKMAu24zsStqskq7XqzRhmLxVBj2OdujddKCTkPEjQa6JM&#10;fSXNMLmEetVxKvydkAT7/bwecFVSduEToHpBo3zLtNHhzON6bjlk5PwarLyKV29UiSv9TlaWi8tt&#10;PDgtiXVxPXT5neL7DNipHOjJWZRxEkMkQnBXS7ZBjcf3FGBV1MJ51lzCSGpu1964jRlrvC0HAq/k&#10;NmTgaxgClO3yjr8LZZjtL8KQ6xsMTTsLUE7rIx2bceAWD9TC6YFe1aDTTDY/P09wuyV4wb5inXVq&#10;P8YtuHdLFXCTCQGjrk7FMbMhJ0Xs2HIDh8pUoRD8ljNO0NNic2FnzDgd5i/WC8oyS9Itd5GpF8M4&#10;YfWkwsifP38Ym9neF7ISwOY7OEjhP5p24FhsBK+XdsN7WjXkK9iDq1ixeXo6YTPAVElodh3eymux&#10;yaTLk4/sbZ1hNK4XuwprbGIVp0DhLkMugqFl26KU1Tt9ns6/GGt7k5DO9vKrhrqS1tTJkdZTMeiS&#10;pr++Er1owE6TPqNz6IRoTVJgEy6MuDowrtEDY7lYUC1Qc06nB1VCzqvf3B74xJbSvW4xD/HNESdb&#10;X+CzaT8fs4tfBLS+cfV7ARMzJaWeYRLH42C/xK/k+729RUevKcly3QumlSbEaFoxFQ1qNVZuybfT&#10;AGNuM259uQKvNhWQhshcsBvDeddtrOVMc5q2SsGQCnnP0v/fCLBF+lh1EJZ/CV7W/LKpvDWNqmCv&#10;AjPgwoJ+LJVKIOBMTLb6B7QsyEC6BdpXf3L+kluVtNRRQ9R8RubNKjGfcJZKQGn/auf+cTss6SCS&#10;MJe/gjH10WyYQN15s/HX3w4+jy1/e8M05o3rC0q3qvQCDBvn9mqvQ9R1wuHhofT+I53/MJ9lJFe+&#10;lLql2wMiQRRm6QUl6VR6nS18/8K5N9X7U+CmlQYhuUcsL4NTYyjmJ5BzP8Y8xscG0xs9lnNkolwh&#10;5ABm6zsd1crcdUrtZcuq9euFVeWyA2Hka5W7o3n1syJ1FVuRZxTLvszp3ftVJF/WJTYjAxb1SwPo&#10;7L1AyVzNvpyVfWYWmtHwrmBcLGQkBgpAs2C2rjdOH+jKlX0xRu3wWL6nbwiq5BMZzkPceDl37ywV&#10;V9fmMlhbAQPRrWtDF/T6LH9Rq6vTbuFmybALGOez+vaKGIxiWepM29u28mvG8U1i3H2Y5mZRXt/3&#10;KnaC9ca/0l8mqwbsm6/uX/T/W+FTG3eSdwcTbKGKBTTbwIScovaWM/+awarF3ppuYCC47glJbfIl&#10;bbwxwaiaAjfkRYKvxNpATTAh4D9XXCnFcSNVTOgxMtzTD4Mp8Nxf6Nj0DaFj/8YHoK596LjuALbK&#10;uVbJb8ZesqFSJrJyM+GEXQ7nG3OaUBJXvulcXR/NbuwSHrBTRicImV2+2JTVPsHoQS+JEVbvgffZ&#10;nprM2I4KsX3my4ao6rj2F7GMOwvAzwdP6aKItqcr6T/pSla/t5M5u/p0NnFYC5Cs0ouFgaVLK86q&#10;ot8aKJFjJko7X3Sx3P+icfiFNtqrsJ8g2S6IgVuiqfni4RZ3y1P07O/1L/4IU7dmXFtZnjkC6c2N&#10;YjZUls7DnrKWi5Lg2KXIOX3vjpsXhUDzzmVohWRv6RGRC5jHTcjGeXAhOLc6pZ2fb2SE3QWTRmod&#10;JOcvKY9rMCxlvW4AZty5in9PXKm2qurrhi752tXriDPt0FrOOLajP2bEZxu7/hMKt6hTQcRJbRZ4&#10;g5UdwCwhoIOrhIJtYrvlfr188L6qVQm1voTJ8v8FKRS7WxfihUJlOm9hwwJQi4Q54/dwrrEZYayV&#10;b7VkOrPZ/fL+WGlgJnDzAm703v0bBl4Btsn5AN/+tQ2YXlW5NA/hu7uWi1o2khs2JBDSxIo4G/cv&#10;BbITryvgexkw/8jXNKMVK9jrTPPEUqyvWsb3hrNq7hUI7ehb/ZMFORufT5L1t/gsY8C4t/ebaIwv&#10;E5WwvVDNwONYIOmvTNtX6kcwcjRh3IPYeJeHR7YJ+AkpFyCt4vNJYrGUt+afqb6dI3gbjK/rcsKq&#10;RrhqdlD9uq6zbCu8Ut1a8a/D+h8Kkpoa3otMGmeOFpxsNJDmuEsuWJGRxnbLTjgUXsuakgtwzLin&#10;aRpWv55S++rME0SI3aYm6IptY2IQ6fhIm/c1T5xplOieIW+AkGfilHTr97MpztYdTWUx1ExupFRf&#10;p1m3bP6XisNwdF/ccoImOC12ENoDa8iCqYJUU3lbkO8g2oTmqWmUQ+sEdqmDWiq8jwiuifMvu77o&#10;fZCx1P4EXTFTN8XON5OVrZbLBiRWepBtxeZJ63JV6tPYKPkesFIIbYYe6JYSmISvUMi59N6ySRM0&#10;YZYbVeTChZPeh6ohWuvvuPCAZVcyb0IXecWEoSfkukUKTgciXJq+nE2WvcOnExn3MIw+b7R1V+Hb&#10;uSYpzUII3iwsWawBY8thVd2fHcJKRAthG+pEqD2jgzlNw9Vr6PxzG9NLeTPuCbpiiTRLAQF/ysEY&#10;bLeAqSNbNDPSf3TVFFsW3AOmKLzdrUqulq3U9CBN9dYcdSevMU5w0jKUE9yHK9KeOC5AtjlTL0qu&#10;UapNl1C68HWeHNq4oW4FCw9RTGK1j1iZ8hnDZl18rAkKqHnSqWWZOOHSuspsINmCvr/LAJMZ8c4F&#10;TXGTHCHaubdLavuVLnOJ+aeoHv+3gROsEX8fWDIjlMzuz4lQxKOjkWVUB6294yW++Qp9hhwzesK4&#10;hzFz7h7KXBUh+9j5JUKqGgHK+jnnbEmJV24473dUFxPchqifFwG5e8GspoHf3fCB+zAr1Ymx3ISY&#10;MK4HMK+XHlofYOotoVLcLvqA+76s+frl1erQu2Cma3W4CXIsk+WHxdQf5aU+X3uD61+CTWPdF7Vk&#10;3SqZZEu0wmxNhuNhyHnSS7kb7qUh3+17ExY5V1wuuX915W2XrJJXCBY+FUcTdEGZLPRk8B+fKP/e&#10;uEqoa7/0RRrtltSryc7vDcxPUjJ7QMnI9Z7HCZyFz97/j/NpIT4Xz03QwLGbpJ33AFbVDzmrE/QI&#10;9SqTtPrFpnaN7owTDIdNmT1yW+4XgWO7/hozix4Fkkyikw+DBdpTuYwJHoZ6OTWiHxHMuokdNyL8&#10;b8K4XuBJlz33E/QD3lPJ0VcPn+qJvTsaXO1OfNUeENJ0Yu+OBlzfV9pxghacETLRqqNB6XYVqonA&#10;64yz+W7bAyfoA211z/zEI+sIpclacTjBcGC3Gddta/lrhj+dxC1HBO5vjWTaS/HzVwibTey4EeHE&#10;3GqPQWl1ki/XATLVE4NjNHhjbu1B8tnKRHt0wI4mk74zo4HaurXR4VCnv7rUM3i1KKcTC3dEULp2&#10;S42KKq2+KY4naIJPGDcq8Pbug/afdLK96w54mk2sjdGA1SrFUQMuNX6iV9ug0rSfPgQT3A911K4t&#10;tvUcmWw/agOnE606Iihzp7sPz3rr1vWaoKrZZGPvaHDHjgPIzMiJXr0FpQ9mJ4wbCUS1g30SPsxN&#10;Iuy3wEzW6BoywXCwWx18MEZmB+me9IKh0tVaozDrBEOh3DHrvHxx7ieJSy3gVYrtaSYYHsrcagLf&#10;wHtSfY39Le4Fz6qTrTWjAc9IcXQbhN7qwi04v+KvuA2y0Jl5fYXJHwU+67zCIKg2M8Ux7mrF5qBb&#10;1aN3IVScx4ryHOj3evin0ms3seNGgtJRR60KplxrVI7SVe/dgjGaTB1kB6ekmm1hFeW6MWfOI/1e&#10;uPhTKQ0TO24k8OnH4qgdIcsapfZ+SxqkvSyrEkeospW1xcruwjqlNAsfspWVgyzbItVgKt4KrpB/&#10;iPzdLwFcU/1aLYrRgsl796uy+haRv4tjDdyqavPW11Chgkhr4CTnn7co/yqEzmdplqZfq2ZDmyDl&#10;JRBUMCxw9XdfL0GmJp7DSLApGx2n7kLMf2hEBJii9JpeXwPvSB2odOYlalIgnFBrM0LAf+AUuBcg&#10;AK1aBg3sF7Weygyh9GCLrB4tOCeVspwzeNNfeOlO5j58mjBuFGC+i7KQabO/iNDzdIpM0SqBGwr/&#10;CTnSqEOV8mSptgSKVIim6JsBBl7B/YngJWWldw4EICjgNAPKamCsX3Qg/qKw/DuEnyDpZJVrJJiW&#10;XRh3GDLTWJEQHtgyNTVFctBrYBAyr0qNt1LKj1LuEa2DR36BPOMg0axVayj2QK9us+NjNiNKZWt9&#10;MFpXKZ3/egH6N4VPIHp3zze09fO8rirVk+yGkYDpbm2SPk9lTTPvMADPKImkQxEHN/F4ihKRsBg5&#10;KMIHSqlyuVxaCgFloF0MZ9LuqPVwtodt+tT/cjUO6rVk5ZLfCxsaBOABNq1KQQiSDROcX5JlIODz&#10;sf7AV53kx40ETOtueV82o80knd/2UwZSDaiGN0i5Kfw3NXVN+CabYcn0dkd+sBK/OhFCAes4qNkf&#10;Zw7kGfYnBUkoly/X0K/4DCq5pNSyRAHYoF+WgRIHsVnxfhm19lOyT+gPCxMZNwoIQ9a6tSRztGVn&#10;MNerINhIzjdgHPwg6SitexBzxYsexOHh4fEhOq+/2SGTi35pyeqvhFSsXa/VrNgG8oF2BflX++H+&#10;1QT0b5Zlp1mWfgCvZWPXxejzuMMvl/9MMjJHA6bfdb9shJqbghvMkYOGhGveRWwBC4oX5QAK9t1c&#10;7zd4GXJHhSPzTV4ugb+r+NXPZSstyD4fgjH6OzAwWn/pr3l6hOpX2ksV1z+Kz3gk2FRPtOpIIB5K&#10;beW02tqQW/6LkbnINUR0JOAhyCHiztzyZTO4B7qywbjNwbJQ9kulEhd2zwPxLq3DD7dmdiN4h+2b&#10;4QYdkMi+TMeYjQlSJOAAP4b/y3Xavh9kgoHAyEVxdB8kzWrFYYT7gDINiQZSrum60ur1HLCuronR&#10;cukYnODi5YDDPq9/R9m4D+5uDPiJ7W3p1pdkzcBZLLiFUAlo/RlC3uoVMALJhqvJ6C3bGDMcDfss&#10;pWaSFj0KlE4f3CqoVw9ubbRRplqoUuBdHi/BQ3yAB9dVqrfolglmRwyj7eIbC1PtfgUNRp9fqrm9&#10;PULC+mXYS7i0VnodzIIGqef8unbuSy00134HtP5k+s9Eq44EKtXF0b1gNFu4rRetO8cQSVSqkXxT&#10;1VzURaDki/4EGPt04720EiRT8c4Bkfe/nYlcAcYA/7Zv9ZUsCCl+I08381ANPFRcWbD13FsXjHN7&#10;huqNEDbA9eCXGCMECvY8IxSZ7OIdDezBwy6Ymm+PRTEBzJrKJR1IORR2haKNvivcRu7hszqjmdb6&#10;Xxdkebnt8v65db2np5FK0/eKswK5jMrZ9ydSBohzN3KSv2y6eB693xNwQaStBVdbOsqoJmAAgOMB&#10;MpGLN5eRfflrO8LSSVXW0UBWe9hC8yPV7f0zCj4VpIu3iJxxqGsjH+Mx3Ffj76rmqEoyt+gFO2Z/&#10;ig9KjgUIUCFKKEZRfsEPMq+/ZDQ8u1xigeSKXLsfTMA/xrja+yLlxxjjAQUM5EPPVzmL8g9fcOtT&#10;amnqHpoLE/QCn/bAOKbfmbY903iV5uYi7+I1i/cFz6LYQzrmj5F2+bPxoEqvL7KvB+BZWgVqb2bm&#10;cyPxE/uRqhm4sYxt5lE5vMl/2Wc6JBMoBaeBOsdg8AN9QAnD7V3jPz7D5GVJGQ22pzlXcisj1Tmw&#10;RsH3xbU3jL2A/3Q6iceNBHu0l/K2J+Cp3RYchMzpOrCuQMG5G8TlCOQZUi1nXAQ+RzAFpYl4aYP1&#10;JbV2Q35cAlP25IqXLfgfyi7Br5W1UQ7iD4qbzVZLrjv2o8T6DMITRCsco7JtE2INcL6zU+L8RP5Y&#10;dM6Fa5ha73Qo2aPMclyle/zQ3wuHoz2VOq+lvzrKQiHsciUg5+oo9ZB5cw3Rd4Oceg0CRjSeBAUM&#10;dLyuot6NTISXh8V1eVL8AQCugXHOtnnJAgtrixWzhAl5NaBMA3/6IQEDUxEZmytJeHd+Fx8BjhPe&#10;+sfFPkjdTFZSWl71abqyshUoAS9Yyjz2Urxugh5xaGgPWhUQ0r0eXii4lZVQLygHJCxuGih824Jt&#10;OfC4OoW5KLkkBKlCpor4y1QVWPy2rPbZ9p/j4+PG5T3GlbASCL6K0VIueSdR/UYtfCXY5nTvwu8O&#10;kIC2nUcs9T779YXYzd+Hh+xw3Xsf4vllF7Q6u3sevCyruPJb8HeCe3Foemwgsk0z0zL1ewNIQPs2&#10;zM0h6wrFW6+DLs4PEWDoFXfxCsa76Hc0JCLyEOQfMJJeX1/TDVzXB36JlnDLMdh/ZRB6rlKW3jsL&#10;2ldKEIcAuP7IgD5sQBSAvNQWzAHG2Xpm9bpUTYcnolxW5eUNY8w7ugXe7z8o/ZzDfUco/4oXTdAK&#10;Ro56HBhLiRty/nIgYCWQeq52wfPQQL8mF1uAlMOYXsE6QH6YOyDIyWtSRcE4V4/Xt/h8wPTx9hUm&#10;gVqLufAeiPij8g1jwtLmTnAvUoi3f1GWypCmnuzJe+OKMzAJBGhaKXfR803TbP4rMecLZ5h4AL5x&#10;8bIJBOm5YlCYGnG1b3EiZcXMwQXC/4DcHOxoBqLUi8A7fIDGX9TDN7TEzCZTuUkoiOwC/XsFZmBJ&#10;LS/X9t5+OrdLoISBAohNfMGfuxRkS22zkKUnIfsmDVO9TM/fv3/nn78T3rozd5pl9GILpN+s8Qps&#10;v1fuegjSey41odmQSwddASoYCIi0y7mXsw38kFZLED2OSMEIfKIAEg8ewK/iL0ERX19jkM2ucRA/&#10;LRqOARtUWa67f0EJS+/+7wToiN4pAMh3jMFA3ua//06l0qkkg1MFxd9y/Eo0myekqlcDnFsZdS8a&#10;f8WrXgNKWbhtmXQBz4bWq30AnBDvzqMP3Op+RD3cArT6kHYg92IefI6bI8AUua7iE1ovgJHH+VrL&#10;lzjeLqPZ5y+VAg+EKyudBU6q28FelcrVNK3Rkaw6qFKJf8T0F3A+wKI42IL5Fc4k7hhB8ffS2ado&#10;H3FNeUDu2U39+OBr1gPBQPaB0p0DCqIYRMzdUcMo7oqV3QbwGfA9oh+MKZ5VYOi1CT98s2I+Sm+2&#10;L65OQCQC5f6XtPq7jv6spOlHKoEQI6TE/vb29gmm6KtZHcD0W8myajVoA7Yfer4vk3zL7b1/ZJfI&#10;wvEsXR2tKdcfgC3FUcKV3Kvk6hf5VrgioIrnmisht4GCcAqDfk2LEPgHxISnL/CY6FWj1AxjfB/N&#10;/P1bV9um9ktYPVnYA/kHareBTfSBR7P0dQj/D+GjrfPeZ1k2P0/oVzjt8+AUCr/494rX/t342F7B&#10;m3Rr8MsprfTo2j4GgF3FURs2T0AbVoByQLs6ADiH9EPgo3YZiP8AeIO8Qx6iDMxNwOsoCLX28ibh&#10;ZTm152kq6U9XfHug2TFYI3/Q7QD/4xiX0qZjDsKf46RnM6UrhC2XrcGvQMD1gImBgZc9uRx3vP3F&#10;9PPa3l5qPPRbXfSszfrRwqMGuY9xbZjhVoaAdjpyEDyPeBhZiOHAplAskMdhouLF/3hxEa1xQwqX&#10;nfqMd/JV47X/g1IKafAHBFUuBjFiHVfjhsYb4Jj98mXJv5+Cr0Bx0y/Qb895rHjQxwaTZ4G3dxu/&#10;iWr9/u8Qqs0NrOMH8KQ46gszXAIBC7mHRMrFID7KGTh3Q60bNIRf/gAf420OE2pf+FpxqTsL/dw4&#10;iaII6bd5PBLyMfb7d768gp5H3O6WneNWdWAf7k//C0SfyTrU0XfZvdYaI1nHmppjAbClOBoGAglY&#10;yV2PgkHxPjIQ0ZR/GOJDtkXexZ9r0pp62kAIskUF3wMkXNzBlmxOA3GS3yPSvuqLlJJW4bxoRq+P&#10;iHZnjc3mz5F/xyHt1LnBbi0UFW7uQGVPt4sOXNTiaITgkYCRakCeOtxgTgyuxc3lEi6q4VvbiVD0&#10;ocEXb+IzeMGbQAKq7gTMbT7EnygN8WdoGciUKpVcCJ/MBxTI2VaVvHMg/MDxfT5RZ6ZJxzMRq2S7&#10;OGxHaN3AOl6MRsZ1BxfShjPkXWRcPdfCwCO4iJGUcBxFIsHkA3g6HoPXO5UnvlQxASY+18DCrpRr&#10;D0nARoQAaNdnImAnCLH/mduytXZ1wxidXmQZOde413L5qcm3P3XfLof7NSvY0E/kr8K1Lo7GA6AL&#10;fwMEDMAxZFHkId5E3qG3G9EWlM75hgIwB/IyjwPiDVkw3ve67eM+RdM7fv8+PDzeBl2+7AAXlGaa&#10;zuPcWXA1XHFDNT9WBvLVe0O6NlssjtrAU+qGH4pBAOKmOBoPgB/FUcLm04M3KDysrZjInCj00OkF&#10;JYx+SP5kROsxIBqCBQiYhngHHKyiPLw2xsuYcP/oaGjtzWV7YmNKIxh+1MC3CL5p+RWveTyU5u8v&#10;w3dC79m89CUlT7OtCS5lcTQeAFuKo0S407e31Z0lpCaE/C8gAWEuwG2Uf4UQjIg+SBv/EBRVck5B&#10;DAHiGgjmpF5PUbABbVtxg8cD+rw/pXM/NEhrjWVe6mEhbvbAkHPxohHDVrvYZNu6swBkOn2apQe4&#10;mMXReADcKI4SodO2yo5yrt4+doLbJXcO70JXA+5QjjT4h/kxBeD3TXc44tYyCEg/kISFKg6hZkuP&#10;L3iOGS62YDm/mvkUaJriqRAw/PakGmrP8V3IroWVEk06TzeTPUl7EbhuxdF4AFe9OEpElrZZr8tz&#10;cw94UOAFe9BekVRIvAb5Iup1reE/ItqBtzkY14YbwDUS5B+owOAv1TgMr8Pkt6/5H/DHyVz2gZLq&#10;EUb8LjHVZbg/Pu0PutuwgXb8fSnrVnTu0TB2xt3IVK7TNq9e6j59dqGky6MwkXrxrhB8cxiTjqyM&#10;dCtI2IpIvXw5DnENshANsL0x6GBeVioYwFxGq/P/wJmD4v0Cf3cQ4TftHtrl8L4j5Q41fQp/ddyM&#10;m2thHEnbaonKuaGiRJt8R4ITjEDKgYzLVTE8QIEHHCzYiMsindJUG+4waOCYj0/rJgT/qNaOEOIn&#10;lkONp5V+zbaqcZ+v2O8j0SXocnF0Hz5ed/qomeunWHoYN+OOWhiX3ZFxZJRxSSZwKThGXXLSRURp&#10;GDMEsYIA3kYazt0si7Qg8q+pjKfADKvgRg92q1zGaPD7N+a1YpJzcHPZ9dx5eC/R4eD2Ie4d17ce&#10;FFX+7sorwF4/XK9k5IALUByNB3CFi6NE0GpbNupoGdcGFpeCCypFomHUL5eC+ERkXCvtOnAwEq+Z&#10;Ln2twQuJaXdi/xG2XUi5XCOzJlTC0sdPTuL+psi9O3/J9HAJf2x1oty/WfaQeBw5WhgwFrT8vcss&#10;1beTbOxjMq4NJ3FTJtIoZxxIPVyKi5zD3ITIuHiHN9EpyeM1OYpIdTWuiuQsJHNaLwRg4Bpmn4wO&#10;THFVw91O4cxXiNvDbXfFryLEdS+CqtbJZmM0u8eRfTzAqBVH4wFc0eIosekdO47osTGuDXEpONTr&#10;uAMEKVYwDW7B3EOdDD91FIoN/Rx/22YK5pIvshB5CO/GJVg5qoaTqHRxTcOWHW/5SJ5t9KLkfSfK&#10;qYz6kQvn7miROWMBXK7iKCmT9j0enpDL4vCJwU+sDQ5IFCkI1MFDkHqt24SRdCj4gHVwBAIOCBlf&#10;3MRNOObigl7Ma2PeOodKWGAFF0Tx5/rDNLiZlWZuf1Iie8VRd1SmOvw5l3bKdHpMgAdXHI0HcEmK&#10;o0SmaVvTcq8f9LqeBpiNVQko0UDTAreQcyD9im3CjfU4lIoFQ1EUzmGSYIOdgLgG3IjGZCgBCQkg&#10;AkEIctDDV+18YLlM6qz1fJht8NVmPdZ9/H5eHLSAkfYw/GMDxqg4Gg9ateov0haBBMY9ExnXHUJI&#10;W9lFOmEeDCDnVeRfzEtFHkZWot6FVwD/IjAq08LBuBAcCQjS8Bo8YWN2dwN4CGWLqVk5o+5J+eO2&#10;oaxlr4w77rSSqmg63uZo8L2Lo/EArkVxBDZE5m57Dp7Un6eM6w60AZ1BciEJgVEFx+C7RmckHuSE&#10;g+GGx7lZmCMXiQ2A5MO0BNTQR2gXoiXoa0t+rUPRyc3P+X2N9Dxo1x0WGfayi7EOOoxOcTQetDBu&#10;PU3PisMCf4uM6w5Qwb4CBER+If3yAwSq4fyYxNU4PIyKtkHJnKwF+yKuyXUsjnqtl3xYWAjYLstj&#10;jrzgDVfAZT2rxe1ORhv52nMNiVHgCRn3oxPj/kYZ1x3FUjDQCbcBxwhLLtkiwwCgUuM90i0PyERv&#10;JMeNEsZf5LYgvvFsb+7TeiQKC50zgDvCdmCnyKrjpNy4GQcDXhyBm9SuDl6GjOsOHpeCkVHIQgSY&#10;cYVcA1I1PI9C1N2IPbxF1JubhwuTZHvD9GH6u+pdcvmvboxBqXEzDoawOALGtW/v8PqvtOOGwDRX&#10;lpCpqHgLMVZwDaUhmnvoCUfBmNMPbnLCNZMeGOnL2TR35RnTfoxx4CdknDxNb7VRSZJAOi7/vXC0&#10;DAmLu4Ijo6LPi8zS0fQDBmIuQvwVPA2s04VJJto9/gdA75pypYuF8VW/GTfjYKyKo8TckXGVudfI&#10;OOBQcdQO8EGWsTxqLuMw2yXKNwwEwjPFUPF/Ql8bh3Y6mHKO9hphGR5jZ1xzeA9N2m6AvE4ZBzQq&#10;jh5A3BUMY4QRGGBdMXg2vWfzzH1YJHe31OiFhXGN/NNp1ePzdKVNwFeOJjKub5Tay9w8CLJeHNyA&#10;Z/r9mEy5p2Pcb53+amfcq5RxQzLOpb30cmiF6FAl05NutXFGiadjHNhxB23pta9Uqw7HONNLv5rb&#10;+O9uBA883jGlyj0d49hcOrdWHBeo6G51z14qhmVc/2PGOqQhcpqZYtnscfF0jBPXabt0f50ybjit&#10;yrLqfcVF7gfP7gZD5HzfBuFAeELG0bTdTze63ugn9oowHONmTvtY5GrCdNg2rUmHUN3o8YR2nLsT&#10;LDfk6BUyTg8n4/bCINt8Lu4af5yYccSBx824mwl9RdOtNn4ZMvas+2eA4RhX+lUpjvqC7CAZHTkd&#10;Qwr62GVcc3h5ls63fT9g3Ajqbv1tGI5xcsCESvKxOLgBq9P762qODE8n44BxN7n6Ocx9JTJeNIZj&#10;nB8w76NM705unhH66ELu6WTc1UX7Vi6QcXq/OHxFGM5zCD02uryDTuVx/jt4N5CO7gfjZly9uYjI&#10;adq+xQK06sRX7RPkgTI390LRux7HtNb9x5P7xNgZ1xzecnqnBMHr9BzIjfveP9jewEHzubvLq8lP&#10;OjdIsKUfjJtxN4kS8i7jiB5/GYynx1Ayjpl206Rn8HbHDbF3TUe1ofsePJ3nAIxrD0O2BOteEYZi&#10;nDgdfJKudhByh4Smj7vuM3bPofn3VJq2b58cSr/8tRjKV1V68Gq+V50cU5HpgaVmTxg74xrDO+3v&#10;pABPGNc/ljf84JXFNjoFVnyWPur66tNp1b30TvIqGXMxu+eBoRjnh6GH7eQlsHfZab8Zd/1g7Ixr&#10;eg53t3IlcxPG9Qs3TDSDdUzVWaP0MfXq08k4d3pner5OGTeU5+CG6nrvOlbeD+Qxu3aNm3H1JqnO&#10;Mr1cHDbwOmXcMIxj5LQ4Ggiscz1XTdL/FYejx5gZx25CbrPpafv0vKHja8Iw/tKhpsXRYNA/ioNb&#10;4NmvanE4eoydcXMFqQ51eifwo+sTGdcf+OmnoUwu3nnl3tPH06tjZtxm01T704FxQ2b8/6UYhnEi&#10;WyiOBkTntF9Wz86HsQ+7YewyrsG46Wq60v6lJvG4fqFOh5RFsjNjy+T8sdZXx8043dCqbD6dbzdb&#10;X+cq1zCMk8NGa/k9bWtcRh5p08OTMW4mS7P2nMCJjOsXan5I5cfmOhPrkGQP9yUZCE+mVUWWfmiX&#10;2/UJ4/rEeTosLdbvMQQ5WXgcf3XMjBOEFEFHfpDe8ZN6rvnyojCE53Do3LAGvrovz9xlWfuugJFg&#10;zIzjupHrIGhK2st4DxV9/2sxxLdmI2g5Q+5ZJmP6Q3ZVHI8SY5dxcwXj+J1uDq+WcYPbEiLdGFoM&#10;hfvSnXhGHqPu/rhlHGn0FFBpepQf3eB1eg7DyLjZytCc4PeuWvit9H1xOEKM344rGGfTdCM/usGE&#10;cX1CjWJpoHOHacAfTR9h38mTyTh5NwV4Eo/rF0NlxzVg7hVkO4SMvpX+UzLuTunZSTyuT8hRhGmX&#10;i3jVXUz/yEZfH3jsjKsXjPN3U4BbW5q/IgzBuE/3asQ+IO7vln9MUsrvVg0eCmNm3EkzOhLSuxph&#10;zCfzTDA44xi5nyy9g3XZ1Q/+asekzSEw5ousyFwhpjsybvDZ/hdj8G99PJod5aaL++HTUevVsTOu&#10;0X7WpGl7CvBQ6z1/LwZnnMjuNcH6Qefc8xy/9cWIl/THL+MKxkky21YFGBj3KrXq4P6SuuvuD4KO&#10;W7oa4NV0tHlL42ac1gXj+Kq680UmWrU/yLvu/iDo4joA/K/rEbgnNxi7jKvnjPvjD+62zJtEgPuD&#10;G0U4DjOTuu1APNTzU6Pcvzp2xuk8JsLIwd2Z1dK06xVhcOt1oe/mIZ1hOhQgucHmh+oo6xiOmXFl&#10;UmhVRrLrO9UJb0p9vSYMzjifjYZx3VwHgExHWZJ67DKO5KaHOEiv71QnPJpEgPsBm+pUj2sA2Aul&#10;OBdCMEDxXCv+JSOsYzhmxllStEt58zW7W2pgsq7aFwQd0XAd068axp6Qep1oDfM+VPSqWQgVt+e9&#10;lFZ9SPvqGtwVY2acrNdzxnF6pwownMyr1KoDf2veYdIOBvmLmhDM0mWpVL4sqbK1Un7xfs9Vwq75&#10;ZLTT2chS5cbOuELG2Sy92z57cIvmb8bAjCuPJhyHkF9ljRD93cjlUPFW8TdiH/4hZuBHmdGV+Boz&#10;45YbWlVm6e5dGfc6oyODfuuhtw7egGmbnPzksm7maHaQwSmtS3upSooLyzn/uefDqJr0PZWM8zR7&#10;Gw9aMYnH9YXLjhUHB4On2LOKAa/cqv8YjAHDbu4IxJ6j15Zfcefmh6s30cS4GUfmCsZlHdJXx3wy&#10;zwSDMu4wpD+Lw1Hg2C8kSWVeJuLnEqFEJUyV9rmt+cVM73AR6IhaE46bcXOFjAtphy/wOj2HQa1X&#10;pjv0rBwG515pA5/LjfS64kw1eDOr5wzRRss3fkStCccu43TBuKygXite537VQRk3c92h0dEwMGlG&#10;FBOXJjOUZiQ1tsyF4PUDt2v0kd2hchQhkjEzzhOyEw8CLajXiomM6wf72exoZZyplZTwfFpSQtRl&#10;2IieMAshbPiP2pEp3SG80D/Gzbg5chkPvhFzV0ZPGNcP+GgyR5o4NuCNLr6lTAReUkmyFw1tb2a8&#10;CvKSBONCejffp2+Mm3GalPGeaRomjMsx6Le26UC9fO/H6lrCPBhxSjJHZaJx0dYakXgrtCgFEuzG&#10;2+FNubEz7ijKOKaJu+toTRjXD2qjC8dFHK/yZNOVtJbsU/mnTirbSfITabe4uPaWr3FL6pK4oU25&#10;MTNucS6XcZ+J/no3ovhK1xwGjEK6g1GmrYEUMCcJKFS3qqU9N2UB4kysokyzbj9wrkrcVUP6fli9&#10;OnbPQUcZt09mO1Q+m8i4fmBGlKvUADNvEuH2lxf+q0h+mQgFz/jp5ER5rzgvcRRzLhgxJOXGrlVz&#10;xnGyW70rnwm5U4rkFWBAxrHqUK0c7oKByba2yMqWfrZ5USUfWKIqwfn3VgDl1koldWkIH45yT8S4&#10;Et3tsF/jdcq4AW0JMT+iDOAGPr8TyZ/PieDOfMZrw/b0NngO1lS8AcYhSqXS5TUZzmEdM+MqJHpA&#10;ibpwE8YVGJBxV3eahQ4JtnGV7G8ma1yp6/dWSQMyDwiXaLMXhEDKAeFKSlHwY4fAmBkXjvJWUCqT&#10;HXK7xnwyzwQDMs6OuuUCalW1k4CLYGsVE5xl09KAfAgm3GLcDiXD2HJjvshv544i48qnpkP92Qnj&#10;ese0T0e4+QCBvurnChPqSl1eKiulNzEW4vRqjbFcra4B48rloTJBxy3jSC7j7K9GjaVWvE7GDWhL&#10;SPIIMi6Bn211yUtqfW9hjbNDeN6RfzmbmQEpB84DeA/lss2G8FjHLeMKxsmsU+/jSdfyPiAuRxsA&#10;zhmnQjLN16W4EqXlZTGDG20sNWKabQtxFRXrThkoVyUDL7GOmXGuYJxPz8/iE7fwOj2HwSLAJ9qN&#10;1lXNGZec15LjfctBpKkAN0A5A9o2YVGvYlAOhdxlOaTx1QNgzIyrFIz7QUMHnfA696sONs92VswC&#10;mFSXCgQP7vornh4CInKIYb3+afjAbWEDAyEnMvcGn2fReUBLzi6tu4pJjR2Ic09kxzka7tQrnHSC&#10;6wef56tale2ytfFHSmnL+a7TQdnHV9dAsPGaztdOxWehlxkrT8EtPGSb20yUrHXG6A0TziLn7uw4&#10;7gHjZlw9Z1ygvoOMe52MG8hXZaZaMmUUOie89LP0U6EPWUb6AfeK1/QJXlWCccV3VjXmpJR2gycu&#10;0Hm5nf+eKUco9UvwKnx4EvwF9f3nkoyZcauExHnRMSHzldpxAzFOZuvLCzwPWTRwxU9O4K40oH2n&#10;SCXfec9slAb7X84pnTM+F5mgY6/JmbtoNpcWmWCLp6efan2K1DEzztRjVcdDk6YdZseEcb1iRpOf&#10;WkbCwc1t4vGoRfqHCoHnavLYey7U8uX7UPFaSm8tt7PUWCZObiq4ipiKEWhGXQ11ef7swxg34/I6&#10;okzTTk3zBoy+/+UY5FsvU+c12PJN3GJd8aI+UQ7ANNQ8wu7IoDd0NTvSwWi9kR1cZHoBL5xoYdxF&#10;/DvLIdA0JVWzbBXo24eJ91SMI51SbV5pdKT/by3maTlE+z7iEEYUfUn0JvG2eLpPWAe2HOb8WlN9&#10;K6tfr7UOPnwK2nhvvD1HrrUw7iTKjGkTEkFMdpQCTimpnv1rKuGL2imhF9OJf0/DuBlSv+4wLhPG&#10;9YZjf+HD3U0Om7hCMD2dP+gfNsbkuTFh3WZUn4egPgv2efs3KtzyJe6CSGYoJtTGvyFiZX9kXMKm&#10;wXF5UwbBSLMsSw/gJoObg+w0m6fVqiZHqyA9sWiOtBa/LsyPW4APgm8Vb0cNYByaCiJ716lYzytl&#10;XN8RYDtPzOibiosjiVf/UJjv34hb+KjEZxSYCDu7VNNeWemvtat559yZC1vBeben6Rk8dHvOLe7t&#10;rVeCryy8q4RVTej81zm4mc9O04xGJt7FKTy9tXWhTY6AOIPP2vPrl6p8qbAOBWIN/kfxPZMXHMP/&#10;hTwX+/Epxo5ZR84acoRMY7pC79Sdnsi4HiFMVq607KrhI9lHCp+jZ83GrDHviPkEh4DzjdlVuDGf&#10;5gn5vgFk8HJZcrW8vGxBXMmalLUYDFyWyxaexOc8iLIaSjMAkKIExLGYQnxZLmPQEOEX99xb4NZu&#10;pBmWEbuOlFwpeHgfsq1reg2jVbWCW+sopRekSogGnOuNd0YjYSsB6O/Xfe2//I/Bpy+rS5FImi0p&#10;IGhkZ9KYrq/Tc+ibcTINiVVAtNzdV5TM4QiyshtypZXxkzdv3oDYiMDFe5AqALwX+8fTI92QPf3n&#10;ENTz8WGkANuONZwi3gj+BtyfWFQMQ9s1ILFHuRpiOZS56tQGhg2l06vfka76mmwhYbMV8JvT0xSI&#10;+0+a/lrJpWqG/zKiDTE02wKWUopq/igSFVQuNQsBSfojnyUW/B8QrOiJxZPJz6445ZeCfueZIlT8&#10;WeeKphlaXmw3CIPbzj/CCHdIj3gpuMc+BXk1M/M72WS/45IcANiqgK3AnJywNb8OZPWMGToVGYfs&#10;BERzMwrPjvgFPxlYomCKzuO7CDkCip6bhYXw1i26wioFgPZHnQ/IOQr/CqIWKM70+aBPxu3rzCYs&#10;MzrT2Ska79zwCtwzfVDLhm6b/5IR7RDWICaqfLQSIy3BGFj3e0AkV3kbFkCWGrPxDqUgXBxQ4xRI&#10;BxZpdpCT8X4cAI0/0A/XTW0PHwSqHsxelKKRpZGn5TKap6UbmjYRz/SR0R/j/ixiucrjqTrNlvUK&#10;xiqm3/xUIACYTi05eIw+468Ux8fHv3//ZuCt72PtxjeYrIXKHrBzCRofzNbakvc/0HECIRppGhlK&#10;6dfu4jPHPyko/iz7Sun1dU5RUgeOIklBji6AqnfuB0yEL18iSYGgyNCcn02KFufaH/pjnP0avVRz&#10;+hZOWs+0KBsPT5iBYyMTDIdD+H94+PvwkB0fAxPwB61TYCrStASaN+foFxCnuUlqVnMR2tD0ByAg&#10;7zhPUaoCeQ/waGXln1+np/C6g635qOkp8PQIeLoRvX3Q9ntO5tr+Uv3EvI6CojlBwQKZjoGthufQ&#10;C1mEo/PRX1DphdOBY2jsT/wNoOTkS7NxXxEOgaT76D5FWYqJGXbZRrfJ+Qq44EjSjY1zZGk9KvqI&#10;eQBKSiBli1CtF/cpibe/0tPT00zT+YsLtEc1vG/WgBR965z96Jd8jC2Aqsd5sVYQlYsZtj2jKjRt&#10;FEHzWbp1XSXmLdAb3irckpcYqVD7Ao27CV4wUJhGqRX9+5i9ASK0hL49UmcJVHHTuTfvNt5trM6e&#10;a2KAplUkJwbnIxPb0XhWV1cODrTz75dl2KidFH81uXyrdZ3Q9znBfZPilzotXjHBBADUnWCRsmSG&#10;7UchGoHqtqBqVPdfvgBJ3+9FmroAknThbbBXoI7zD8mBLBdxz0tcyEfPy1p/YoeMyk3wijHxAyaY&#10;YIIJJphgggkmmOBF4fPuUZ7IwcOFWS6r8pLWzWzZ/qA+0aLLSqI0yT9VuA69CCaYoAlWqgWjQ+0m&#10;Fsu4DBuEmODgjlLyPchWRjZ+7fzev0dE+xHUFJ/gJYNV5vIFJuGy2eVyuSx1PdY77h8skCVVih/G&#10;KvTfvDy3JIFjSvkEE9wLVpLhqLoqm1mM0yjHCK2HEBb0RfqLvnO3cnc3uXX061HwPmhCjZ0wbIL7&#10;4bSP5GF+a05elsvLG4UB1j/+MyHkHzZtNf0vPsedqf2ORxNM0AXHYmmWaqf2i8fwDHd0BduXBh1X&#10;/bVrLePMPNFVsos5J/+Sr8QPU4lygpeM6drs+9xH+Hgx76wqLxuyNCBbhNc05B8m3IcQS34cKz1o&#10;6awJXhsOlQMP1DfrXk1zr7N0JSOfzj7VCW5mdztNMScqxO57mtE5U/kRCNHOTqTcBB2wvBDySIek&#10;/5hlVbpcIP5Gk/YHS6grQiOWkFhHKxFGT/yICXqGsE7rc4dbEeJD5c1pmm7NGed2NUlX9J4qtp5a&#10;Hbg4I/7y/WqVrGLgThusHzjBBLegKiZfEChX0/pSuVSuDN4vjZtZ53OByQONhRcSJk1h2U0wQU9g&#10;IOYwwlYYZYwvgS2XZtp7Y3SW6aWcnzNSO7FjvEg24xuqpvJNg6+7NjHmJmgFkzR3KUs6Jb5cunQ6&#10;DFoTekYGXZRyZGDGxXbbzE9U6wT948raoMPl5/wRPyNZmr3z/syQ7MKJuDCBDoLw1akfMYAnpKEg&#10;4AK5ABoP2XxtghcFZrVGt2DNZNfeKuV1sM0Nff3ht1hoKl/xiUZrkBvd8CwmmKAfHCvwWXeLyJzw&#10;dTDltHcG/NHF/DlpDN93uJ9w1sWXKX+OtQQIiDo5icxN0ABzRIKIEy6jXpXLfqNTTe0e4UmQO5Fb&#10;07VqTIlDVTsh2wSDARccmktY0mTplnGBrhSpm+w/6hg3RO6rve+k7vBZATr6mmqzQYmxhQ04wSsH&#10;OyOYGrf/sfr17XJZLS0QP7DZpSphA8skATiYcfCxx9IU6xkTTDAA2I4mRVIcdxiK29X0OuS5m9yc&#10;W2ENloI73N5x5NrU4JWHn3cC+Xq0a+hXYyfJJBMkzGtcQ2WSVH25rJYDcQNva56RR1mhYo8l1dir&#10;42qywWGC4VA61yi6AFJvZVWj/zlweSW9S/2OJ7Kad3WPhh6pB4mROBF9VkIz7daKjkUTvFpIHRcE&#10;Lo+ow06AjrhBs0ZAr2otS4XO1fQMjyQ5G2nx3QleHyQheacrbj5cYKW6Ivox7cgXbt2qaToK7Kc3&#10;+ihI8FGZdbj5gWhtJiXiXjesiWuoXGdvbblcdqSlk0y/EC6su3x7xPYiPULmlUxz/X+CCQaDAFZi&#10;h9zpGZelVINxlgu1tbcb8lgY6kSL5/F5zYM1h3r7GNPsMooFEvN9N+3QxnmJPVaLSrGAZteCCV4M&#10;VMWgUHpjMiNxvaGaZ7QNBKZCleYKd7OkqTxED3iywWGCoSH1alyaV6FOs4OUFoaZBbba9xXyb5Ni&#10;QtnFUPFeLrlKDMUJqfXqEd3S/m7KHNH0NJbI3Kqm6QEIw1Axwe2h2Itl3KPcK147wV+LkovZvzMh&#10;+75ULpd8NfbnGxBsj+oiOnzsaNS1YpVcxicmmGBgbCqdpx+JkGXZVINkImh/YjUttlonM+rMnKNl&#10;5la1Dgb3dcEv2HJYCNfp1rv1nduBOatKl9aqSyW4M2Z3AZOLo8jLywNnFP1crFHt3OISir2Ticz7&#10;63AsiuRc5jLM/S3VCioNCDm36uV2dBuUprGXpaiBKzzhxQRDYdq+O8ds8s3LDUrnq41iEfyTtgok&#10;E/XgMUxzVzeWYb8ztN5CxSrwWWOs+bgkwwa9IEe7rezOzsPRRZXUwXoLCyAZyz9LqnTCxYlae2P9&#10;4gIhxlBsT5FpnR2c/jrIMkroBcV3uEUPQo9jPyn0bicEf65gyqziymcy7bNsoaxKckPLvM38QOAu&#10;6CL6Kyrzs1G3/i5vDFqFboIJCvyRpBLptKOzf2jMgkP8R/bWpKEE1xTE0sYu39wJZvdIgwyUGGU+&#10;3leBVAMItsPjN14fgciqN5cfpLqyy9IQ4pwm5GuW1dGKW0kzbBSFMs+Wyz/fCOxKik0mXAiu8m4W&#10;FzGwSU809yJWtqqrxlScr4E9iF3H88Be8VcmeFKAiDuPsbc/NUKNLCtpGkv0A+FY6WqRfY7tLHMy&#10;Fbl3E0wwBE5+aBcbt0sNplQoCCUWN/xVIOuaqGPuzr3goe6FcLp2KMJsUfyQgwSblW8SFTa+aZKl&#10;/xjfYZOXKPES/ymxcx02E8cdYf+a3HHNvm/oWfMp+EaPR/tmW8jYO0x6t2u+mzAbX0krsaHTljaz&#10;esME731NWs4xrjcRek+DQ9xiFY/s0YEGEbdcyZNIBoUwNFhc/YLDb1luISbWVCZm3ARD4uR7XKMH&#10;lelX0mY4hetzZdHq2lXMbui1hEtnyCfLhN9oYbKQZk5HGjLryEp6sHqrmnAnzGzP7DOwylQJDDMJ&#10;3sk5OMQowNKUhPP5KSzhJLHjrPtSulLlMvhA4Lgq+cU7Z605OE0vjvD1WcD4Ibi3sVetMcY5GV86&#10;ieuNBVcBbXrwJpXJtL8s2SE24iNYbaESCuNNghkXnwSl6uPBBBMMjD//mUquMtUspaZgKfPnTkkS&#10;HAmML2QbGLDja9szTLkfpZaUzBmpdcO/YPzjEVhc+YO+cMwS9vvw9yaz7xfBRDMXKLwuaJbFVp3E&#10;eQPG24KLjYvjiqwAs6+k5Nt3GpxhSjMCUjLLqInG3gqYo5QcGbf4Hoy9+Aa09dDcmwi/kUG8LbYf&#10;8MoHWrE/L9cHbt+Qg7upLK9ekoh/s0pOsh0yyRyZYFjMeJJrSmZ1muXJSUmy74jlG6sODDldkRWN&#10;jR1qle8bRdWlHMKajVu5cdP70hSHIwAIsrKy6tJXjF6dPX/3SYPAo+capZipGFPx634ZrLwr7CH7&#10;U12W5Zc9d1YJ7swQQr47eGGxiovLuNf6PICPi/4wvAdDexOhNwRwG35ucy1msfDv0kZu1g2KY3lt&#10;LM8l20dKZPQnxLeNSQLwBMNCaZNXyxS7B9l5g1HLOpSXjZaBxqz1N8vgKP5XFuymFuvMjml1Wh8X&#10;eILT2CZYcIza/WeVDCDHdG64pZk29SMw9Sr/YShvKU88hlfaMufWu4r/GI4oSDuSvzw9msvoNbz9&#10;3ATM98NlXMVPJj5uH/BF5jfzF/Q9iDhphtxVWp59K2XOJ7WR5XslmNwYIqN4ggkiwNks9t5Yk2UN&#10;x0BIvScc8TX9aadTITB2GXQoDZEJNTx+gxn2m4Hbir6rdSCtQiWabv9kJMxtfbggGE00QV6CzLOc&#10;cxB724WM/OIMuLNZpvMFjV+EgIWI3jFmuxjjwCfOt2dMhN49KPaowgElefuGam2oWuSiZojOs31F&#10;jZI8ZCIqZDkeTDDB4BALDZ9DbqWkYcaJ8zmFjmitUziErVXAynvOe/FLtSWQZKF6fU02ojQjmqJM&#10;q5pgzELlvxjXA7NNcLWjytZ+qXxDeeh2q1/n5zNSWIfpPysr2ddqvQI2bE1KMPVi8kru5L5u2E+V&#10;nSjSLKEBRFzZXDeiHAOCG9rI9eX6oiiU7usDV0yfYIIGrInbDZPkJNCsEVFhtXdBWRIu3861k2yT&#10;vz//27bhX+2oElc+VKR0wVSxYgpNs28k/We+em4M2H/+El6gcK23pNb4pfyvBg5s2WM0khj9NUq8&#10;LC7+nl4bEIghOOct5rvAJ8fVjFcFVTG5faU0XZA/1eUC+TGcMGKVqqnleUczbmsu56EKG1h6c4IJ&#10;hgGTpBKZxZQ5OMWShIh9X5V8QX+xhspbrqrATPa/W7Wie7stcNUB7Q/rQYzpfJ8ZPacf6LX54lZN&#10;cLL2JS8o8D94JVpwfE26PRcWXCg2pZF4D8YhyT3cUPmxHjdoxOWM4q+9SHBn8mUqrjMN9q2qkCE7&#10;yhzbsGDWI7Gmd/SH9dhJlUm9O3iVpgkmyMGbdaS5I7phn+3oBWvNuZW6MPIimA2z6y8uBHwI/47R&#10;FAOU1sPinncepm5cw8X9Ztfm/JrUv+/JPVcDs61cOkFvdZ/tY2Sv5owx5BrcYJB283AL9+gUY9oe&#10;/CZUPIoAkHr78fNfxs40UdN78YCHiyMJ3v6exu0uw0B40uAhc43CN1daTxYcJhgWzDZy1de+hGqD&#10;UkLqwP214zVirvKnEgbK++3aPWHlzX3lK8XxC8IJJuTZ92jp6e+6iusSWbTeMlolBoVhTV6WxL4Q&#10;XJXENlf2v4oDf9iszhFSR9GHdl40+jICb9Em1KRfyhc08o1pxV/6mwDmVW7viz1KFy/V5TpowiFb&#10;2FtCfBGNw+6qcc8rA2uxwb4JJhgUhy7vfJQkyqSkKPmQCEOsMuCFLBwVCQLcm1DuOCEZv1w3WCqu&#10;ePxiwQS/gn9c+prHrWTWkSlC6EqUYR+oqQRjdp1VOyDB1GUZX1pSSpwoK1EYvg2YpqyL1QxNVg6y&#10;a3Lu4E3B7f0HbjGWXpn5C3zcTVssxLOP1ex8qVyqGT1oR/wG+Kfgaz/zw29ZrmrZz2IfxQQTDAPs&#10;/RvlGg9gqzQSnMCMKy/XjVKG1OAhmHWmUxCO4fYuEG/2dTYiROdzBswxQImfgBZAt9Wcg8xbybIQ&#10;SLWqjQf5hlVUSiV8UVyVPeEKfNz3mL1S1VNR4mUE3oSVV2gVm6CBuRe344Kxhy5u8eeeC5ReyGWQ&#10;PcpmJXao0T+GPMcZa66L7DoGZlzeGf+PL8pTTzDBMLCN3BDuyWlzOz6wiwf4qZFvnJU/6cpauyuC&#10;U7sGU/jyKr7nta0rPggFQmppKWbhxaSVg3+y7GvV6OsqpqhIzE6OC7KCzTAlWMmCtjB+CaY6BvOO&#10;DDmIsg+cXXhYJee4jFtbztczwMN9wuyVkjZr8UCtpmT9Ui27wnMdAmKBBpV/iDBZUV0JzMWhtoZN&#10;MAFChNlic5akVNca/aS1KVtwVUtO68q/oW0zDVhvZ1oHqQrLDh4HnR9O0BEzWPcYfjBxBUG/zoPJ&#10;hrIvTbcoMRUXQIJZ/gYkWAlE3z5YMxLc4UuszAfmNdEhbkuLUg+sxK+0SsJSjAZiaG+sC7ncrObS&#10;iJuULiq1vB6GtrYOva6VCxnnKV2KB3x9bmjZOcEEx+Ch5iGPK29ovVCbTL4LXNIg1Pmv9h6qDGw8&#10;E1tzRQhsKm38RN/2A0xeAXC7bJeXpXQgw7SmaTVPRZla9Lq++mlRYobeTvlS/cRioSAk10o7SnAf&#10;woLRVLt6LvQA1Jgqqdcx0Q8XPLBPPUq94q+NFiJs5EFbEdLMldXl+tTwm612gpl1J/FQmexbXHD4&#10;o/TqZFF1guFRq1ZEzH/jOqWN3fX7oXqpjFkq+fPb3gJTFVMp9G1yKGyYfedk4/EEA2L69+HvQ7Y9&#10;w/bRdRVg7DnndJqlKxnVuMfsekMTUv/uFs+wtuhliXN+xeANWHwFJOGS/ZJv4kgz7VZ/pZTQX6dZ&#10;tkWruPgbFkIe2sttvSGzV2Z+mIIlLrt4Wy6Xff2ma9ugYJI0ci435Vax1WZ/96jNf5hgggHA3eqX&#10;SCTmz3UzOU6eV6zVG+rEEdeSK8KsudnfoNzGqi9PEjQfG+C0WmulIXohEFLNiL74Z4uCGMso2XCL&#10;2AKIC4Upe7Ek347aKfElkGvBVUAwXhtD5sE6zC5ieI9oegF+r99DWRn7BhXhPbiqPcmTGWnyFvbM&#10;X9OwXC4v1XsppzTd/cNVnbpCUyrd2DEtV4eqRTfBBDl+NpIs9/+/vSvtaaPnotgMxlPTIThOPAYF&#10;//8fgQTS+yVIKZtAoKhNKYWg0kLIUwNS8uG91zNhXwJlCcEnIZnJRpaZM+fuohWdl+Pb7i/uiMBo&#10;6oVIY+nn5dxEjWdq0qz3tVMEPCtikGNYdSHqBtnNtChtHc1lVqtWdScVsFvKU/GbMc6rBTBw40Ka&#10;ZoHchsXStD3lWv7xHkRuUZysgWauTbFnC9am3RUmx6NcRmnx4qgUxaLoyusJRTeCIWMsaRtQoL6p&#10;FVYJY7zk8mNip6w99QfT2Oh8CFdspjCiHxDwb2CmN3MrUaXzEq0fYH4ItZHyRenOUzCrDSl8bHWp&#10;6mQ9OEoGAvEaG18dX0M2w2ozkNafQbh5rx490Fsl5WRLidQaM+2DE7lu2+cxzg7CqIZ10icqA2jW&#10;fR6M3hNKpDof63EBVtjIVVtsqJwpFiuTEseJ98B4Cv+QSHt584jN1h//+gjQn1tgVqOWPD96ZiNV&#10;ff7SGMg4k7V6EMTluZoBAf8AbrpZUtJZe0JK7PQLiI2yySKZixNJ8ptGdtN8m2QVVf7XlPaAl8Qu&#10;lqYd7rKiXUQOs3WlV0rAK5JEesq4PaSYeQeyDWnvFGgvM1YZi5PTVCQ4dsYXY3zFVspSukUfvk38&#10;MN1egGpbUFIXRXioPR8vDs+vS00NiMtult/mwVykJ1MG/Gck3QJTm8C5pQ8uxndtm9H5NOOzuKFJ&#10;9h94mI0f8CyAg2Wm3cBG6DUAXkqUPE1JGWTBRV8bm+k9tFV6tBfwvhCnRTglaUMpcwQ2K21JqoH8&#10;TkC9HdDJGjCbbzBaAdpLqsWGnMLUvknrMEOvI1UFOMyla2wM6KpdA/HX+llW9SxTDsCNPjHrHDaf&#10;dtllBQsIJsAMtmfY3JcvtkanhcFUJdagxPbK2NrSJoWM8ETrIO8PkcqvvW0vIODp2DdHmTeFmS36&#10;NTcemtNEJGryP44Jcv6WkTGhjsD8aCbzl/xzgN2YB6P1ncI3Fo3jakUg0vSLQrdcV7Yi7etxybKk&#10;WJ62R7vOHIFAIx1lFAi7YycM/YbC0NVtlu8xMvJJyD8UD5IsWVSXPBnYPT+KSD39rz0jZyMpTie1&#10;2x/ZPtI7vdy3gpEEty4Ad3kVF9YShmNpwDOAm6yVazOZaUya3P0hpEnaNZXEtnOUb4bcHP+HBko2&#10;obCH1fQz1flywLsHmquHYLHGefaecM7Yhi+nzWMandxvR+noKMVOKxRbFTgrrHN28TNRTprUzmO6&#10;Eb4YvqYgmpjp5Skl0kUp1WKFp+bIEK3PY/hjKYlI5uTbTWkpcw8v/cr7qAcE/BOYyxsAj60r/TM/&#10;+PKGmkkUqcQp6eV2wmYIbMd/qcv57PFcl5JQ3fBxEKebXvKZCesIoSvYggXtXCA/f0HJ8aTCdD4C&#10;hrCvYFPtxhSsL6xQWkKruDTlagTDGTSKZHqWpa0kjuJWGNuyXK6bXgSsfIwdOM+7NTUxcRArd9+0&#10;t37Au8NuRblsEvS4IL0e50zII26IjRNV68VZE6n2R6qufMkJzOfICjwoXwv4cODYYyDmwhyJ5IsB&#10;beYwDZm2CI2+7a0g6YG5q9TU8edJB/d1qJxUrm6OsYYNqzpIqwPXNamEmJiwwvlxuZq0YRNj+LLT&#10;wKbWfEEzmseJwfgHkOP8snOLabrZxtvTXn5foL6AOxDPkblswcrzLq5cqqQtjwq8XdvIb4qd+m97&#10;/fIA9CVxTKd6WZsBAYDmNlsdX2NxAZgvSZLUABsZJ1JVduWtqOS7xAO+aYqVupqQLV1CZN31ToDA&#10;rNLoAHSLkhiFaSbAeTpq1VNx5Jxb7lKdtSlo9V4LWXGLfJZ+grgvZPNNrzz75W1Mr+fqBXwspN28&#10;CxiW1OfDj2I3Wak4JXjS65yZ5X0KWT93xbGiUUQJ+4xzVAOGDSxJ2+nqWCzqgrNd1jxc8p2WE2Om&#10;56aNtRs4Ghx7SeEl9mRZKSGFzUZ/sAFzdAAizwBNNr66epqAZtwHwYatl/FFGM4Px+FqbaO+2qyz&#10;C7xKRF15YQcXdrqKfpuFV9ekobIBkwYrO3rKz78IYoRd2MMBw4fzDKS1L3Ql97QxW7NFK+txtZyP&#10;8EXaI2Jx6ryGC6u+MARHonz9ydjFbYzBNpdnaOU3BwwBWGK/mqSKGeTswWxKXkljHBcOwPQWq8CG&#10;xUwWKac8BWriDHYWnd3Rpdaxc37EkG0DzXnOipsjDARkwsfZfrVQqKZWJO0JIMgyUBvWvyEHLrTk&#10;ufyjIAnRZN5TKcjNxV9g+WL9RVKo5qZv2BiHA3FbZTJuLCX5vF4v2VLsco6DVfOfmVniLrdjjY33&#10;GT853IAvi4fQfWGM+OKw5HyB0tE92KgXYeMM80yHAc20pfesOU/zfSpi0G++JXzRtmfaM2CKVlIH&#10;pikODy/35kMStfJnhbbInksNGqzTtv2b+9Yr+0CBmOOMhmucrBdxyKRI0glgP5y8+7PuvPWLkL53&#10;FbCoMsdk7/hnDV6pYX7VxQ/u9R+8GLJf8Py9IxzynjHKVSTzeSO8IdOixLSRi0FyQHm9GkUEM2hK&#10;UPekwb6wjeyOF9HIWJSwdcHBtGYMznyRpEPpju5QTU0iQoL7e8fvWkRB7F9ry/UsAPXvgWkuWJKG&#10;HAhIsXIDWxFgQRr6+L7tHHgF6EDGYbjCTDec+QVUmYzHSXUfKOvs06c4XttG/otj38B+8dcvW5ct&#10;uqB3DnL26xIwfb+hBUwU3ENIV8qGdc7Uv+Bg8hjfRLz2HjrUfzyABZpps3GraW6Ijs9JzP5Nz9qy&#10;0WO1dHnD5Z29ECyVet6Kxw8S2R1Z2k8riwppjKiv3jnivSzFFCyF04ptOFcXxvtVgEKDnnvPABtB&#10;ypXRN57+zCp2E9XfTFvAgbnXkJnK1sGO3tEro1NKTVHa8UMjwfZNY+63yThezbx+DMcQ7a+jCb0J&#10;x3lh5/dkp0W3pGvplQUfK6F5t2ZgwEkl9zDuYeGVfN9StKJB+uXOv6D/Xh9WTvg46VhKt+Yyk+Lv&#10;jLSYMcJFb6g0bCcFIX3+ul/hi60DeqlQp38019anJRil0qT58KUrwMzTbR5/qmDCAJrC0fXWnAHv&#10;B2P7hn7bk60v+foAAVXXeuJRWfyOug/+sOUoKD6JVb1IWZmF4WrZcHFjRXIKnFXl+7DlrsVVjBxz&#10;XjgVopgI0H7GNL4qa4/RgqazYDvnNjSAkC30+yGLCoFGNBzPK2D38gRscGS//G0FvABYSqTP/Uhb&#10;0XJ+uBXyV1JXhqfLF4PkWOpaW5MpPoLF7pveuNxmol/wJLGyQ5ZF4byA+xxjcFpCmYfxh6UznOG3&#10;3sZiIvIltJ14p4gd7On6ouh+8AGCC312axj4wLAHCLqiA6t0Cgs5zmMVmmzhyEngLDBXLVi+09hq&#10;HiirWkBzF8ETvj0OFJYkKfZjFhNfFQhIHR2Qi1exDdB9yH3k2NaxAQISaRuekanIeCmkvDwLsFQa&#10;dVyRRJ/zvLdK16xb5Qqn5YtGmPDAoqLwk8Jj2I+KPX285GZpmYxSYqr3/mxLI82x5t/mGBvf5gWe&#10;mK1Ihy6w7xVYdgrG3Tv//Q7hxHZ3D7HhMlicwDyrjM8BHRnjUq4wQAFGryaqNQucpVcwARq9dUha&#10;5pSnIk1A8gFprY3H44xtw8uMx2la8YM65hRovinjtB9c+S2ibvIPLO4c6BM58RlfSmY29JdsPhsQ&#10;KbCfN3r/NkPGSz9gSRZHqMqolwYXn1bSGaX+V3SXKQ4U1m9jNih1BVBVd8yPvhuMp1bS1qX5D3fC&#10;KzmMSqyN82SOaNrrqR3wzhBPr/whzvRG9Q4brn8qnMqB1JX+wtlCcOpKolyW9AKmK5ELmKmHacrK&#10;zQg7I0TltFiIt8c9aR36AXcFHGiULpoj+NrSzZqUrc4oGM7E/DqXfwBNPJXuTXob2ic7Zxl/8Eo5&#10;A+bvKWBkOwW9BtdcRiTNiCtR3e+KKJDotV5iXA+xJVFvHNwlMAaHtxiN2t2/+O3iV9zDLhxsEImR&#10;VE/Vkz5drv5FxmNenZE7sg9eDBhAsB8NKhczM+HDIsZUuzOegAbbXLSLvxbNtFGkPOnH5yJvaTDn&#10;kftaRFkz/9U1flkhkpivJxwdNhgvjuEb5GA0A4Ginxrud+qnL4OD57ZQ/+XQfsobkGiW8GKmN0WW&#10;8geGs4955G/qAwGz4ApIOnz5oJVrtoJTdkaSSuWSLy4DF2XSaxacwSdrikXU7GXlyhvL85PKKf8N&#10;SzKpJifhiGWNM65h204dpfvYPKw/LAHJbcdnXMiD1h1T+QMGHPy7pq7Ti9UHnGMcU0xQGORtm8GU&#10;FW6+IYz6WfYT2ajP+PvjE0YpVcZhgQbm++HIDn5a4Pv78Vm86gUgKIEz7HlvcT9sAH+CaoxmSW9C&#10;JeIAKBSByYRSft1YzvrN516/oWa+2MrpbMFFtJKruDJQW5uY+qRLLgzSZly05Y0Je+kmAGrwHfgh&#10;trCABr7KLJEoqyX0QI2OhyndoieuclsY9U40UcjFXLjO7IoN83DeI2JLNeZihHkzjwJYwCA7dv+O&#10;rKXYvBnQnmm09MKJplv0pAW7Gia8APnpEm11vOHr6miuYpQ48/qxbYb1cjw5xaBJKiacNbI7Bbox&#10;M5wRsFvCjklhZ53VK6VSS5bV8TKGjnGkeeb02wYa9ni/Tj8mpPEuBW6UyadA84YSrIhiLG96yPDT&#10;8oI4xa/uqhcuwoPMlHHUNw8D+JRxf+VjRG7CHMEaZiNpXXv0YEKkuGpSntVyM4Z/HMTAewOXkYaf&#10;377bHWQgUQDDE1A4ncP9zEMSvTIlscNBZrbC/khbsOeVMd0l4ac9V9320sg2Xx0H29nrvrZIqjMN&#10;h4bXVNcZSZHwshfIXudAb+1NLMsyKEismEOnX5bt59Vf/n4GGuPtnOJic7CS2xPAdoLxhqRSeO3E&#10;N23DiP04/nTzIxH4WggKYwTteBncJfDdOgXCWqRWEmUbsASHEJDYj/1O/jZZkgoHr0e7yw2bol8C&#10;SDZQ3XsBE50SWFnXfboBzw7mfXYA2GGw1VRyKoSDfXOK7MHO6OkK4at9YSc9/gzq2tgK/52mvzH5&#10;np/F/BM83c95KyQ8LghrzJGv8pUXZhnNsv16e/sxihnMdvFmL05BimMQJvl7em6g4uGPDT2OW5kd&#10;YeMjTWeyCUie4mJLtMymvlmiMOd7s71pReGaLy2qidMZk8LXCt+HUwrorUPpygIKafgmiA/5tHBw&#10;O32a05lxsSizdhQoqskWJZg/mSbv5BjywTGW7mkyT6+2xA94LYwdHu4eAti299ohkjkkLrCuXAep&#10;ilCkq2hH660SxZrfrvys1FdgPw7qoifX0GBdwqSXmJ0Bg4LlPA30SXG39oyXAYec++4usL/6/law&#10;8y9+yTx+XvQh9z15QwCru+IIzkF3F3VWl4D0d1ssM56u2WwBKS779/wIKI4JGmWkNGaJK3AFPE6V&#10;qKRXicok26B382J+DMZmpfs+9Qf+JbL6LghE0M3KFJ+S+sHiZN2CjtZ6AYnO+0zhK/wDb2ZOoL8g&#10;7DuDjDFutJauHULiA43fKPyAi0RjCoszPKQ8QS+7PgEGLH2WpVavJVW74iO0GKJdHWesech8jjNA&#10;GDB561goR0iHrtCFE409Ui+wAquU+Dy/NqiU/jcKxhILfEqlEWZ+qnzRESQHq84sE3inHXfD3c/N&#10;z2wub+xWaK+ttFMVtiu6vQb7m9Il3BDS+O9I7ujeYJEM/l2yNunNsmGW5NrvApgdGVFx2P8Huow4&#10;EYuKtjYqp3AwOBXmJ7bN1kCZ8DUSOr/c+K+AHtH80QGDhoQeyMWvNxONAgYdjCccm0ulc0cmOzkg&#10;mUxkZIzlG5xm1GfNkffUZXGKcbbEV8d8c4Nq4jNdZqw1v1zZbcg9YNETeOoOVQ14ygMHP588BirK&#10;HZvToqcvMDxdetVnFgtF1PSiTecINfwaGSRHeR0qyLROHrZMMB+dCT96RIhKpdxt8KrU85JqZUx6&#10;m1uFK3qUV3SBkLvKgiw5BoZzT81tg89Xl1vLvuSrsExkYx7HD8M32yE1pRSBL5moxmaVPdpID3gN&#10;cAeHXodDawLeP3xtBtuOM9WGsOX5z7WfSm1clOSiq27hZA/H5h7DHRMYp8jCHXxt/CyOlxhYeMB+&#10;SR2eowncjdFg78e7IuwYMJvgXAANtUWlwPJU6yZX0hZi9tevgX0K+u4o9fSydCrJInBc/kiPVOXd&#10;RJJ5EFqeJMZStVxkI6vViq1jkcrEFPkVj+1/MRibOc3cdTfQBEbM1SOblr0m6R5MwAehJnmi0oKP&#10;kH6lRMRjzZEExzWN4S3Y6XWrhO45kK6udXAi8UsKmSWDBxzDJVva8cubXcAQYdenuMDFUnOENZug&#10;u2IxV7fGLlqctuZBlcPyNjhvgfG6sdwlWJamyrAbKzmaEyPmAW61nLA1MGSnbRusN02WN+RPkHsi&#10;/RGzsbGxrK7qtOzE75gLUV2rmkUhknOHFRNG2LpYT8B23k9gKcXxImBJx83TvYjMxFgJD/rN1zt4&#10;wHa5KxRyH7z6LbjwhcWOYgEroOCOc7PVI7ZgjVNXfNoc/b9slQvQwYtujyhj3eIFezIOVj/xUQ0H&#10;EnqLOKDRp/FowIuBJZsG84gyf0jAh8V+1tkgKVollfxZg20CPU4+nfYSKEGHu/cFYi5MS9MS9YUg&#10;K7ItTHsGOMvOpGm7RqeWlTz+XJufEOmVRg/NRCRJxW90ZCt/UafIl6LTpA18BRRRkY0rNp+YnNu/&#10;6xA8D+ZsrwRCZB652NYuDbJB7tM7pHsM0rL/yoYLjLHxxJH5ZenKcsrdbK3EeLqotkrKSbBfO0fJ&#10;++lq8VGwzQ0lrhwqHAJuwNem+SQXnKkmrJoHLrrU0wVN3hUkPKArTL31jj9QhpQsG+MmkQunpLLJ&#10;KbZ6dg3zC7Qf0KiYMY2NzwRMuwoYyMJJN1PWZBEEkYjZLpCcvToT+lCYqyx5GcJY7HsqMM+3YTaM&#10;gH/gVArvnC3ligqjDVSCUf00XxmLTxtSEa3Su+tMYCeiltsT+EcC65kDBgmCRlPmyIagasBDACt3&#10;DHs55yl+8X7Mq5u+mR+YaTnpRZjhgrYv1ZjvAtfEz+2Vn31+3syiK8+rr85IFG8G05qV3JtX6rOz&#10;G59hK8TwRUNengk9MpJOXFFlV6CsUD/h32NJCfy3hfMcQd9RGtNj9pRRmk5d2L6Pwy4Y9oTaU+OI&#10;PpngmYvxOrAxmRsfSUxH3wwaB7wxEuczpHyzwWcHbrHxfnKaboq0vYj+n/aMBUPF53MFv8VwYt1m&#10;qk+UKVWNn0AzHbB5Z1dKmFqWE5DWJeC+z+qrbeB88kmlJsHo/Vwj0ll7dISCCavSsk0EbME7+cmI&#10;hAtJwLjGlJmGMRuTuGCOTN2AEYsgSiTpXPs3236KobrEUke1TOPEuNboTa7F4ENiZRfsZdvVU672&#10;3ruTDR/gGDVLlWs/vg/+Q2A8SRetSC2m8ZeNK8PRvmGWWx20a9B1C1yXFK5E6QKGFAxH53L4uVPj&#10;JuCEyHJcWqMX7j5QXZ0T/Q1M361WF9PzlNwQ1UJ6D2kIc9zBuCZoxhPSOgBzmcCmBZaxtUaIOSzq&#10;KPCYr4Mp2/jxlCqev2vVGR8IhmUbzfbGhAH3xmBl190k0PcforADoVRH9sjZsEUPGuKZ1sHnJ5Tv&#10;3Q+wN4DbwACR9OQENuQtNFimYPujGudPawLbYkf+XEziJM0nLwV8MCzF8fb42jgveqTolqs5V/up&#10;fDcXBFESbjD3bZtYNpaICSfpHypbuH3B877hk/Uo1a0Nu/hfIrDDC6V3m7t3Y2w8FvAmfP1PbKSp&#10;KzU/iZtx10wrINZvuqWcImiNK2FrMst7CRgosFQS+Lk2ny+nB7U75oMSzLlfltLOVODobdyyW96w&#10;qTBOmdR4Dw2l0s0Use342lOMiIAhw+HI7u4udt1lcdZE5SydcGDy9sUbccyqM+ZICFdD0iFgKhCf&#10;0jFLR78BW048nn6QP1NDZcp/Y+JgYoEoF/AIjS+tGg6zk+vfy46sfAYD5b/kjqS9gLfFbqLIT6LL&#10;TzjE3Qpfjc1T1RqVajrrsXqZvjD639zm6UwlwU2mS2jUsklxJjRWDbgB9qNt3FPE18jIOMeOLwUM&#10;CNt2WXeM2XAWW6I/CnEc/zrZkXZRnsjysjqWYDzvAbvZNvYQppS4htvEHOsg3gYYY/yIwm8mnqvC&#10;gcFmkX4+aZnqgx3TWbwdF4QBu4QY2BRvrd8O+MA4TLFU4p8FPosF2BJWyonHNZzA4rTEHo/K7xiy&#10;LZUojbpAbaTxq6wa/xUL/Gw7hMzeBRKlZUWpRxyI8He9lb/iRCT7SYPqDX61deGdWGoynk5QLQUX&#10;YQpIwBXEm10qZ55jq0gUle4Y+yD165Bpsm1MC1QtIm11v5qcFotJsRC20HeJlGhpvt8+NBodIjxJ&#10;QeSlFdT8BqOiPh5WPjLmaMKg/MJuZL7EOzZUCSEJKLj8+X2AHQLJOU1FDAIwRB4CLsAsjfSVgtOn&#10;AwThYmockBx/uFc83B+D9cnFcYschbkN7x4FB4aqNTe9sSyuCqMmFU5p1vpA44D52UgvYPlxjoNo&#10;Vn/DmD1mXkZ6haC7t/64jbL5l8XcdKhd49WQGR5wgWYbtjTy3/Mc+FjqJifSonHmyNkEjqd3MBce&#10;1eMf+zwVtqGkC4U/QwCWqpWF48aXT/l6DyydpJjhQan041jOoVvzqnYe2c/gm6xGmNJO5WL1cdvk&#10;WJPFqdQqTawJDrmACySKkO/2uVq27sYFq5Rpz7Ur1rRFkXPfvBc0HU7g9UtZsIyD2dIuk440IaFp&#10;OMCtr3C4GnCIU0NK0vmJUScE0zWNASN12poNhwXXfi6LLYPEO5Z7UuErSErh0XtH6WOD52PNpaKR&#10;yrWNctZi555xkHOPDX8FDB24O/lTWnxWBxi3DWNAnv2sqe8zqWh8NSKJE2HTswQ2vdTWusoKp2Bj&#10;nwmet6HBmtFaWXOZ4thIwXRa2G6CSiOxnSumGm1hN8AesCQQK6/n1YZrfMXyayfipCztU6r0GBdO&#10;KttY0PSEqMaXGYMNe/jaEk6qyh8T8OHAkkZJZ53PnxPYUQ8M0UpbEbBEk4JoLEuXOi2NsY3vMwUe&#10;qm6GDCyRVLla/VKRMUvqShqLjRM3DNix0jVsul5M0lT4HrHGbBAqa54DwZqdxC46qkNNYmCb8R1S&#10;H4UlsFQXW0ib53XUB5TIY+fKJv0dNrcPC+50r2jq2cHYWhyvMdZkn8A2rRaS/TgeH/Ht9YIBMWzY&#10;FoTWbHLZrcsbLfKz9tlYQtqNPSnRiLzSlJ+Jnyo9ZKvjq+JnOQUWSiQ2jyDkSakfLP5dUViuTbF/&#10;Idi8CggPMauB6tRxFgcLVPfRMC6ongqF7QH/DJBxUw1zKXjEUilTS5T73JpPV3mqlDjqdY7OwTdo&#10;1klz38iZQ3hGN9JSyo0nbZAs3ucCdGOVNZcKqTByS/vhv8r7AhFYuZ9ybPoVDrEfB6xYO5C9npcB&#10;AU9GwRGysXxJf8UWyGpSGiOJHR9hVjWEq12NRyxZmpsQqVzeHmGbVJOjCfe0+Bdm37UVKSM/MkGk&#10;SQ3d8jbrFvZbzTsxaunD/WOB5T4KmNgjjTu6tAUE9I+C0sQcmYtAQWy2WtYq5+QKsadCKZzgdC0x&#10;PJH5GDg+OfkDnkE1iK7pNH7KMZexOLGSuGK8ttTEoTnVkTWenIpF9xXIbUfLz4Q4RXYi3VFmPc7m&#10;EQQMPXa5mQod2AKeAVVHpHL2vPVgPL3VaqcTtTa3UhFi27Z+ox76zJANL+OYUZbFzrdI6g2/fCSA&#10;4gqm+9Vi0xvZOLqUh8xA4FlVwsy70p6RO5hhvPzUcUoB7wx/T9XBye2FNwEBjwEWKivTviAx7NVM&#10;XOO7mhBiQ6opqsp2f2T3Skl00iXZExK1zPl3sCOJpk+juOZaVThlRXtu41j9d4tKY+vmuLVVIpPw&#10;VsBidWFq5ccAHN6uzgwMCHgSeFlTVb9QccBxm1stk24qKWnZNjacsxVh5rNBIzhaE4eCHEuLLcrj&#10;2KqUT5QiQukTrQrG0xnZcYtmUezfqdDwTU4kPGnLSDfiv8FY/QCIrY4e0yEiIOB2MDHVtUI2Lo06&#10;2k1kdOLSQmqmsdTeHStJsFYVYwA58lgnJbREsRACjEzxtCQ27BJcbnXnhCMLtHFHxIIvg0gcGUkd&#10;iSKZtaILGHJwEygu4DnAUqeM3fjvSkRhN8bmvMembW0ZxNwB9joF49WAihOVGeQ9xPTGHtxMSSM5&#10;dbX6jyd5ybzDjewQwati0ZqNyvUXaWLIVbguNgwGgjsgptrss11TwHtG3JZaBkM14J/BEnVC9ojh&#10;N6TRPgi4SRBoWZPo6KDrS1GJ9/+DBetU478k3mbsrCiMPNHEPqVD+i6Lk/roguGHIyN/jaZl0HFj&#10;WBOdTQGxjZ+thZ1ITymlyMqfFeKKqyy0Qv8IWEqB4kIxfMC/gyW2Q0CY3WoTsPj3aZIkM43vSu4d&#10;T51QoDssV/VjQKLWMY6aqUml6FYLtscnyDhgs1S1NvzRmrVx0Dr8HUuQhzVFZuF/aL2zJYFcS4T8&#10;dCKJA8F9EIwliqjQKzXgGcBNZ8o498CwQeCipVXshop1qhug7SgQ3UpGdRE1bQdWxRPyctm6rVHZ&#10;TjgOAZkp/zyJMpefpi0p5fzy/JQke9+dmxNJmqyGjJGPgzHuVp5WExgQcBWn8g+V6ilm5niS8rVE&#10;tJ10ag/U19U6r34QcyEjrYySU3KqK1srtHWAZqkkFM6ESFNM0kr6Y5/z7VDY8LHADaWB4gKeAWdW&#10;HYn60Y989UnYHTn7rjUcdB/lO2EcZxIaZdzBzrxzx59JFI1iJvKiNVbMtItwPxsZD/1GPiSYkMQ+&#10;/yDzgI+H2LYWlLP/5tld2k4WZYmWH/UybN8znFTTacLj+AxWC2AL74NRzNjuyCELwu0DIzYrf9Sl&#10;fM2AgCciTicc0My/1gPiFHy5dXLSUmm8uvQQOYGAw+pU4VpkYyakBgTcRNxWqh6G7AY8A7gldPHH&#10;6b8eMJuMrfEURVld2F8i2V5qsu0lX/kF2yljI82/TbzCLvlJEseJdTVCpQ0EF3AbmomM9EyguIB/&#10;x5qQHeXUTL76T2juxqcztq4IcYt2s1hITkUKSNbGx3GUNIurxYSLcsM6+I+Tn50IBBdwO1iq6LVO&#10;hQEBTwJbV1qT8nNtTV6kCdclhOxJpWpSymX1s4FUB38WbpnHXk3K2NOYhUKFgDvAEjP/hCB9QMBN&#10;pApty+dtzjUGVuo2T4unyXqSNj4rBRwnZgTnXBgj0jA3NeABsGqdUBMM1YBnQPxFHoPh+FxTK28i&#10;5rzAGVvazf5DCJQG9AEuJGkHmR/wDFizWy2lyrfXcAUEvAl2l4oTJHSMC3gWcOPaxU+Py9sNCHhZ&#10;cEv1fCjED3gGMN4GO/VST/GAgLcHSxvfTRjfEPAMYEljUkrLg98jYIAAFBdajQQ8CxgXc4p2gt8j&#10;YJCwVDiSYUBNwLOAGxpR2QgUFzBAaCZGmVDBFfAciIHiNFVpsFQDBgh8Uy3GIcMo4BnAXWuUUlXM&#10;VwMCBgGJk+ppoysDAq7izNEDUHGFcMQMGCDwtml/uqMMxoaNNeARiDeVJNLu56sBAYMAbo8nN++I&#10;N5DgOg54BJhQVJPlkIMUMEjYTur2rqrCKPoW+mUG9A2WklmcZx9q4wMGCNwumrtMC72jiTRByAX0&#10;hyXbiujx19B+N2CQwM3UnR1TjdraiXRImwvoD0zIFT1l2oHiAgYI3NbuFmqJ0lGk5yvBuRLQB2Kh&#10;RrWWoUg1YJCQStoyd8bAlgzZinZkYz2QXMDDOHNRFJVEvhYQMAjg08Ym9xx2k2NNR7+R4EIOeBDs&#10;VALFbZmQSh4wQNhv1+6fXsTMCRirKgwACXgIu1zBpiJDJnnAICFO59z9QVM4NuvWsSqnwcUScC+a&#10;BVRxNFBcwCAhrRH1kH94/FeHaE1C06WAe8ESO69B8SehDj9gYLCbNJx4uNNISnY0MWkcjs8Bd4Od&#10;qtmIShfq8AMGCLw+1X1Yno2NG0rIqArpIwF3oxmnjkaRDLGpgAECV1r3Y4GyU7lDNpwrBpILuAO7&#10;fIJSouaCoRowQEgnpwxfylfuBXeaSmULgeMCbgdLapHecybJ1wMCBgDFhut3PM1aSkqEHAvOAssF&#10;3AKWNCgg+OICBgiH1QaJSL+HXRBykXQmZAUE3IrYtrTulIvBUA0YGDDRiiLVd1rvtiCRNm1zW40O&#10;W6vOGKWUc67sjG2LSso/cR7H8dp44MSPgCY6dveUCb64gMFBLCR51AiudUX1ljQ3W8yxRM5GmhJK&#10;CCnpBY3YOYh2ZqNvkdZbLUKkmqwBAyL7ibSSJonnPwSLGRi/gQffOZoFham/R6EQJmBgsLuUNPSf&#10;/lUcgBm6802TmxURqdRkzwBzFeCUnKYVIWzb2rpxDedA3c1P/Dome6RFF3b07EKLwt4A2NFUStoi&#10;EtnPuYa1FggwTYsJUiBwYCC+dwNWcITSVphPEzBA2Dd0q/y4o+5uWluIohs1EYxxt0O7tXmlyq5h&#10;2jOV06TA455Q2we++l2oFoD9kqSYFnmSCuBAoMBf7TmljqWUIAAVVgB5UNUF8bdwQltyflJ21fFX&#10;a007hWeIFOUf/EMv/QIGByxRK5R8DoZqwOCAcbEx+ejCrLgBB2tKTDVfz9BksSAa7miRDqGtFpim&#10;BIhrchlNU2+XFoDm+D6Pz+JP8Tn3wS1nsPIp/vSJ78Ma5z9ABaYgAq1dNAYEoJTGSE1LJa2Jwjad&#10;YAHrFa3lBL70EV5Y4Z+TIqkCMrM3579Ag68GljRa0cr3oOICBgZNbpW0jyeBdO8EKMbya4dr3mjp&#10;LaC4UTghgOrw1MFUAiA9Io+VM/UvaImClkPGi+MCqrm0WvhdQHE2jgw1Dhy1ytjaOFsdZ2vAV9vw&#10;B6vAh6AAT1N4Bkg6k1acBPVHwPaFV8d/Af+SdoBXVUMRUlPfnWlbM+0tX/xvnlfxpWBnDALw+bFU&#10;ULO6RNxpvh4Q8PaI27X5p7Qw5Bv05A9116pWGd9UEliuRT3HjWLsAekuWxkFtjsHKLz5z8o1jhqg&#10;1FTDNCZgoQ1sh7BKqe/AUHVYTlO0TVGh8ZiNMyCpQxBmzZGRsSU2NjI20mxm5MeB/nLbF4xfVH9q&#10;clLudfeA9ihIQGDBDo75RGmparKmJDr/GuYLMib8g6JXgIH6/gFj3FFN5HIo4AoYGIxVHS2530/Y&#10;rQ/TvRVKpKleey5LXAmpLOe2Hr35dSC+FvBcK9N2oxnX4UNVwpbieHt8NV7NVNyPAq/yQlLwK/up&#10;PTLTZhrkWBu4SDi0gfekdIugz2zdYoRWpL+91EOKYn+bS2NjsJS9WuYFxBDI+mkqZtD6nXCu1oU3&#10;qfU3sHq9728HlxZO4O3gqwMLAv8ZDP4C9wH19dRfwD1g6zKa1TQMNAoYHLBUEanaj3XGefDv30AT&#10;Td3IA2ZFUGVywXOXP2ckB2e48OTWu4LTKIKOTqE/ECxJoCV8OQaiDAMK2UuPbYNc8wC7mB3CJdrH&#10;f/Mb4DOgcJtpb4pNcZoaDM+SrtzwkVl0503bukj2kaXOeIF78uRnsPYJb8rAq78Tb//Wj9D1B7Yv&#10;vMUVig4/QHSwM7sTHWi9UsLXBgHoGr+sqPSsbXgBH/pADvzQLMgKCt2l06GAK2BgEG92S8SJtXz1&#10;cVgVrZPW1p7dv7FfM27JCTJZzmY9eoNLf4u/EbjNX/sTJRZJbQTdbtlrPAY9CrwFcZIW03Vv6Bbb&#10;DsSZKjuH2qyYik0DxvGiwPSUQgIWLrCkED5bD2kQDN+E73MgvyJYwNZOG3Pkgx/IgK2tkp718g/x&#10;BwzgDmhan/Y3bVFdguVbzNNePo4A5Laro52js3w1IODNwdJl+fRG1GNcgY4DYzVfvwTGhZNyKjNY&#10;URPl9Jb/5eyGliyyH6zBIyV5MAf5ebmiieFcYKECP+M/0COHBi9SHE+K6eIE2KnAVGDhCqPmgbwa&#10;X0C2VcSMf9w6PC0BHjtdL4L8s8B+ZQX01yX6EvVFmPSM30FXyuPP6PqzGGypoPGbc1/+VoYCTJBo&#10;RX63D/cfDAh4JcRma0f1WYV/G2K78occq8XbvC+Mm47eWfEGa26nwhJSnF/LZFx2a0Z4dIGSDgFe&#10;4SNjY7frMhaPj7H4VcafoPTywHgGWrNxvMTYIZjSKfr/0AGYAPnJVmePyDK8a3QL1n/ZRVFEx18W&#10;/MDMZ5/3QlrUG716B04ZVhb01klm+mKk2Zk6+v1Q+AH7wf/N34Y/vw+wVAKpn4TxNAGDg7hNtSvk&#10;K08BWwchJ529w/3CClZRTWnuhfMk5znOk53nvozoPMX5hDoqN0AJ4YuW3Qzu8FUeb4/HzfwVbwOL&#10;+f7ffPkNscbiU6/wUAsWxXegPimVaaenlRkwiH9ZJL/TtNIG0itvLG84NbmH8hUzCWXd+cQ/RKTp&#10;CXwBDizsilEbPuaRUV/OfUCzme+v560cEPzl7Uka6a+3qPqAgLcBNzSi/zb3EoRgqUXvnA/MknaZ&#10;UL1VOrdZ8QJWeuSW0RuGV7c8z2FmGyibDu74HT1bgn2mq+SyAd00Y9tFEEjrbxmx2/17TrbN/glm&#10;DERdIUmKiHSmAYrtl0X/IEAs+sCtObKg9yR85lGirDDwRUhnrDuWvqptrm7m6RQIPoWNDmp4o2lX&#10;Us4TcepLSFgMLIhS8w2LPtbarYiu6MeUPAcEvCxSEmn3j4zBxM+TPxG9O4G4GXOhpBpdoB1gMp8d&#10;hxf5MuqYHtH1LnLR50kRb8CFEtY3wAKghepISgP88A9G9tNwwXBId/kCfkbMWckNNDCnwb7Nlu/F&#10;4d/dEbbq0519yDeu+nxo4CywdasYXG4CZfFPn+JPcFP1zCs5nhRsw4BV/GsaJTKGdTq0K/eQ/8oT&#10;BiVf0db/w0RCHhdy7yLg5ZlvXBB0PwZDNWBgwIpO68Y/i6KCo1st4u6jG8bBhgNpgnzmE+JGsxOu&#10;wFXGaEBl+R9eIglmt8MJH9GCW+Cq08qqJbCgQTWIpnukdPwLtJBJV4FaMhPuwd0ZuCVfyoDpJ9dq&#10;NR6Fu54LNmWP8HDxDN9e9thd4LdHI+MqeEFYXgP1lpmuzZG/7O946gO5ov2fa8HPcSzB7IdjQbe2&#10;AYRoRduUlVvEUre0l+93udrN+x7h2i8/ESxZlGBmm+18PSDgrbEKh13yDEJo15KVP/ShuAUTYIAi&#10;XXlaQ+QLSHbAYwC4yFku03lIb/Dw83UESkHkN18dlnEhXm+BOTwbUaA8b8stgg0IRmFahN143+ej&#10;XEYT/VnZu8VdGxmDLcEV7vH+1ptgI2N+7+9HnfWDJv4vlH4jI0u46Kk5S/RbQwrLuAZvZIeX5OKd&#10;8K91uUO9f85qkv72RnJb1b4vb0z8aih1PAXmbtkZU5+uO0n28Osy00aVsdYtTZJ9nus+dHJmJOpf&#10;8EHElkbf/tXxERDwjIiFpI/qpHQnkmOgloa5f2a+AFvKW5oZMvMUhRxQFLJUD6ju8svsHjgjDeJj&#10;8Lp38mxHgO08E+Ld+Ah8DFq3GLPQO7oLSkZK1wCVN+2w11OSXm9253fh5iFQBNiMnlSQ68Ai5NvZ&#10;ApAE98bXue4aA6bLyQ40FNJRX/Mv+sI4MBwqM3hXf3NRmt/jKRhX4c2MwXv1D8zvuw/XHoO0heC8&#10;6BOkfb6M3UCms23bkGD9ku48fGvHXWXT35UyugDNEXyHGEfOLGD4yDf+d/wLO2TNBl9cwMCA2y5V&#10;z5OLzubAKiLq3hy7+pT0HIeXkkx1pzKquwnMKvFqz3NbTmy9ZX8Jf9lVxm6e8HKKa8FyCxPvAP45&#10;cAE2bQsvPOAfYHYKUQ4d+19mBKapXEPzb7Ppd+G/zSVYWNvGQljkOqQDY9o/eHIKGjEVtpjt7Ofw&#10;tIP4C3dc9tw9A5BK/yK/+RX8qntfN+qtnP5wBZfX+mK/C+CTm0Cs2xn7AWJuTbuC8RDnHOY9G5wh&#10;eOCzXk5oXushjzFl0Ip1zlhSl5SWcYN63L8OCHgZsKrT+nlUHCAlOwc71H3KV28B7DkxqADbcOZn&#10;F4imS5DkppD2proEGK/rOdCv+ltvBci+CyBl5ZSXEZyHZ7xsAc5wc2bL4l9+CwEF2AFjt4NtUPLn&#10;eRcfvCkpa1I5kfIzr3Z4vI0sh8g/Rw+7h3kHAGz9tGnrrlGpJqeVihCbi5sciCaLD4BwxGAnMIY/&#10;o+fsgvle3jOfS7880zBzVvpFj6uf6VbvIPuU3JrMG6PzL4N1ksoU4/PRDhGJmcfvHAt9QTsL3+Uq&#10;L3XLfaWBAgNeB4mT0tyV7vFoxBMLOwek8tRJDTHfr+YE6Nmtd5Gx3iXmAwGIy3j3ZR3ok1H8n+c+&#10;77rz7HbOYTk8y+Us6JezhyHb+dtuPiOPb9BRMN5AszjYcduevQA/9vP3fwljbJfF+8htvvexrU+n&#10;v4uo/2asscWsGx6mCv8Sp8h/60XsEYr7vTdBAZfVH7scuX1moP/xEuHh8qX/tbvkb2H8tMDj+w3x&#10;popIWvyqo9mVz0VL7GljwriJbIxHW2kQ0aRFwAL2X3U3/xanMRHI+wrhe/Q8nL9aQMDz4G9F0j37&#10;fBWF7LQ7i3nAL+GLARGUAC2AUnISxV5PAnY9++XqzxPiPQYwAPaxTAdesJjntRy4nN+R8doF151L&#10;Q7R4PYV6cuxFQXCFgPprOOwKkCa3mqh/YTdeBS6HXRor/4u/93mhkBSB8NreJWaNaTh1/H3Gc6D4&#10;smmFVz3XAIqMjQEfvDAloOICEtz9kWLLgnv/GZPRt3acOqm1PBVSbp7GF4XDoCO3x+EUg3Xv+/0B&#10;Fn/KyUlsET3ZwkK3Wa1XkAd9oQfYxRj6xeK5zPx+8U8aMKRg/9GTyWfNLKuWI92V93vkXgL7ngBT&#10;9BchjwHVAQFm7OdP/uI+6zcLfqAHD08AvLjgO1yCv+zsb8p1ICzjfXDtbwDW8zfmzJc9OQPyMNB/&#10;mydVznaXdnexqdouyqRd3If/NncPMeABGGdLq8AKHNkP+KAi2nau8RUrYBuVVLTbdnG6blK0ob3x&#10;y3mWU4dAUhppPrf1y/DLvT8ThKlICz5B/0QRnbFEeX12vwtkd+Rw5NB/AfCucUob48Dwv0zdLpou&#10;uvu0PtEYNNryv4/cA+0H0g8jHvCxs6Cv/74C/wXcBSYkUZVn3UDiTbkyemOuw9tiDPaIVKTCucZ3&#10;5DhPdJnbL6NBOJ8TICpAuLoJX5kBl6DVvAb0ShBo7DLT4V9+i2e5bBFsYIx0oOjLHgBA8sM6jkwr&#10;tqhUsP8a43uA4r6bYTz/BBdAHlxD+gNjV4jN9iJWwDpRRLvX2kVnk32Qh8iMwI1o//Fq4UcBu4l6&#10;Jsh+a7jsaUy47iM7j2/c6At4DavzEUngABedUCkscnFyxp7Fvv5U8aoPdJ8PjUuguj2yslDK88A7&#10;JZR+DWt9e3v49oqZ16/n9Av40IjNSvT5uWeJJBtYYPr6Qu6pYEAD5wSIRAcnz3dZ9AMucjUIt1yW&#10;gTet4VwHIjzB9U6e2C7x2znPIfzt/qLHiJ7/kAJ7qTOwBnv2JIYtYRdOkvXCrd+tD4Z+wu6fvvdd&#10;RfyXgmGYef3AcPb98HxXAOsTBhEiWRtbav7Nsl6aYEXjMrIfrl/5J4m4/Z/2MC4jmbCKImTPVRZl&#10;MgK26Yt5EEcOs8gNAlsC/gL1Z+tzCjkPSZBE0QqRFI4gmO2CtW6/sjrfc8M3UN8HAXcrWj37uKQz&#10;g15lJYaiaxjuS8Ar7Qnnjj2teaGHPId/vQiwZ0BPgv4xN9nvEkD/5cyXX3gy80SWLXn0qBFXe25D&#10;vAY9SFoZ9eGNqA6xnE26MohAcUcXI2yBvL2Ut0A+Qwvv0yecAXSanhZPfdjDNFxN2YwP/2tby70F&#10;yJbiQoJiCGTj7UHVc4ChSgU35CCKiJim6vQNSGSsl7CD7IcN/wq8kMLncsvAcmrlG7Z50Xolm6Ak&#10;ZW1jzhxhh5henQc+NX+pgOEASwwZtc9fbcPEJNXEzTylX/r7QszjKrCCbSABouLzF70EGOC6cwnY&#10;O8FNOdXdCtSAIAU9w+GpZwt7Sxc4LXP55Wc0czHtGdHCNOhsEe7wGYBwE16hsHF1K9ZPi7AXj/uW&#10;UD2MLG1fHrNwiLv5qm+OjLkvM5u2fmQTrJpgI+NpAlvKXWFVbrZ2yLqfFB11hKEkPTy3hQcO2CZ6&#10;pr3ZFjMKv6AcWpeIUtjuBts6ZzVuIPuqeZWbJ8DAgO8MLJU7+r5qmye3NuRKb52cyAdc1MMLICog&#10;N/SYgUbAsoBLHJeJwOwMhHdxD/Jfdue9KtCLwMwmBk7ztHeF+MgWEFwnL3Pz6JxzH94Pf7Af5y5A&#10;cux9+A2w9ux+nKQJFrtd/Ow+bLGElVxwU1xdwyjubRiLLdla5vzLJGkRlVSktAn3SjDPKISrpd0l&#10;7NLijcQBHF+zjdk76e90bkOpjWWsAZREb8kaHiNOoh291ep05bGywho4XsDPCvwHQtFbvU/dTQJe&#10;GnG7RmWar9wG3THrT/v5WL0Fh0OXftBfH4gIBFy+cgf4PhKg8EHgc44DiZeTX3blzxenB8gvU4GA&#10;nPbyK78ATHdBen4lW/WCL5N7wJ0dOooECfC3oC9ywyBdYfhoPIWt4fZgbVynUSv97YA6W98TQZxo&#10;g9UMjz0E4ceQ5pp/m5jngkwHi0u7SHtwgff4SyBBIMDnq4J7BmDONEq4syStVCoC8xqFVV2MjIPc&#10;Q8EaaZzo1iJduEFtOE9+WX1bEH0Dgdgqcm/pPEsnS9Txp1gcY1W5Mtpa2LuPQYcXwDKSdPOVp4D5&#10;ILAQmCJ2TnCe4jLe67kDL5/yYEh2vguZ+MPLiwSZCxM3E3n5IixkPJg/9Tq/SudUG4vfkABjGZGk&#10;IHG3J+KI2jgx9Zs5I5f5EZezgASQ4Ag7HGtmqcZ5IQkAuBHr6DCO4h83EGCHh7t/GZxjHPIbr45v&#10;jyd1zAU/MsZRjaRXwo7OKyX/zUmJDf/M9CZ6/OCbQtmHnww/UmDAFwffOCnVig980emkpu563Xo/&#10;OPy1Qoky1yatfgxkPJOvPD/GQQFmBOizYPCEZ+8FzBe9P7BHfhcnjIn4YPG9cjBjwAwUB3F7BkQ+&#10;xFYxl7DndaeH36HxYRjHBENYubJD2eMJ8CqwhcE5gCrypdvQBBZkWOuRWbj56fIquvyyM2a/ZOdB&#10;ACp0+I3SykT2g/jvSGOygSQrCyctH+ttGAv2bpoZvT67EZXfB9xhXgocy9AfTmCL26rUum0EzQNg&#10;qdzaI7Lx4ykq8H0jI5R85bWBWXOwf7Wda3z2LJe9m/MT0lJOhZduxItcB2KcJNsnb6BzLv968Iau&#10;B96fXYP0Q/PtGoAPAdnNngDbIuU8vT8Z5Q7km9Q5//my311QhtjwCu7sESAWv+0+rTPfC4AVMMrL&#10;kxlTN78y3SepxK9EklIUfcPe2JMqm2Hu4x0iTbDM2Zu9+WsEPAaJ2olKfTX3ioXU3cfXZZ25nYOS&#10;pvUP9/NkhJGvDBawEA7UxbQvhIO3mUu97AJk4FQvLOylHiz5e/xD8xMIRJR0ntKuo8d0uQ3cc//1&#10;bmhhj78e92HVaobrQWYsbAULGAjwCQGvzBjOTGCEX89uRAYcAwpEHlyCZc+GbwvsDYjh2tU4qRYK&#10;GPJIEjsPPAdwaPfnRR44wFz6IZZWZLFeVH2YJJO/UMAtYILM0n57ex1y09LqsQZrLEik5ccbOpeR&#10;Qb7yngCKAS2saVCAlxx7ntj8JV4DxY1iqVpOfpdOGfXhtEhEdnkNWRT44nQVvsupP4G1ewvQBsax&#10;RQYUYMKr/zJXKQdyH26dSInwB2rQ8yDeNQBo7o4c7u6ONVmKM9/sdNtimksJBz6dZP4DHOqLlW1+&#10;evkMZvhVs44uWbzDm/IfFyDNVuRjKlQTpTu2+ijNv5uUsUui/GDz0bMdPl8ZHoACxBFjRvmEvR7F&#10;ddHDl508wSGQ3uAP+RCu/Dl/BBJYHvfNHnYVoyjt8n7OGbwQRHO4kxvF2QN7CjAHSkIgwA4Q4Iad&#10;EW00CPN3/TTkLIdXu0B+8IdXg4RtHOMLp0Q4YLiyVLKWf2vwJePscuA+n+AH9IiBXh/u8O6+DyP9&#10;4mmq1eOMz9iQrUmx9piDXOyo1uQofbSV+56Bpa9DSHE9rKNp2bX5Wg4WJ2YLkyjmsRWCt2fR3O0x&#10;HJxzivMCEBcvcWPvhOEQvEKL+br56oF+QC/zML8ZM1vO2dDHfvEEBIntT/MnoBzsScJRpIIvM0KA&#10;APyX7XFAIho3wZDCMNMF8zFT8V8bLkCO70nnahLHaqDVCyrbZ0OWTVtswuOyseXDyHsscXTn0S1/&#10;D387Sh/llQN7GIS1Sz+Step31+GlOIF8sVfJ184RWw2KfaFx29bBYDfCIPB8CwMW8PSe1++c/PJF&#10;ANKcX/RrvSDxxaNQON7KfzlQzXkSPKc/JD8E0iDw4jnpdc7ZD5eBABVYwILz6qOO4gMOIK9Df+np&#10;D2e5tR3W7YLA25AY5AWUKF3B7wXIz8d50dsHOvidUx9b35j6+pROSk1BtTt7xBO5gi9y5znG4LwX&#10;wB4De2K+MnwAigOKuUFx++uipon9fZ/IEShwp64/dRyEB6ZYwJ73M+czZEB/zsO8cPYhDzjDBdyR&#10;Cb3snvM7/MI9EeEcYA772hA45wGRHHnFiD95W7hDWi2gQVjH5F6LA8ySp6RQDToSrNhAONB8Lfz0&#10;oKhbW76dC3wvvhEi1vOC6MOKXq8Wgf0G+5sAdbXwhCgpYiwlWqar+drDYEJRKieGcdO4HbCBwK6W&#10;rwwfgOL2CLkRi49N9C2K7o9geYq7yY73AqvqgQAtBoF7fOZxzQzOz5738mVkO0+R2QntYL/qCTJ7&#10;kVuBBXKe6DL9lxnBcInWsWfB7F4s5gDLGG7BTA8cc/lQu4L3hNWsRDfBPtzY6BXrcE6y1EgM9S6c&#10;UIltDIH7pu2MqPhuBgOl+5glpPxUZdVMFByv++dHZiU96Tw6Ivte4Xev4TZU5U2K2zdoqJL2/RSH&#10;AYjnHEMIBNhrhdCjtewafwLv0bvi80PzGFb9J4D3guvIdxcPOH+yf9CdQKXj/X5wlcdEED7Oibfg&#10;bQQEIDxilEipjPgyk3D+zuNuLN5m8fhaXEhOi4CkkAglJyfV8kZe0HYA9q7v4+KHFmVzOwq55Mtf&#10;4/UQT1Nq/qHhETdb1N4yt+B2xG4nIq7xvP03BxawC8AOkq8MH0CKATvckGLVzTJs6LV792JgRyCY&#10;56S4+wECMKsENj4GgrR1QWD4KbKlOzkOORCv4eLi5CMh93kDAZnQO6+Ny7yAmCfYCwuPglGMy4SA&#10;CYxjLJL1pIC2HxvzxbxXakAGGbtwao5c1N2xxBozbey0xOCGLpVO0NuHnxS+SCWsOQLNlxZ/91x9&#10;QAlZlvZzJ7iMVZXW6p9KSOP6aP+RhyXR/QOH+DQe2HDUMyLbPfKV4QNQHCifGzyVqFlUcfcexlDF&#10;3cKObwNsLHfeDTUjOX+JZxR42RVc4sfN2M3fnf288Ofvurijd7o432UMe4pDYxgYEAuBMx5EYGkI&#10;mMPAf3ANF74ZILzB/wS2gUE9hJIo/wCDimvBGoZaDp14FYcfBzEKrAeCr6NntTRfFr86Y8U6ZrX4&#10;BtVId/7qn/L6WKKItPv/luoT14nsu70vd5q2Fsi7aQf8D4CNGLbvfGX4cIeheoZN46S7t+r5jqcO&#10;IsZ7rRBcQ+WUdc5g3tzNzhnJ5bdfXORn9Ph5HdiTieeMiM7AO/yBed6gpz+0dH1WoI8Pn5OhH46J&#10;EpCQr24Ca0EwDpI8qWXGW+AvSDg8pdZi6gocaFLrGnNHwOakhVauksvGx3WTU0xq8X1OM9HXN380&#10;uYyo+OfYODe0Y/pMsjwzRKOQG36Ogw0PtuJ8Zfgg4NPBsS1f62EMVZzW7t6t4fanvkPgHucjkD4I&#10;7D+V/9HPT/kZ/869fXC+OJ0/CyvlssddvtsLx/tCIkh52QWcsixBlH15L0DPgugEVMvYB8W2ffu+&#10;ganbuA3AYGuMreJ4uk/8LI5T07DtzUVgDYzoHsv55aNFK5JTDGsD3SWnD0V2Euy2ny//C2JLqelP&#10;Oi9VJN2J/jSWht1YhS0UzvnK8MF4DXN949lNfS+l+zeqLKI6BBR3P3wQWGRBYGAqoLGMty4u/FV+&#10;hq/TL5xT3KULFHp+IVOLuOQvUATirZ4Eb2PC1gUHehIELYgEmKEEa+iGRMwvf/nty7489nneHd4j&#10;/zgDgjNhZzbbQijSdY3v02jXpptJfFelMS9rrR7fPuQ2rALJ/erPJ8cVOh6fbQD/oCLbEPOV4UMd&#10;P93edSo7TCdh16H3qzjjv5rnOLS+Y2D5AZjAdWec5zWgKE9YFwSWLftF/MOrnOoubu/dgwZvznj+&#10;juwKXtYzZs5/twVHOsiDHQL6r1cochk+RRpbQvu5wAA0GzMaBMT9Z1O8HGK+ytOKcWCj3/Z2kg3a&#10;cs+0qY3tO9rpr66LLZLWwc68iAewt/XzwR+WB7PTyHPA8xS5QXECp93TI37fT1uf6pK9G08NuAQe&#10;80SkwpgjIMCMxeAMHJXX++ZaD5fgJvghYDn/u3j8xcnfAIby+QMun7w1jPfDvbeghWkvPvkviwNn&#10;lxl8fhwOt538XFPOYkABC2bT2+mmL1xWjf0rSJ5aRUwqrh9aWSo1eb5pp0v8u57qTxMmUuuI9Ou/&#10;e5+AbWaYKW7a7xU3eEpgx4Wd+1XctJcsgeKeirF9MM5SUXEN8x3pC718KNM8jV1QF6xeWvAq0T/Q&#10;33Tpcf6Z/gHnz7i4yE73F8sBgPdGkQM9/2UkeAJy/qQE0BQTos0vPFkB2u+8BQpiLOvv14uassvk&#10;GMePiJywbYOzm6/SIksVHnDztedAUUaurzS72AHHYWOm9xL9eTyyTSRfGT7U/ce7zlN41Cz9fKDJ&#10;Kti45KaNG/A8yCqBU+yHry657lDuwdd+bstenLwyxAdk4WG/3Luvd/KvkN2PS+c3+wskT3zIHUBD&#10;OO+hioNBPHRWFxvNaqJq2AvFuYY1bRCAaZqsF9exIRSSYQ/9zrj6VLwafogt1Y/qpPQwWNrSfbWf&#10;YxW5o2fvz4J/34AfFzaAfGX4UPfe82K+1gMTmOG+Y26O8L8Eg3vLVKC4twC2IPFB4IZT2RbaIyw8&#10;99YuXV+6xXNZtto74Rm5E5dRIV6ymT1ZelrLnuJvz+TmDbQ6WAQMQF8gXmF2TKvblaqBqSOTkpRB&#10;B34BAzg5xdyStJigQYy4FlKNp6cv3cD4HNGKP3Nkk9mtVl9pb1WlQdLOPSvDDhLw9/xwKi729Vva&#10;3PurgoqDXSFQ3OAh3seZwBUfBM6IqXfCc6bg8hsubsZ7vFrMTN3MFs6vr1McvER2d+5M9DfjCdZz&#10;ZC5DfLErABXoS+H8UPRJKctg906bhsPSWefKCpWgkopccb2xxEhpn51ixqpq5Ws/1i83ZOdAtYtD&#10;KuQ+JsU1gOJm6f1blffFBYp7d/AxEGwHjUHg7JSfs2Wf9gKXucULS1PIcKN4d24AexWHVu11issX&#10;8ZwzZe+G80f2Tn4ASEaDN7D360qggwmpH9gYnwYmSrQfIbckujiNyA5n1AF/zyGmOAdb2V73+k8X&#10;O2A48kBNoFdxN2zcgPcNzuN1DAJjbQLAs1SeleyJyV/4O5DienyFi731/OzpML+4eND5KbvHX4Jh&#10;fHF79qAr2ZZj41Yeu8qLaKh4Q8t+iCtRdLm9LNNhzB4ZeorDo/WnfK0HZrF4hV5rBnwN2VOH88AW&#10;cAXARSDHgGx6hXBgVcKPf5Wzzi/ydW+1Xpiz2Y29NbjOVlEq+l0sf0T2mPX8H2eIj4g0yQuFNBNC&#10;22v58j1gBjMLzfowdVjNMfwUB5vUTRWHVfit+ysXMj9PoLgPAOAl+KnzlTsx/qlHgCarBMYn+cDE&#10;BXfhrfla7/o8vOtXs6Wrx9zYUGr67oT0WHCl+ylgGBOtLfg4hg8dx30AFSfJdRuA14DhqDrNV29H&#10;Ntt/SF2wAZeBcv1fdwLfDroXBMYt55zqkOSy5fwWSZbyJ3mwlET9JXg8DUxQKu5NHsiAzUfI3pOG&#10;7Q80hp7i9uA4e+0g9jeREU6UvD830vltNKi4DwDPPC+a/469SoD/sCsx/q/81hyJ3CHtlyQWEHKu&#10;DwqNDXYE3Bi25iMf0VDdRYqLInl/uMHtBYr7IPAU92bJoTjC+YUj92AK95PhyYSkOProdKiaj3xE&#10;imOe4mYfmOmGhmp36sVcJAGDA09xb7YTFDZ09OLtPlJCF/tom5SoDqVbaqiE3JBTXPlWittXQHEP&#10;FR9jvskNGzdgGIF+s7ejuKS2RZ+rzcjd4LI/Y3ViSuqo9Xw9Ad4eQ05xWP5D5LXfK94kUaQfpri9&#10;KRLCDR8Bb6rimkKW5CuUiDKjVT+ZKdjtWuufw3NsH3KKA1tzr7t3TXbHFhuN6Pr9mxWwY3cqUNxH&#10;gJf6b+WLw2rCbnolxvoyYOKE9MNx7PsfKpUbGmN16CkOt97rFNcmekfTL/eP14Wndqe6QxZdCrgN&#10;fiN5q50gti19vP4a29luKvuqE4N31CFUDoux+gEobuo6xfn2XA/+hPDUqe5UoLgPAM9wb7QTsFio&#10;7ksUqN6GRK7c33siAxNka3JvWDplDj/FwfmaFcAx2hA9VKAMzwsq7mPgLVUcJv5G7vcrdaSMv+uj&#10;6+WMtyFxrQPdmh8KITf0FIcVNrdR3A55oOYYD+w3bNyAYcRbqrjYdg5a9VfTS2dOq34GRK8aQk80&#10;WRwCIfcRVVwCFPetJh4Y/JY9NVDcB8Bbqjhu3KI9fb3NLDa01g9vsZkuDjiZ+PHu94ChpzjYdq87&#10;1LjBiCp5oE/SrU8NGEZ4inujiGpyDHbqa2oldqQfSHrPsMuVlk622vn6u8WwUxx+uutSbF0eAMU9&#10;lFDuKU4GivsA8L/02+wErEKiB2aWPzdYuzQf/81X7sO40RqE3P39/wcfQ05xmLfevV5gnbYw3KAK&#10;+eodkLDdB0P1Q+DtKK4Z89SaV/bqLy2O9jeDkKWTLblA7x/jNPD4ABR3/eOxbMSgemAI21s6aAJe&#10;FW9oqMYmisgDB9tnx1/T31CHkZHqMg7Ml32NuRlUDDvF4bZ7/eNhmB6sgweOTW/poAl4Vbzd0WwM&#10;Q18vXoN/A+w/+rOvMasjn8wezll9z9kjQ09xU2Cp5is5mD0BimvZB1wMuNUP8TcTcAHPcG/yUzfT&#10;hjVvMBZm3JE+HYBNgVMttHq/LXeGn+JufLzxaRwx2LEPDPYNhuqHwdv91Ow/HZF+WvI+N8ZN342G&#10;k+OS1lq+YmLL82LYKQ403PWPl01RfbBa7+0O7QGvjLf7qePGt0gmb9GBkivaTy0XYtVQ8kZM/BwY&#10;foq7fnxe4hs7QHHkIReqnzIXKO4j4O1UXGypVoU3mQgTy74mOiB2BSFKR32NKxw8fASKu+qLa3Ij&#10;dbQjH2oWEyjuw8BT3FtElrD/9LfFt7EAm6kk98+gu8Dub7eyoPX77AY83BQXe55S+VoGhvnkWtqH&#10;Jg29bSvYgFcEarg32QlYKiPdL888O0RJ9p2uEhuyshCtvOCgsBfDcFPcOHw6Iq9RXCrRUH0oUr99&#10;CzsGDCfejOLATt2ZL76VNIptp/9AKZuRVEd6uo8BEAOG4aa4Vb/xXuWpQ4FpcZGq3v9bxd4/Eyju&#10;I+DNDFWuIu1eag7+w2DqMZULiaIUzJ8XnzLx3Bh2FYcb7zUVl1HcQ2lB8S3sGDCc8FvJG+wEjBv6&#10;kkOiH0SiiM0X+0DsSlR9r9n4fXnkht5QJd3rhur0FjDcg1sWGKo3nhownPAM9xYUZ1eilx0S/RBO&#10;W/IR0+9BHRCyQ8T9jRYHDcMeboCPN3WN4nxaXOnXAxQHT70hAAOGE2+m4hJH5dvZqYD4iDymfGys&#10;WtOE7kzdP2R9wDD0hip8vKs8FTc8xT2U+YsCMFDcx8Abqbgx7nSk3jZGGauHGvxfxac5okd/upm3&#10;fdePwtBT3A2eOoPtCosbHjh4xqj/gqH6IfBGKo6lipC3TsP4ryMfpcmYgK+qpOvvxx833BTHYeOd&#10;6rp8LUNWv9USDwS/MdwQVNzHgKe414+oAlvMu7fu4cEsfaSQTD9TrFl9N2nAw09x3b1GvpaBz6OI&#10;m3+grTk8FSnuKjsGDCfgh4ZzvvJ6wF5xb5+DsS8frGW8hniC0B1afkSc4k0x9BTXneqafM0Da2aw&#10;uqE/irvKjgHDiTeiOO603nhzimPtveNHvgkmqCaS1h5ILR0QDDvF4cZ7RYqxIqbFHaiHKQ43+4l8&#10;LWCY8TaGajO2Ur5Br7jrYKavGfmXgaNraBT9LL4Hjht+Q/WaFMsyf3X5oQPXLU8NGFL4n/rVdwJs&#10;sK8HIf1CdNSj30ZsNFHq+3voeP4RKO6KFIsFDqfR5qGjJz516qoADBhSeIZ79Z0gNjQilQHgCN6g&#10;7tFvY01IDSznBr+ea/gpbu8qT8W2AxTXebA2j5PudXYMGFK8jYqLv0zKid/5ypuiSsgTYgeJmoU9&#10;Sa4PurE67BQ3Rfa6V3gKDlnww9CH2prnAjAYqh8Bb6PiUhLp6YFIoV1V1PQ3reYKPhmqKXED4E68&#10;F8NNceuw5XanrlQaV8s+8/dBJwJQ3FRQcR8Db6LimKVwpB0IimNtQp7kFBTdltZywMdzDTfFpbjp&#10;yisUV1BIcQ8nLgI7SiKv5JsEDCk8xb12RBXjXmRA8mf33Um/gxyuonqs9cGApwEPN8UVb6o4oDit&#10;o4f7K6RkT5LuI1rNBLxb+APhK+8EjOME1UHRP236xGGuq5ZSMFfdp3x9ADHcFHfa6l6nOJYYVa/8&#10;frB5aeqP7NP5WsAw400oLiXR7NOk0wsgkWTuaQO2xk7hc0Rkc3B13JBTHKi4qatd/7ZTWZKCP/iL&#10;gAAEGRdU3EfAWxiqDFNG2oOi4mI7+uT5WtzpWers+qCS3LAbqnB8nrosxbZTRQ9KcvPBbevUH9oD&#10;xX0EvEW4IXZgpw5OmecPQp/sUNsW5I8uTQ1qitywqzjYdK9IMRxcqb9R86AqR3a8ZuMGDCk8w702&#10;xRmtH2qu/4pgironS8rdtKb1gqzzt+zueSeGXMW1utekWFxf2DnYIQ8X5WUqLvjiPgLeQMWx5Fi/&#10;6diGa2CWkHT3b3OEjQBPPVrPxY62FFkZjByYaxhuihOw6V4ZiDvGj3SEqTx9UNwePDWouI+AN1Bx&#10;bJNG9KFWEK8J7nZow3hMW2Pb1tr2Zlt4pHhKf8fJaZIkhaRQLXCPmMcINs4YE1JHUR/71etj2CkO&#10;h6FeojjGXSmKaB9jvSv+0P5mY3wDXhFvoOL4USmSySDVPnEZRVvwRSg1r5yqHc2ZownnXBn+nEI0&#10;LFwff67NT8qaVD9r87WftePJ2rGcBMBTCKGRdr8HjuQ+AMXJyxSXYObvN/XwxiX8Zh8o7iPAU9zr&#10;RlSLkzt6sJpKghAjkSbqpyQdqmnNLf6X7MeFdEYUE76Pou03XvxADeelHCi6pFgsJsU0SYtpmhYd&#10;kTLS5UGr5/pghmqmp6M+fgacp/bEspaAdwY8mL3uTsBEJ6IDN+MldnvoHuTW2VQY1dWjzi5+bm3p&#10;LRB3ZdPeBJs1QZ5DG3UfrVQen8WwghZrFZ5CKOwzasAiqx+N4maI1jsLE/1QHGz33aDiPgLegOIs&#10;HcCyJ5Yc/5HWipQzxlb5uqJOGElatCVll9SUpJT8nASbdblc3nCuMYFU2JCTNkGXHE+ETYuLhP4U&#10;8SBNWv0AhuplnlqbJlTrfqqfUcUFX9zHgP+pX9NQ3V2akdIVB883v59utjeB1U5x5cxp2kh5tTiD&#10;EQeDBKdUA83TVAhh67+MM21rjJIt6QSKuYI4Ah78MzgpzYhhpzg8QF+yNsdxwqDu9DGBHJ4K9Bgo&#10;7iPAU9xr7gQgl6KoMYgZFh7cG6zst8q7iDAWJ4tflZsg1FSLyX46t+HaYKueVmYWjTo2whFJu6D+&#10;fgPJOXkS6cmUDYyQG3aKgw+3d4mnuNr5hj/Aw98/UBw8N1DcR4BnuFelONGK9JfB7SXJlSZSKjr6&#10;C5iOMW5BwikhFFEtTZTUultetO54UrmGtVbRSEsDD1mZUkYkhcS0Om8+PPECH0HFXaE4Ta/echeA&#10;Hae6U4HiPgJeXcXFZmuQ26w1udRSSeWKa4xzxs5Apq2U9E5UUk4dE63JURKv9UoZUleTU9JZKxbB&#10;3Fc/a27xK9WyPiiuxuGmOAOfTZJLER5epnAUqvURKEVfXIiofgy8uoqLv0d6Iv6brw0efij5e6TZ&#10;HFlbb0jpUrZ0qshnmya8OcLimP9SF0Z20pATiXDKNGQj/c9JoqY3gOA2ShF1hfwxb4vhprg6frhL&#10;I1NZUUbEuX4ozvjtfvCHbwT8O15dxSUy2hmgAtXrYImq+XfHjUlcV6yNsYo4Y6mZ9DnzXJ0Hg2Oh&#10;VIWNcJHy+Ldx6VnSrlHiBEg6Rc16OghCdcgp7hpPMUE0cQ3XR+WMf+qDA6UDhgGe4l4xoroqSERn&#10;Bi+e2gNLar5D5va6FYlQrfmZNCnwdDMVDltnJiqv2Gepm/TJCWeGzKxVnapgylxij1vk2NnpMpGb&#10;8dt/yg9AcZd4Kp4hVNZUPwM1/FP3gor7CMDj4GvuBLFZiQbZQGDFjOLORKPNK4rWXE2M82M9V62o&#10;xg8QCutj+DBufrqi98gxIe14bFQa8wKc+LoFi1U2FCVw01uHVoeb4n5hVPTSxhR/aVFZKk300Yb5&#10;l2fHQHEfAa9Nccl3rb8OMsWlk16ncdsQ8amYkXttoxLGHVFJcyQ1XiLEova5FzHZtl07zpLTwiee&#10;cKzwKvB1cSSVa22Z6lvruGFXcVPdy1IstoQo2upntJtXcd1AcR8Br22opmCn2v18ZQCx2qO4tllH&#10;4rJdlXDnCpfJKmlIP26d8S9uMTWyXWhvFngMhmqB/+aFQgLn1Fojy6LA3pTlht5QJZcpDo5DcpmQ&#10;flq+ZDZuoLiPgFcON7D6VhSRar42gAAVV/YutjSNd4G1CraDvSywb1L2gCY30kceWGI2rPlqXVek&#10;G8uppzhvqyLD4enUdrS0vA9N8WIYdkMVt90LnkqUJq7V12g3H1ENvrgPAb+VvN5OwJ2OWg83ZX07&#10;9AxVwBiLP3GeiNSqc5NzPzU/a2ijsvSrdEkzlUpNWeEWf2ClKnYk8c1IqkBx60ByDRoRI96uq8pw&#10;U5zzG+/FIeRUlpSVD08YBICKm7qSUhcwtHhdFccSGemHO+u/IZYq0lNctbI/soSklSRJWv/Z6mA3&#10;OSWlcqdr6IwzzuJCgreZabUYL2HPkVzIVTOO+x881dCoM/3wRKgXwkeguIv4aSp3lDie6qcVITwV&#10;KO4tBXbAa+F1VRwTdIeIPoL6b4a1XMUV2pt8d+RTWuRV3xkuScWMEOv8U8yrou5MOxvWUDDHP2vK&#10;zSWM+f5KyIl4LhSqYKr+D56YulIk03jkTUrWhp3iJJwuHLuiNatHiXeTPgSkuO4ldgwYXryuihu3&#10;HU2mr/juBwwsV3EsUb92sZ4hjvd5AViukFTsnHFu0TbA9Ox55qquIyeWXboGFOcfjDKuikrOu+OA&#10;HItJxZ1Eb9RI7iNQ3DlPwfFztkVIo5/R3Z7ipgY47BXwbPAU92oRVcaL1g108TNGVM9wITYuYSNj&#10;Y3FqbPEMmAtszzQVNv0Ux9uMsTGv4uI2oRJzgOEWNp5zHAJIDr1xnuSK6QTVUojXr8wdcorbu0Jx&#10;saWzRMq+Bh850r381IAhBvzQcM5XXhpxYoUwviHboCIWvXADs8SOj4wtsXhduWwYDRBYcdGsr8Ux&#10;TqUZgRM3RFqRNEfGkOIucVwWWk0Kp57jknRa6kibc/X3SvhQKi42K9/IdznXz1fscBh+8MV9CLwm&#10;xS1xpUePbOrJAkkiB3JF/pA3B1Cc2e4tKpcbPWvVM8aW8G3vg6g7jdcyjhvZ/e+EOl+NCh8BZRyS&#10;XBZ18NZqtYAopkVREZuqE2kl4tfMlPtIFDcWH1GqXK2veP01dgwYYryiobrLeKNUotEe2Hs9pBUc&#10;7pLiAD8vfoAekEjimAEVMF8r9bqIraoDZaFrDVdq7rR3qN9dagKJsTjdI5Wz8aXtpeZSalrUzeQF&#10;9wzuXx33PIgs9wmUXJKKRbc8L/fgW8YIHgV0iEvXXuuDDTnFwWe7CDcw7BanGl8DxQVcwWuGG8bF&#10;lFbTrjyT8MJv/rvwu4CTrNBdBTyHA0tzVCoi9dyXFpNTOOVPfxVwN2Xg7fG4IOxMRdgG7ArnPrSx&#10;dVtdi3mDut84rsG1Zqemz7PecNS0V3IxT+3E1/LEspySUhkr1hPgbbYGwm/dCrO1s6D+K7yOhjXx&#10;lwAAC5RJREFUmBtuiqt5nup9j4yX6Z4zrq8eDxk7Bor7CPAM9yo7AUtMh7rToqtNJz2nPGKfc/Tm&#10;+wXvwvpdAPL7/TsnP6C//AVeBSmhTnDPP81mc5et8tSo8zwElsK+oVyZakrICpXXulqwOAbi68K9&#10;lJJviu9e39u40yrmRq58a5GarcarS/kdL4ThprjJqxSXqNko2jlO+0nPucqOAcOMV1NxwHBEf04T&#10;I6fRiEOTNINfuYr8LuS8fVjJX+FVkEjV+Dy3PXLZlIxtA1gPFpZApcXVilPyZ9mYjeV6sj3OOagz&#10;fBT7lDr4Kvc+OxxHmBgqb7bF5EfYkQndfPZYRweauBnOk55IfH4MN8UhS12iuFTuaK37a0bqPdCB&#10;4j4EXkvFHe4bsqDSRNH6j4zA0O2WXd2Ki5tfjgFuwals/CjMNOylMlrgtaRuGt/d3LQ1DYOmq5r/&#10;/LWhJNihqqzk5KScVApdbcqefsqUWXw7xbkT1UvbOsPhq1Gk9VaLKCPMdPL8XDfkFDd1heKEpC2g&#10;ON6PigsU93HwSiqOJZMlqtK0LO02qKEm0MZlLMUs9p76nNV6yFgwf41XgZCNcSCo6tzx10y5sdQ4&#10;4zbST0VHKGnRrRIYoXLZTUy4sisDswG3kSlC1J4UM9JkRQ/wCtO3Uxw9p7iRWGkTM24xnSSKSvRb&#10;pAlpyWMpjfC+yXjVxy7y2AvCx54fsWN+JIpbxZ6/lB71k/kbKO4DwVPci0dU4Qir/yghGuaBJiNL&#10;u2gMjmOpwHgcL60tjT1mj/537Api8n/IUuVmbJrOGKfm98ielJS2CCi378hASTpj20LgBVir8NA4&#10;rSVFea4h4jqVNz8rN1qdSzWkOPxfrCIS4Ratc8sboAwJocB4CO2v/8AClbJWO/6pyg5g6sZibAbj&#10;MRiRSYsYkt7PyTAjRExOBjL8SBQXG63h1+mnlRI8FTN/5atuWgFvBDyYvfhOEIvjEnW2LNVATDS4&#10;D4mUF+GNOAFjsibNuqWaOOWEdaeFZP9myscpUtxkktQaXnKOMRYL2hGZFPVAvyLnqdMSx+f7zJhE&#10;zaoUb8UbfDdN0Ky/C0mxImwbS8V+wYWSx+orXMLPNEq3tJ7N6e8G9CgmpHRAYnaAiVtw6NrbkxT4&#10;klB4Gc+NzjWMMUcGONKYaVP/ZT3aKYZ2kqTwo5AUeMJ7jgRAL4UnjreXBu+Xk90p0p06pzhHqatR&#10;E/eTkSM99weK+wh4BYoDW4xE1AhHb+9BiHpjYHAIe8qeyQUShnNtg1CJVFOTx18bxrZnxJcZYQVc&#10;W6AiOG+2Z6w8UW6yprrwZdZASoBCwO/1p5Q2Le/JeThJ+Pt5PDWFOjAH6eYLeJ9/DJ5/1n6i9ZsB&#10;fpu9qSnQHD61jnTAUiYTom2tQd5SStXgfzi7CGsOm55IeOgokCHY06WSBoANfLCTs+Bd2EG5+G12&#10;52DnQOPlrN7RO3/0AXrvD1YW4EJvncDySYvQ0gltdYBIOwQ+KyHdrsRTDvjoyhwtH23iVyME/oHB&#10;XWTYbg/EJU+FbYAK/VX/tYjfHCYIgT2eJKeeYRNsRHUOeEaPX0GT+kTx5sjFCQFfcXeqixuPH+jG&#10;HP2utOqn0Qg89bIADBhmwGYKP3a+8iIAg69EZYq9wbPq1NxblYHFaWOKHF8xL96Y85hofF12y0Ah&#10;X9HjNmFA6SxmgsdaEEAgg66jblAnNeasgF31zJduXPmUT8Turne97Y7s/m2CCQ+LS/jtwfezNDY2&#10;Bou7f+Eh/kGwvjty6E/5Hp8D7gWA1Q84O/P5OZ5P4K+K+Yg+HfHLzGbbgqxbxE/ngIaUU0igav6z&#10;mqwB4U7KzCrM0AKuBZrz2CrREtUncEIy9KDZVU6gkXZJvJ+kmyKtGAlWOGBnR89+wwfAY29S8A4Q&#10;M82YF+l1ReN5YWXFp+rQTmsL/i3KVCI/A68eS1VTzs6kZ5bCc4iCn8Li8cfj/Fjl88uRS1Gqcvwk&#10;U8T7ev030wMY+ueOzwz45cLmGNjw3QI3lJcMNzCWuJ1IpmsjYIzBxpM0ZIteTKdCbztVVp63wIEb&#10;jmEvII0367EW8BB2/7LDQ9z9x0FfrY1vb2cEGu9zOGNqY0ahp0nx1FNo+gk2A08cvABSDu3iU2DX&#10;SsWT0CaovS+4gHoYjiFwHGnP1TF27VCb+piOmlRAsvL4s5Jw3oNFZDisFoGLBdoB8kNH3AY6Ne+y&#10;5G8HCFZdAv5c8HyN1O1fGTWpZ89jJHrEBhzzgPwn8Bhgpq2ZnpvG99rOPkEOT6jIp/4LwNao2FsL&#10;Nek5kyKJ5kD2DNz54vAM93IU95cbojV6qJglRGCHSA+ayzZWnHOueFhwLrNhWaLgzhY+YoAnEQa8&#10;KkC4jo01gVabzSbLg/FreBGvAclmBLv/6QyOoPDgOBHpeooVMgCwl2dQ0YEMR4XqBaorbywDZR2j&#10;AvSeANJC+5+eUJrpUIxv/wt24ISvMYsvBgp04QR0LihPFJ9Io+hsaHkZuueptAtUeiwna/MZl4KA&#10;zl2n3mAAMgUTAr0hMz0SLSJ9ev5E7rxi0l9WoIFBM+AR6+UoDiTcSUTn0FPNzMofqSiYLRynRask&#10;8wrvsqQtUutb6AJi0Ym0YIJEUa+/eEDAS2AX5SiefOWdN/dHlnbB/kcfAGsuNRkG99c8dQCX/AYD&#10;H0UZKlTQoInXa2DkewL1DgxgJOcmHPKnzyWqAXlhPxMAMFrGb0CjFCRjRn4AMNh1tPNtx9Nqj1pn&#10;gSIPdvRBtgZ3XkDf8Kvu4KMB+uBgFp6D/tMV+AdA2FhjA/8X/QpApih9AceeSYFFMfYEJDpt7DS+&#10;f6RPdJwK+GSeQb1Fj584wyUWvWrIXwJa9OfMOjjc+pIqrhnb7oFWp97/y9pEU0lWoogQHVGD1dOZ&#10;zwi+nAsPMQcV57Ml+hqkFBDw7rD711v5a+Pj46u5iQ/84YkEWSU5BZYpgnmPOjQLZ20ugpZDDjVH&#10;E2i8Z5EmxPHkRWgKGDWLASGA2uDkUcojT0iosGfdIMnHYOdg9hu8yoFeKW2VgENbHe8U3UPnweRk&#10;7Xiyhsnw3jEN/AlAk94fA2xPhvbMeQCWoIMkBSbNNWkP8IVcptRzVu2RJyz1D3h/L6PiGONCwZHk&#10;vEPhJ6OjlnN78JW3lLhzfgO3srXVIkdvN9MlIODdYWz3EPToYfOQef5kbBVs+PF4ddvzBNIGUEim&#10;QgFF36o1i8NUvHbzZ6BTi6Ku/svT09GEZ9NzPsW4E0bwgUqBQ0eRPjHSDnoRjftvOQs+HRhd2gHD&#10;vlQCDbqFbtYWekZbRM65TIQegzSel5NSWevgDSGVeu+Df7sGFKlNwSJsn/MpUmrqSZgk655MPYN6&#10;854BcyJ9Zl9XhpxC+6AeBqJ+epJGEfXj+HJs204UdaQkyqEuTlM4Xvl/m/F33MzYemR8v7qPbhXM&#10;DXjhMvWAgIC7kVtXuNOD+d5sHgKR5hSKztBxDDjhxfgSaNJV9IpmBTk83ve0+tvL0iy6lOtSACZb&#10;YZKCmTMGcz8zFsV4kqxtKCQ1minQlRIlWyg/6dY17XlXeqhu5c7+c+x8w1ei9ABeBix5r2QRCxIE&#10;GIjREtr0CBS+iD3nJMFEqGMJlH4s1WfTnlBfke0bQKExF+vVorCO/IlmqTLXMn1jIUHjAuejm0FT&#10;5chOhMlY/t92haEd4v8jui6QvI9dEgv1gvHegICAtwI6PftGHmYC2bV0htlPHr/zfmwAz6IgmxLg&#10;zxmwi8FC9kBqQsWnys4nkXp47xwCtGhuzqPvEix6vF5ZwCzQDH+ATKUjoDDBRKdSucXvNQPK7Czm&#10;abKPGVo3cBgnqI9BFmMjNeHfB74JMODFosyyV+ENoE+hQ6lKku5KKX9qQEBAwPPi78jhIcN2t2vj&#10;cF7bHs9Me4TPgLogULTtEzDtsdcjY2P/bGCCRD5k8fbSLrxaflNAQEBAQEBAQEBAQEBAQEBAQEDA&#10;i2Jk5P/C8z/29HkKwwAAAABJRU5ErkJgglBLAQItABQABgAIAAAAIQCxgme2CgEAABMCAAATAAAA&#10;AAAAAAAAAAAAAAAAAABbQ29udGVudF9UeXBlc10ueG1sUEsBAi0AFAAGAAgAAAAhADj9If/WAAAA&#10;lAEAAAsAAAAAAAAAAAAAAAAAOwEAAF9yZWxzLy5yZWxzUEsBAi0AFAAGAAgAAAAhADhBPr2SBAAA&#10;TAsAAA4AAAAAAAAAAAAAAAAAOgIAAGRycy9lMm9Eb2MueG1sUEsBAi0AFAAGAAgAAAAhAKomDr68&#10;AAAAIQEAABkAAAAAAAAAAAAAAAAA+AYAAGRycy9fcmVscy9lMm9Eb2MueG1sLnJlbHNQSwECLQAU&#10;AAYACAAAACEAjBZgyuIAAAALAQAADwAAAAAAAAAAAAAAAADrBwAAZHJzL2Rvd25yZXYueG1sUEsB&#10;Ai0ACgAAAAAAAAAhAN2YkqGwCwEAsAsBABQAAAAAAAAAAAAAAAAA+ggAAGRycy9tZWRpYS9pbWFn&#10;ZTEucG5nUEsFBgAAAAAGAAYAfAEAANwUAQAAAA==&#10;">
                <v:shape id="Text Box 1325" o:spid="_x0000_s1100" type="#_x0000_t202" style="position:absolute;left:172;top:13475;width:631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75189" w:rsidRPr="006410BB" w:rsidRDefault="00E75189" w:rsidP="00C9643C">
                        <w:pPr>
                          <w:jc w:val="both"/>
                          <w:rPr>
                            <w:sz w:val="20"/>
                            <w:szCs w:val="20"/>
                          </w:rPr>
                        </w:pPr>
                        <w:r w:rsidRPr="006410BB">
                          <w:rPr>
                            <w:sz w:val="20"/>
                            <w:szCs w:val="20"/>
                          </w:rPr>
                          <w:t>Fig. 3-6</w:t>
                        </w:r>
                      </w:p>
                    </w:txbxContent>
                  </v:textbox>
                </v:shape>
                <v:shape id="Picture 1197" o:spid="_x0000_s1101" type="#_x0000_t75" style="position:absolute;left:36;width:28797;height:1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m9vDAAAA3QAAAA8AAABkcnMvZG93bnJldi54bWxET01rwkAQvQv9D8sIvelGD62NriJSa+lF&#10;Gku9DtlpEpqdDZk1Rn99tyB4m8f7nMWqd7XqqJXKs4HJOAFFnHtbcWHg67AdzUBJQLZYeyYDFxJY&#10;LR8GC0ytP/MndVkoVAxhSdFAGUKTai15SQ5l7BviyP341mGIsC20bfEcw12tp0nypB1WHBtKbGhT&#10;Uv6bnZwB+/G2uYi/vh5Eprvrsdl/77gz5nHYr+egAvXhLr65322cP3l5hv9v4gl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Sb28MAAADdAAAADwAAAAAAAAAAAAAAAACf&#10;AgAAZHJzL2Rvd25yZXYueG1sUEsFBgAAAAAEAAQA9wAAAI8DAAAAAA==&#10;" stroked="t" strokecolor="black [3213]" strokeweight="1pt">
                  <v:imagedata r:id="rId55" o:title=""/>
                  <v:path arrowok="t"/>
                </v:shape>
                <w10:wrap anchorx="margin"/>
              </v:group>
            </w:pict>
          </mc:Fallback>
        </mc:AlternateContent>
      </w:r>
      <w:r w:rsidR="002F786E">
        <w:t xml:space="preserve">Remove and discard </w:t>
      </w:r>
      <w:r w:rsidR="001149C4">
        <w:t>all</w:t>
      </w:r>
      <w:r w:rsidR="00915861">
        <w:t xml:space="preserve"> </w:t>
      </w:r>
      <w:r w:rsidR="002F786E">
        <w:t>tape strips</w:t>
      </w:r>
      <w:r w:rsidR="00B65E23">
        <w:t xml:space="preserve"> (Fig 3-6)</w:t>
      </w:r>
      <w:r w:rsidR="00D7634C">
        <w:t>.</w:t>
      </w:r>
    </w:p>
    <w:p w:rsidR="008D5E36" w:rsidRPr="008D5E36" w:rsidRDefault="008D5E36" w:rsidP="008D5E36">
      <w:pPr>
        <w:pStyle w:val="ProcLevel2"/>
        <w:numPr>
          <w:ilvl w:val="0"/>
          <w:numId w:val="0"/>
        </w:numPr>
        <w:spacing w:line="240" w:lineRule="auto"/>
        <w:ind w:left="720"/>
        <w:rPr>
          <w:sz w:val="4"/>
        </w:rPr>
      </w:pPr>
    </w:p>
    <w:p w:rsidR="000E30C9" w:rsidRDefault="000E30C9" w:rsidP="000E30C9">
      <w:pPr>
        <w:pStyle w:val="ProcLevel2"/>
        <w:numPr>
          <w:ilvl w:val="0"/>
          <w:numId w:val="0"/>
        </w:numPr>
        <w:spacing w:line="264" w:lineRule="auto"/>
        <w:ind w:left="720"/>
      </w:pPr>
    </w:p>
    <w:p w:rsidR="000E30C9" w:rsidRDefault="000E30C9" w:rsidP="000E30C9">
      <w:pPr>
        <w:pStyle w:val="ProcLevel2"/>
        <w:numPr>
          <w:ilvl w:val="0"/>
          <w:numId w:val="0"/>
        </w:numPr>
        <w:spacing w:line="264" w:lineRule="auto"/>
        <w:ind w:left="720"/>
      </w:pPr>
    </w:p>
    <w:p w:rsidR="001A112E" w:rsidRDefault="001A112E" w:rsidP="00CA7107">
      <w:pPr>
        <w:pStyle w:val="ProcLevel2"/>
        <w:numPr>
          <w:ilvl w:val="1"/>
          <w:numId w:val="22"/>
        </w:numPr>
        <w:spacing w:line="264" w:lineRule="auto"/>
        <w:sectPr w:rsidR="001A112E">
          <w:type w:val="continuous"/>
          <w:pgSz w:w="12240" w:h="15840"/>
          <w:pgMar w:top="1296" w:right="1008" w:bottom="936" w:left="6120" w:header="576" w:footer="720" w:gutter="0"/>
          <w:cols w:space="0"/>
          <w:docGrid w:linePitch="360"/>
        </w:sectPr>
      </w:pPr>
    </w:p>
    <w:p w:rsidR="00916AEB" w:rsidRPr="00916AEB" w:rsidRDefault="00916AEB" w:rsidP="00916AEB">
      <w:pPr>
        <w:pStyle w:val="CheckListTitle"/>
        <w:spacing w:line="240" w:lineRule="auto"/>
        <w:rPr>
          <w:sz w:val="14"/>
        </w:rPr>
      </w:pPr>
    </w:p>
    <w:p w:rsidR="002F786E" w:rsidRDefault="002F786E">
      <w:pPr>
        <w:pStyle w:val="CheckListTitle"/>
      </w:pPr>
      <w:r>
        <w:t>Accessory Function Checks</w:t>
      </w:r>
    </w:p>
    <w:p w:rsidR="002F786E" w:rsidRDefault="00BD57DC">
      <w:pPr>
        <w:pStyle w:val="CheckList"/>
      </w:pPr>
      <w:r>
        <w:rPr>
          <w:noProof/>
        </w:rPr>
        <mc:AlternateContent>
          <mc:Choice Requires="wps">
            <w:drawing>
              <wp:anchor distT="0" distB="0" distL="114300" distR="114300" simplePos="0" relativeHeight="251631616" behindDoc="0" locked="0" layoutInCell="1" allowOverlap="1">
                <wp:simplePos x="0" y="0"/>
                <wp:positionH relativeFrom="column">
                  <wp:posOffset>192405</wp:posOffset>
                </wp:positionH>
                <wp:positionV relativeFrom="paragraph">
                  <wp:posOffset>81280</wp:posOffset>
                </wp:positionV>
                <wp:extent cx="182880" cy="182880"/>
                <wp:effectExtent l="0" t="0" r="26670" b="2667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078A6" id="AutoShape 74" o:spid="_x0000_s1026" style="position:absolute;margin-left:15.15pt;margin-top:6.4pt;width:14.4pt;height:1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n9LgIAAGIEAAAOAAAAZHJzL2Uyb0RvYy54bWysVF9v0zAQf0fiO1h+Z0mq0pZo6TRtDCEN&#10;mBh8ANd2GoPjM2e36fj0Ozvp6IAnRB6sO5/vd39+dzm/OPSW7TUGA67h1VnJmXYSlHHbhn/9cvNq&#10;xVmIwilhwemGP+jAL9YvX5wPvtYz6MAqjYxAXKgH3/AuRl8XRZCd7kU4A68dGVvAXkRScVsoFAOh&#10;97aYleWiGACVR5A6BLq9Ho18nfHbVsv4qW2Djsw2nHKL+cR8btJZrM9FvUXhOyOnNMQ/ZNEL4yjo&#10;E9S1iILt0PwB1RuJEKCNZxL6AtrWSJ1roGqq8rdq7jvhda6FmhP8U5vC/4OVH/d3yIxq+GzJmRM9&#10;cXS5i5BDs+U8NWjwoaZ39/4OU4nB34L8HpiDq064rb5EhKHTQlFaVXpfPHNISiBXthk+gCJ4QfC5&#10;V4cW+wRIXWCHTMnDEyX6EJmky2o1W62IOEmmSU4RRH109hjiOw09S0LDEXZOfSbacwSxvw0x06Km&#10;2oT6xlnbWyJ5LyyrFovFMucs6ukxYR8xc7Vgjbox1mYFt5sri4xcG36Tv8k5nD6zjg2U7mxZljmN&#10;Z8ZwilHm728YuZA8nam1b53KchTGjjKlad3U69TekaYNqAdqNcI46LSYJHSAPzkbaMgbHn7sBGrO&#10;7HtHdL2p5vO0FVmZv17OSMFTy+bUIpwkqIZHzkbxKo6btPNoth1FqnK5DtIEtSYeZ2HMakqWBjkT&#10;OC1d2pRTPb/69WtYPwIAAP//AwBQSwMEFAAGAAgAAAAhAJXM7QvcAAAABwEAAA8AAABkcnMvZG93&#10;bnJldi54bWxMj8FOwzAQRO9I/IO1SFwQddJCCSFOhajCFVGQ4LiJlyQiXofYbcPfs5zgODujmbfF&#10;ZnaDOtAUes8G0kUCirjxtufWwOtLdZmBChHZ4uCZDHxTgE15elJgbv2Rn+mwi62SEg45GuhiHHOt&#10;Q9ORw7DwI7F4H35yGEVOrbYTHqXcDXqZJGvtsGdZ6HCkh46az93eGWiz6umG36useuu3j3RRYVpv&#10;v4w5P5vv70BFmuNfGH7xBR1KYar9nm1Qg4FVspKk3JfygfjXtymo2sBVugZdFvo/f/kDAAD//wMA&#10;UEsBAi0AFAAGAAgAAAAhALaDOJL+AAAA4QEAABMAAAAAAAAAAAAAAAAAAAAAAFtDb250ZW50X1R5&#10;cGVzXS54bWxQSwECLQAUAAYACAAAACEAOP0h/9YAAACUAQAACwAAAAAAAAAAAAAAAAAvAQAAX3Jl&#10;bHMvLnJlbHNQSwECLQAUAAYACAAAACEA350Z/S4CAABiBAAADgAAAAAAAAAAAAAAAAAuAgAAZHJz&#10;L2Uyb0RvYy54bWxQSwECLQAUAAYACAAAACEAlcztC9wAAAAHAQAADwAAAAAAAAAAAAAAAACIBAAA&#10;ZHJzL2Rvd25yZXYueG1sUEsFBgAAAAAEAAQA8wAAAJEFAAAAAA==&#10;" strokeweight="1pt"/>
            </w:pict>
          </mc:Fallback>
        </mc:AlternateContent>
      </w:r>
      <w:r w:rsidR="002F786E">
        <w:t>Check visual alignment</w:t>
      </w:r>
    </w:p>
    <w:p w:rsidR="002F786E" w:rsidRDefault="002F786E">
      <w:pPr>
        <w:pStyle w:val="CheckList"/>
      </w:pPr>
    </w:p>
    <w:p w:rsidR="002F786E" w:rsidRDefault="00BD57DC">
      <w:pPr>
        <w:pStyle w:val="CheckList"/>
      </w:pPr>
      <w:r>
        <w:rPr>
          <w:noProof/>
        </w:rPr>
        <mc:AlternateContent>
          <mc:Choice Requires="wps">
            <w:drawing>
              <wp:anchor distT="0" distB="0" distL="114300" distR="114300" simplePos="0" relativeHeight="251632640" behindDoc="0" locked="0" layoutInCell="1" allowOverlap="1">
                <wp:simplePos x="0" y="0"/>
                <wp:positionH relativeFrom="column">
                  <wp:posOffset>192405</wp:posOffset>
                </wp:positionH>
                <wp:positionV relativeFrom="paragraph">
                  <wp:posOffset>72390</wp:posOffset>
                </wp:positionV>
                <wp:extent cx="182880" cy="182880"/>
                <wp:effectExtent l="0" t="0" r="26670" b="26670"/>
                <wp:wrapNone/>
                <wp:docPr id="26"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6291D" id="AutoShape 641" o:spid="_x0000_s1026" style="position:absolute;margin-left:15.15pt;margin-top:5.7pt;width:14.4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MuLwIAAGMEAAAOAAAAZHJzL2Uyb0RvYy54bWysVF9v0zAQf0fiO1h+p0mq0pZq6TRtDCEN&#10;mBh8ANd2GoPjM2e36fj0Oztp6YAnRB6sO9/dz7/7l4vLQ2fZXmMw4GpeTUrOtJOgjNvW/OuX21dL&#10;zkIUTgkLTtf8UQd+uX754qL3Kz2FFqzSyAjEhVXva97G6FdFEWSrOxEm4LUjYwPYiUgqbguFoif0&#10;zhbTspwXPaDyCFKHQLc3g5GvM37TaBk/NU3QkdmaE7eYT8znJp3F+kKstih8a+RIQ/wDi04YR4+e&#10;oG5EFGyH5g+ozkiEAE2cSOgKaBojdc6BsqnK37J5aIXXORcqTvCnMoX/Bys/7u+RGVXz6ZwzJzrq&#10;0dUuQn6azWdVqlDvw4ocH/w9phyDvwP5PTAH161wW32FCH2rhSJe2b94FpCUQKFs038ARfiC8HOx&#10;Dg12CZDKwA65J4+nnuhDZJIuq+V0uaTOSTKNMjEqxOoY7DHEdxo6loSaI+yc+kx9zy+I/V2IuS9q&#10;TE6ob5w1naUu74Vl1Xw+X6QcCXF0JumImbMFa9StsTYruN1cW2QUWvPb/I3B4dzNOtYT3emiLDON&#10;Z8ZwjlHm728YOZE8nqm0b53KchTGDjLRtI54H8s7tGkD6pFKjTBMOm0mCS3gT856mvKahx87gZoz&#10;+95Ru95Us1lai6zMXi+mpOC5ZXNuEU4SVM0jZ4N4HYdV2nk025ZeqnK6DtIINSamuiZ+A6tRoUnO&#10;5R63Lq3KuZ69fv0b1k8AAAD//wMAUEsDBBQABgAIAAAAIQBoc92h2wAAAAcBAAAPAAAAZHJzL2Rv&#10;d25yZXYueG1sTI7NTsMwEITvSLyDtUhcELXTFgghToWozBVRkODoxEsSEa9D7Lbh7VlOcJwfzXzl&#10;ZvaDOOAU+0AasoUCgdQE11Or4fXFXOYgYrLk7BAINXxjhE11elLawoUjPeNhl1rBIxQLq6FLaSyk&#10;jE2H3sZFGJE4+wiTt4nl1Eo32SOP+0EulbqW3vbED50d8aHD5nO39xra3Dzd0LvJzVu/fcQLY7N6&#10;+6X1+dl8fwci4Zz+yvCLz+hQMVMd9uSiGDSs1Iqb7GdrEJxf3WYgag1rtQRZlfI/f/UDAAD//wMA&#10;UEsBAi0AFAAGAAgAAAAhALaDOJL+AAAA4QEAABMAAAAAAAAAAAAAAAAAAAAAAFtDb250ZW50X1R5&#10;cGVzXS54bWxQSwECLQAUAAYACAAAACEAOP0h/9YAAACUAQAACwAAAAAAAAAAAAAAAAAvAQAAX3Jl&#10;bHMvLnJlbHNQSwECLQAUAAYACAAAACEAbaszLi8CAABjBAAADgAAAAAAAAAAAAAAAAAuAgAAZHJz&#10;L2Uyb0RvYy54bWxQSwECLQAUAAYACAAAACEAaHPdodsAAAAHAQAADwAAAAAAAAAAAAAAAACJBAAA&#10;ZHJzL2Rvd25yZXYueG1sUEsFBgAAAAAEAAQA8wAAAJEFAAAAAA==&#10;" strokeweight="1pt"/>
            </w:pict>
          </mc:Fallback>
        </mc:AlternateContent>
      </w:r>
      <w:r w:rsidR="002F786E">
        <w:t>Check for proper tape adhesion.</w:t>
      </w:r>
    </w:p>
    <w:p w:rsidR="002F786E" w:rsidRDefault="002F786E">
      <w:pPr>
        <w:pStyle w:val="CheckList"/>
      </w:pPr>
    </w:p>
    <w:p w:rsidR="002F786E" w:rsidRDefault="002F786E">
      <w:pPr>
        <w:pStyle w:val="CheckList"/>
      </w:pPr>
    </w:p>
    <w:p w:rsidR="002F786E" w:rsidRDefault="002F786E">
      <w:pPr>
        <w:pStyle w:val="CheckList"/>
      </w:pPr>
    </w:p>
    <w:p w:rsidR="002F786E" w:rsidRDefault="002F786E">
      <w:pPr>
        <w:pStyle w:val="CheckList"/>
      </w:pPr>
    </w:p>
    <w:p w:rsidR="002F786E" w:rsidRDefault="002F786E">
      <w:pPr>
        <w:pStyle w:val="CheckList"/>
      </w:pPr>
    </w:p>
    <w:p w:rsidR="007705A4" w:rsidRDefault="00BD57DC" w:rsidP="007705A4">
      <w:pPr>
        <w:pStyle w:val="CheckListTitle"/>
      </w:pPr>
      <w:r>
        <w:rPr>
          <w:noProof/>
        </w:rPr>
        <mc:AlternateContent>
          <mc:Choice Requires="wps">
            <w:drawing>
              <wp:anchor distT="4294967295" distB="4294967295" distL="114300" distR="114300" simplePos="0" relativeHeight="251644928" behindDoc="0" locked="1" layoutInCell="1" allowOverlap="1">
                <wp:simplePos x="0" y="0"/>
                <wp:positionH relativeFrom="column">
                  <wp:posOffset>-10160</wp:posOffset>
                </wp:positionH>
                <wp:positionV relativeFrom="paragraph">
                  <wp:posOffset>1270634</wp:posOffset>
                </wp:positionV>
                <wp:extent cx="6492240" cy="0"/>
                <wp:effectExtent l="0" t="0" r="22860" b="19050"/>
                <wp:wrapNone/>
                <wp:docPr id="25"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76EBE" id="Line 1399"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100.05pt" to="510.4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yzFgIAAC0EAAAOAAAAZHJzL2Uyb0RvYy54bWysU02P2jAQvVfqf7Byh3xsoCQirKoEeqEt&#10;0m5/gLEdYtWxLdsQUNX/3rEhiG0vVdUcnLFn5vnNzPPy+dwLdGLGciWrKJ0mEWKSKMrloYq+vW4m&#10;iwhZhyXFQklWRRdmo+fV+3fLQZcsU50SlBkEINKWg66izjldxrElHeuxnSrNJDhbZXrsYGsOMTV4&#10;APRexFmSzONBGaqNIsxaOG2uzmgV8NuWEfe1bS1zSFQRcHNhNWHd+zVeLXF5MFh3nNxo4H9g0WMu&#10;4dI7VIMdRkfD/4DqOTHKqtZNiepj1bacsFADVJMmv1Xz0mHNQi3QHKvvbbL/D5Z8Oe0M4rSKslmE&#10;JO5hRlsuGUqfisJ3Z9C2hKBa7oyvj5zli94q8t0iqeoOywMLLF8vGjJTnxG/SfEbq+GO/fBZUYjB&#10;R6dCq86t6T0kNAGdw0Qu94mws0MEDud5kWU5DI6MvhiXY6I21n1iqkfeqCIBtAMwPm2t80RwOYb4&#10;e6TacCHCwIVEA7AtklkSMqwSnHqvj7PmsK+FQSfsNRO+UBZ4HsOMOkoa0DqG6fpmO8zF1YbbhfR4&#10;UAvwuVlXUfwokmK9WC/ySZ7N15M8aZrJx02dT+ab9MOseWrqukl/emppXnacUiY9u1Ggaf53Arg9&#10;lau07hK99yF+ix4aBmTHfyAdhunnd1XCXtHLzoxDBk2G4Nv78aJ/3IP9+MpXvwAAAP//AwBQSwME&#10;FAAGAAgAAAAhAKT6zYLcAAAACwEAAA8AAABkcnMvZG93bnJldi54bWxMj01Lw0AQhu+C/2EZwVu7&#10;m6IlxmyKFrz0ZizqcZpdk2B2NmS3afLvnUKhHuedh/cj30yuE6MdQutJQ7JUICxV3rRUa9h/vC1S&#10;ECEiGew8WQ2zDbApbm9yzIw/0bsdy1gLNqGQoYYmxj6TMlSNdRiWvrfEvx8/OIx8DrU0A57Y3HVy&#10;pdRaOmyJExrs7bax1W95dOzy+JW+7jDdz3NXfj89bD93Izmt7++ml2cQ0U7xCsO5PleHgjsd/JFM&#10;EJ2GRbJmUgOnJCDOgFopHnO4SLLI5f8NxR8AAAD//wMAUEsBAi0AFAAGAAgAAAAhALaDOJL+AAAA&#10;4QEAABMAAAAAAAAAAAAAAAAAAAAAAFtDb250ZW50X1R5cGVzXS54bWxQSwECLQAUAAYACAAAACEA&#10;OP0h/9YAAACUAQAACwAAAAAAAAAAAAAAAAAvAQAAX3JlbHMvLnJlbHNQSwECLQAUAAYACAAAACEA&#10;woC8sxYCAAAtBAAADgAAAAAAAAAAAAAAAAAuAgAAZHJzL2Uyb0RvYy54bWxQSwECLQAUAAYACAAA&#10;ACEApPrNgtwAAAALAQAADwAAAAAAAAAAAAAAAABwBAAAZHJzL2Rvd25yZXYueG1sUEsFBgAAAAAE&#10;AAQA8wAAAHkFAAAAAA==&#10;" strokeweight="1.5pt">
                <w10:anchorlock/>
              </v:line>
            </w:pict>
          </mc:Fallback>
        </mc:AlternateContent>
      </w:r>
      <w:r>
        <w:rPr>
          <w:noProof/>
        </w:rPr>
        <mc:AlternateContent>
          <mc:Choice Requires="wps">
            <w:drawing>
              <wp:anchor distT="4294967295" distB="4294967295" distL="114300" distR="114300" simplePos="0" relativeHeight="251641856" behindDoc="0" locked="1" layoutInCell="1" allowOverlap="1">
                <wp:simplePos x="0" y="0"/>
                <wp:positionH relativeFrom="column">
                  <wp:posOffset>5080</wp:posOffset>
                </wp:positionH>
                <wp:positionV relativeFrom="paragraph">
                  <wp:posOffset>-116206</wp:posOffset>
                </wp:positionV>
                <wp:extent cx="6492240" cy="0"/>
                <wp:effectExtent l="0" t="0" r="22860" b="19050"/>
                <wp:wrapNone/>
                <wp:docPr id="24"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9996" id="Line 1396"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Fg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AiNF&#10;epjRs1AcZQ+LWejOYFwJQbXa2lAfPakX86zpd4eUrjui9jyyfD0byMxCRvImJWycgTt2w2fNIIYc&#10;vI6tOrW2D5DQBHSKEznfJsJPHlE4nBWLPC9gcHT0JaQcE411/hPXPQpGhSXQjsDk+Ox8IELKMSTc&#10;o/RGSBkHLhUagO0ifUxjhtNSsOANcc7ud7W06EiCZuIXywLPfZjVB8UiWscJW19tT4S82HC7VAEP&#10;agE+V+siih+LdLGer+fFpMhn60mRNs3k46YuJrNN9uGxeWjqusl+BmpZUXaCMa4Cu1GgWfF3Arg+&#10;lYu0bhK99SF5ix4bBmTHfyQdhxnmd1HCTrPz1o5DBk3G4Ov7CaK/34N9/8pXvwAAAP//AwBQSwME&#10;FAAGAAgAAAAhADg0S3rbAAAACQEAAA8AAABkcnMvZG93bnJldi54bWxMj8FOwzAMhu9IvENkJG5b&#10;ug5QKU0nmMRlN7oJOHqNaSsSp2qyrn17MgkJjvb/6/PnYjNZI0YafOdYwWqZgCCune64UXDYvy4y&#10;ED4gazSOScFMHjbl9VWBuXZnfqOxCo2IEPY5KmhD6HMpfd2SRb90PXHMvtxgMcRxaKQe8Bzh1sg0&#10;SR6kxY7jhRZ72rZUf1cnGyn3H9nLDrPDPJvq8/Fu+74b2Sp1ezM9P4EINIW/Mlz0ozqU0enoTqy9&#10;MAqid1CwWGVrEJc4SdcpiOPvSpaF/P9B+QMAAP//AwBQSwECLQAUAAYACAAAACEAtoM4kv4AAADh&#10;AQAAEwAAAAAAAAAAAAAAAAAAAAAAW0NvbnRlbnRfVHlwZXNdLnhtbFBLAQItABQABgAIAAAAIQA4&#10;/SH/1gAAAJQBAAALAAAAAAAAAAAAAAAAAC8BAABfcmVscy8ucmVsc1BLAQItABQABgAIAAAAIQCy&#10;HE+zFgIAAC0EAAAOAAAAAAAAAAAAAAAAAC4CAABkcnMvZTJvRG9jLnhtbFBLAQItABQABgAIAAAA&#10;IQA4NEt62wAAAAkBAAAPAAAAAAAAAAAAAAAAAHAEAABkcnMvZG93bnJldi54bWxQSwUGAAAAAAQA&#10;BADzAAAAeAUAAAAA&#10;" strokeweight="1.5pt">
                <w10:anchorlock/>
              </v:line>
            </w:pict>
          </mc:Fallback>
        </mc:AlternateContent>
      </w:r>
      <w:r w:rsidR="007705A4">
        <w:t>Vehicle Function Checks</w:t>
      </w:r>
    </w:p>
    <w:p w:rsidR="007705A4" w:rsidRDefault="00BD57DC" w:rsidP="007705A4">
      <w:pPr>
        <w:pStyle w:val="CheckList"/>
      </w:pPr>
      <w:r>
        <w:rPr>
          <w:noProof/>
        </w:rPr>
        <mc:AlternateContent>
          <mc:Choice Requires="wps">
            <w:drawing>
              <wp:anchor distT="0" distB="0" distL="114300" distR="114300" simplePos="0" relativeHeight="251642880" behindDoc="0" locked="1" layoutInCell="0" allowOverlap="1">
                <wp:simplePos x="0" y="0"/>
                <wp:positionH relativeFrom="column">
                  <wp:posOffset>180975</wp:posOffset>
                </wp:positionH>
                <wp:positionV relativeFrom="paragraph">
                  <wp:posOffset>78740</wp:posOffset>
                </wp:positionV>
                <wp:extent cx="182880" cy="182880"/>
                <wp:effectExtent l="0" t="0" r="26670" b="26670"/>
                <wp:wrapNone/>
                <wp:docPr id="23"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4EAF7" id="AutoShape 1397" o:spid="_x0000_s1026" style="position:absolute;margin-left:14.25pt;margin-top:6.2pt;width:14.4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F6MQIAAGQEAAAOAAAAZHJzL2Uyb0RvYy54bWysVF9v0zAQf0fiO1h+p0m60nVV02naGEIa&#10;MDH4AK7tNAbHZ85u0/LpOTvZ6IAnRB6sO9/5d/e7P1ldHjrL9hqDAVfzalJypp0EZdy25l8+375a&#10;cBaicEpYcLrmRx345frli1Xvl3oKLVilkRGIC8ve17yN0S+LIshWdyJMwGtHxgawE5FU3BYKRU/o&#10;nS2mZTkvekDlEaQOgW5vBiNfZ/ym0TJ+bJqgI7M1p9xiPjGfm3QW65VYblH41sgxDfEPWXTCOAr6&#10;BHUjomA7NH9AdUYiBGjiREJXQNMYqTMHYlOVv7F5aIXXmQsVJ/inMoX/Bys/7O+RGVXz6RlnTnTU&#10;o6tdhByaVWcX56lEvQ9L8nzw95hIBn8H8ltgDq5b4bb6ChH6VgtFiVXJv3j2ICmBnrJN/x4UBRAU&#10;IFfr0GCXAKkO7JCbcnxqij5EJumyWkwXC2qdJNMopwhi+fjYY4hvNXQsCTVH2Dn1iRqfI4j9XYi5&#10;MWpkJ9RXzprOUpv3wrJqPp9njoQ4OpP0iJnZgjXq1libFdxuri0yelrz2/xlwlSUUzfrWE/pTs/L&#10;MqfxzBhOMcr8/Q0jE8nzmUr7xqksR2HsIFOa1o21TuUd2rQBdaRSIwyjTqtJQgv4g7Oexrzm4ftO&#10;oObMvnPUrotqNkt7kZXZ6/MpKXhq2ZxahJMEVfPI2SBex2GXdh7NtqVIVabrIM1QY+LjLAxZjcnS&#10;KOcGjmuXduVUz16/fg7rnwAAAP//AwBQSwMEFAAGAAgAAAAhALI+7hXcAAAABwEAAA8AAABkcnMv&#10;ZG93bnJldi54bWxMjstOwzAQRfdI/IM1SGxQ6yT0EYU4FaIyW0RBgqUTD0lEPA6x24a/Z1jB8j50&#10;7yl3sxvECafQe1KQLhMQSI23PbUKXl/0IgcRoiFrBk+o4BsD7KrLi9IU1p/pGU+H2AoeoVAYBV2M&#10;YyFlaDp0Jiz9iMTZh5+ciSynVtrJnHncDTJLko10pid+6MyIDx02n4ejU9Dm+mlL7zrXb/3+EW+0&#10;Sev9l1LXV/P9HYiIc/wrwy8+o0PFTLU/kg1iUJDla26yn61AcL7e3oKoFazSDGRVyv/81Q8AAAD/&#10;/wMAUEsBAi0AFAAGAAgAAAAhALaDOJL+AAAA4QEAABMAAAAAAAAAAAAAAAAAAAAAAFtDb250ZW50&#10;X1R5cGVzXS54bWxQSwECLQAUAAYACAAAACEAOP0h/9YAAACUAQAACwAAAAAAAAAAAAAAAAAvAQAA&#10;X3JlbHMvLnJlbHNQSwECLQAUAAYACAAAACEAbI0RejECAABkBAAADgAAAAAAAAAAAAAAAAAuAgAA&#10;ZHJzL2Uyb0RvYy54bWxQSwECLQAUAAYACAAAACEAsj7uFdwAAAAHAQAADwAAAAAAAAAAAAAAAACL&#10;BAAAZHJzL2Rvd25yZXYueG1sUEsFBgAAAAAEAAQA8wAAAJQFAAAAAA==&#10;" o:allowincell="f" strokeweight="1pt">
                <w10:anchorlock/>
              </v:roundrect>
            </w:pict>
          </mc:Fallback>
        </mc:AlternateContent>
      </w:r>
      <w:r w:rsidR="007705A4">
        <w:t>None Required</w:t>
      </w:r>
    </w:p>
    <w:p w:rsidR="007705A4" w:rsidRDefault="007705A4" w:rsidP="007705A4">
      <w:pPr>
        <w:pStyle w:val="CheckList"/>
      </w:pPr>
    </w:p>
    <w:p w:rsidR="007705A4" w:rsidRDefault="007705A4" w:rsidP="007705A4">
      <w:pPr>
        <w:pStyle w:val="CheckList"/>
      </w:pPr>
    </w:p>
    <w:p w:rsidR="007705A4" w:rsidRDefault="007705A4" w:rsidP="007705A4">
      <w:pPr>
        <w:pStyle w:val="CheckListTitle"/>
      </w:pPr>
      <w:r>
        <w:t>Vehicle Appearance Check</w:t>
      </w:r>
    </w:p>
    <w:p w:rsidR="007705A4" w:rsidRDefault="00BD57DC" w:rsidP="007705A4">
      <w:pPr>
        <w:pStyle w:val="CheckList"/>
      </w:pPr>
      <w:r>
        <w:rPr>
          <w:noProof/>
          <w:szCs w:val="20"/>
        </w:rPr>
        <mc:AlternateContent>
          <mc:Choice Requires="wps">
            <w:drawing>
              <wp:anchor distT="0" distB="0" distL="114300" distR="114300" simplePos="0" relativeHeight="251643904" behindDoc="0" locked="1" layoutInCell="0" allowOverlap="1">
                <wp:simplePos x="0" y="0"/>
                <wp:positionH relativeFrom="column">
                  <wp:posOffset>163830</wp:posOffset>
                </wp:positionH>
                <wp:positionV relativeFrom="paragraph">
                  <wp:posOffset>8890</wp:posOffset>
                </wp:positionV>
                <wp:extent cx="182880" cy="182880"/>
                <wp:effectExtent l="0" t="0" r="26670" b="26670"/>
                <wp:wrapNone/>
                <wp:docPr id="22" name="Auto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DBB00" id="AutoShape 1398" o:spid="_x0000_s1026" style="position:absolute;margin-left:12.9pt;margin-top:.7pt;width:14.4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6KMAIAAGQEAAAOAAAAZHJzL2Uyb0RvYy54bWysVNtu1DAQfUfiHyy/01wo223UbFW1FCEV&#10;qCh8gNd2NgbHY8bezbZfz9hJyxZ4QuTBmvF4zlzOTM7O94NlO43BgGt5dVRypp0EZdym5V+/XL9a&#10;chaicEpYcLrl9zrw89XLF2ejb3QNPVilkRGIC83oW97H6JuiCLLXgwhH4LUjYwc4iEgqbgqFYiT0&#10;wRZ1WS6KEVB5BKlDoNurychXGb/rtIyfui7oyGzLKbeYT8znOp3F6kw0GxS+N3JOQ/xDFoMwjoI+&#10;QV2JKNgWzR9Qg5EIAbp4JGEooOuM1LkGqqYqf6vmrhde51qoOcE/tSn8P1j5cXeLzKiW1zVnTgzE&#10;0cU2Qg7Nqteny9Si0YeGXt75W0xFBn8D8ntgDi574Tb6AhHGXgtFiVXpffHMISmBXNl6/ACKAggK&#10;kLu173BIgNQHts+k3D+RoveRSbqslvVySdRJMs1yiiCaR2ePIb7TMLAktBxh69RnIj5HELubEDMx&#10;aq5OqG+cdYMlmnfCsmqxWJzknEUzPybsR8xcLVijro21WcHN+tIiI9eWX+dvdg6Hz6xjI6Vbn5Rl&#10;TuOZMRxilPn7G0YuJM9nau1bp7IchbGTTGlaN/c6tXeiaQ3qnlqNMI06rSYJPeADZyONecvDj61A&#10;zZl974iu0+r4OO1FVo7fnNSk4KFlfWgRThJUyyNnk3gZp13aejSbniJVuVwHaYY6Ex9nYcpqTpZG&#10;ORM4r13alUM9v/r1c1j9BAAA//8DAFBLAwQUAAYACAAAACEAYSzV6NsAAAAGAQAADwAAAGRycy9k&#10;b3ducmV2LnhtbEzOwU7DMAwG4DsS7xAZiQti6co2qtJ0QkzhihhIcHRb01Y0Tmmyrbw95gRH+7d+&#10;f8V2doM60hR6zwaWiwQUce2bnlsDry/2OgMVInKDg2cy8E0BtuX5WYF540/8TMd9bJWUcMjRQBfj&#10;mGsd6o4choUfiSX78JPDKOPU6mbCk5S7QadJstEOe5YPHY700FH9uT84A21mn2753Wb2rd890pXF&#10;ZbX7MubyYr6/AxVpjn/H8MsXOpRiqvyBm6AGA+la5FH2K1ASr1cbUJWBmyQFXRb6P7/8AQAA//8D&#10;AFBLAQItABQABgAIAAAAIQC2gziS/gAAAOEBAAATAAAAAAAAAAAAAAAAAAAAAABbQ29udGVudF9U&#10;eXBlc10ueG1sUEsBAi0AFAAGAAgAAAAhADj9If/WAAAAlAEAAAsAAAAAAAAAAAAAAAAALwEAAF9y&#10;ZWxzLy5yZWxzUEsBAi0AFAAGAAgAAAAhAPJhvoowAgAAZAQAAA4AAAAAAAAAAAAAAAAALgIAAGRy&#10;cy9lMm9Eb2MueG1sUEsBAi0AFAAGAAgAAAAhAGEs1ejbAAAABgEAAA8AAAAAAAAAAAAAAAAAigQA&#10;AGRycy9kb3ducmV2LnhtbFBLBQYAAAAABAAEAPMAAACSBQAAAAA=&#10;" o:allowincell="f" strokeweight="1pt">
                <w10:anchorlock/>
              </v:roundrect>
            </w:pict>
          </mc:Fallback>
        </mc:AlternateContent>
      </w:r>
      <w:r w:rsidR="007705A4" w:rsidRPr="00F4327A">
        <w:rPr>
          <w:szCs w:val="20"/>
        </w:rPr>
        <w:t>After accessory installation and removal of</w:t>
      </w:r>
      <w:r w:rsidR="007705A4">
        <w:rPr>
          <w:szCs w:val="20"/>
        </w:rPr>
        <w:t xml:space="preserve"> </w:t>
      </w:r>
      <w:r w:rsidR="007705A4" w:rsidRPr="00F4327A">
        <w:rPr>
          <w:szCs w:val="20"/>
        </w:rPr>
        <w:t>protective cover(s)</w:t>
      </w:r>
      <w:r w:rsidR="007705A4">
        <w:rPr>
          <w:szCs w:val="20"/>
        </w:rPr>
        <w:t>, perform a visual inspection.</w:t>
      </w:r>
    </w:p>
    <w:p w:rsidR="007705A4" w:rsidRDefault="007705A4" w:rsidP="007705A4">
      <w:pPr>
        <w:pStyle w:val="CheckList"/>
        <w:rPr>
          <w:u w:val="single"/>
        </w:rPr>
      </w:pPr>
    </w:p>
    <w:p w:rsidR="00916AEB" w:rsidRPr="00916AEB" w:rsidRDefault="007705A4" w:rsidP="007705A4">
      <w:pPr>
        <w:pStyle w:val="CheckList"/>
        <w:rPr>
          <w:sz w:val="16"/>
        </w:rPr>
      </w:pPr>
      <w:r>
        <w:rPr>
          <w:u w:val="single"/>
        </w:rPr>
        <w:br w:type="column"/>
      </w:r>
      <w:r>
        <w:rPr>
          <w:u w:val="single"/>
        </w:rPr>
        <w:br/>
      </w:r>
    </w:p>
    <w:p w:rsidR="007705A4" w:rsidRPr="001103DF" w:rsidRDefault="007705A4" w:rsidP="007705A4">
      <w:pPr>
        <w:pStyle w:val="CheckList"/>
        <w:rPr>
          <w:u w:val="single"/>
        </w:rPr>
      </w:pPr>
      <w:r>
        <w:t>The moldings should be visually straight.</w:t>
      </w:r>
    </w:p>
    <w:p w:rsidR="007705A4" w:rsidRDefault="007705A4" w:rsidP="007705A4">
      <w:pPr>
        <w:pStyle w:val="CheckList"/>
      </w:pPr>
    </w:p>
    <w:p w:rsidR="007705A4" w:rsidRDefault="007705A4" w:rsidP="007705A4">
      <w:pPr>
        <w:pStyle w:val="CheckList"/>
      </w:pPr>
      <w:r>
        <w:t>Confirm 100% tape adhesion completely around the part between the Body Side Molding and door sheet metal.</w:t>
      </w:r>
    </w:p>
    <w:p w:rsidR="007705A4" w:rsidRDefault="007705A4" w:rsidP="007705A4">
      <w:pPr>
        <w:pStyle w:val="CheckList"/>
      </w:pPr>
      <w:r>
        <w:t>No gap is allowed between the tape and the vehicle door surfaces, except where the tape seam joints on the backside.</w:t>
      </w:r>
    </w:p>
    <w:p w:rsidR="007705A4" w:rsidRDefault="007705A4" w:rsidP="007705A4">
      <w:pPr>
        <w:pStyle w:val="CheckList"/>
        <w:ind w:left="0"/>
      </w:pPr>
    </w:p>
    <w:p w:rsidR="007705A4" w:rsidRDefault="007705A4" w:rsidP="007705A4">
      <w:pPr>
        <w:pStyle w:val="CheckList"/>
        <w:ind w:left="0"/>
      </w:pPr>
    </w:p>
    <w:p w:rsidR="007705A4" w:rsidRDefault="007705A4" w:rsidP="007705A4">
      <w:pPr>
        <w:pStyle w:val="CheckList"/>
        <w:ind w:left="0"/>
      </w:pPr>
    </w:p>
    <w:p w:rsidR="007705A4" w:rsidRDefault="007705A4" w:rsidP="007705A4">
      <w:pPr>
        <w:pStyle w:val="CheckList"/>
        <w:ind w:left="0"/>
      </w:pPr>
    </w:p>
    <w:p w:rsidR="007705A4" w:rsidRDefault="007705A4" w:rsidP="007705A4">
      <w:pPr>
        <w:pStyle w:val="CheckList"/>
        <w:ind w:left="0"/>
      </w:pPr>
    </w:p>
    <w:p w:rsidR="007705A4" w:rsidRDefault="007705A4" w:rsidP="007705A4">
      <w:pPr>
        <w:pStyle w:val="CheckList"/>
        <w:ind w:left="0"/>
      </w:pPr>
    </w:p>
    <w:p w:rsidR="007705A4" w:rsidRPr="00EF2898" w:rsidRDefault="007705A4" w:rsidP="007705A4">
      <w:pPr>
        <w:spacing w:before="60" w:line="300" w:lineRule="auto"/>
        <w:ind w:left="720"/>
        <w:rPr>
          <w:szCs w:val="20"/>
        </w:rPr>
      </w:pPr>
      <w:r>
        <w:rPr>
          <w:szCs w:val="20"/>
        </w:rPr>
        <w:t>E</w:t>
      </w:r>
      <w:r w:rsidRPr="00F4327A">
        <w:rPr>
          <w:szCs w:val="20"/>
        </w:rPr>
        <w:t>nsure no damage (including scuffs and scratches) was caused during the installation process.</w:t>
      </w:r>
    </w:p>
    <w:p w:rsidR="002F786E" w:rsidRDefault="002F786E">
      <w:pPr>
        <w:sectPr w:rsidR="002F786E">
          <w:headerReference w:type="default" r:id="rId56"/>
          <w:pgSz w:w="12240" w:h="15840" w:code="1"/>
          <w:pgMar w:top="1296" w:right="1008" w:bottom="936" w:left="1008" w:header="576" w:footer="720" w:gutter="0"/>
          <w:cols w:num="2" w:space="288"/>
          <w:docGrid w:linePitch="360"/>
        </w:sectPr>
      </w:pPr>
    </w:p>
    <w:p w:rsidR="002F786E" w:rsidRDefault="002F786E"/>
    <w:sectPr w:rsidR="002F786E" w:rsidSect="00830206">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D72" w:rsidRDefault="00EA3D72">
      <w:pPr>
        <w:pStyle w:val="PrepText"/>
      </w:pPr>
      <w:r>
        <w:separator/>
      </w:r>
    </w:p>
  </w:endnote>
  <w:endnote w:type="continuationSeparator" w:id="0">
    <w:p w:rsidR="00EA3D72" w:rsidRDefault="00EA3D72">
      <w:pPr>
        <w:pStyle w:val="Prep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A1" w:rsidRDefault="00C74E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189" w:rsidRDefault="00BD57DC">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1312" behindDoc="0" locked="1" layoutInCell="1" allowOverlap="0">
              <wp:simplePos x="0" y="0"/>
              <wp:positionH relativeFrom="page">
                <wp:posOffset>5935345</wp:posOffset>
              </wp:positionH>
              <wp:positionV relativeFrom="paragraph">
                <wp:posOffset>18415</wp:posOffset>
              </wp:positionV>
              <wp:extent cx="1188720" cy="182880"/>
              <wp:effectExtent l="0" t="0" r="11430" b="762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189" w:rsidRPr="00092A28" w:rsidRDefault="00E75189">
                          <w:pPr>
                            <w:jc w:val="right"/>
                            <w:rPr>
                              <w:sz w:val="20"/>
                              <w:szCs w:val="20"/>
                            </w:rPr>
                          </w:pPr>
                          <w:r w:rsidRPr="00092A28">
                            <w:rPr>
                              <w:sz w:val="20"/>
                              <w:szCs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2" type="#_x0000_t202" style="position:absolute;left:0;text-align:left;margin-left:467.35pt;margin-top:1.45pt;width:93.6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DCrwIAAKs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xYYcdJCjx7poNGdGJA/M/XpO5WA20MHjnqAffC1XFV3L4pvCnGxqQnf07WUoq8pKSE/39x0n10d&#10;cZQB2fUfRQlxyEELCzRUsjXFg3IgQIc+PZ17Y3IpTEg/ihYBHBVw5kdBFNnmuSSZbndS6fdUtMgY&#10;KZbQe4tOjvdKm2xIMrmYYFzkrGls/xt+tQGO4w7EhqvmzGRh2/kz9uJttI1CJwzmWyf0ssxZ55vQ&#10;mef+Ypa9yzabzP9l4vphUrOypNyEmaTlh3/WupPIR1GcxaVEw0oDZ1JScr/bNBIdCUg7t5+tOZxc&#10;3NzrNGwRgMsLSn4QendB7OTzaOGEeThz4oUXOZ4f38VzL4zDLL+mdM84/XdKqE9xPAtmo5guSb/g&#10;5tnvNTeStEzD8GhYm+Lo7EQSI8EtL21rNWHNaD8rhUn/Ugpo99RoK1ij0VGtetgNgGJUvBPlE0hX&#10;ClAWiBAmHhi1kD8w6mF6pFh9PxBJMWo+cJC/GTWTISdjNxmEF3A1xRqj0dzocSQdOsn2NSCPD4yL&#10;NTyRiln1XrI4PSyYCJbEaXqZkfP833pdZuzqNwAAAP//AwBQSwMEFAAGAAgAAAAhAEtL6K7fAAAA&#10;CQEAAA8AAABkcnMvZG93bnJldi54bWxMj0FPg0AQhe8m/ofNmHizC9S0ggxNY/RkYqR48LiwUyBl&#10;Z5Hdtvjv3Z7q7U3ey3vf5JvZDOJEk+stI8SLCARxY3XPLcJX9fbwBMJ5xVoNlgnhlxxsitubXGXa&#10;nrmk0863IpSwyxRC5/2YSemajoxyCzsSB29vJ6N8OKdW6kmdQ7kZZBJFK2lUz2GhUyO9dNQcdkeD&#10;sP3m8rX/+ag/y33ZV1Ua8fvqgHh/N2+fQXia/TUMF/yADkVgqu2RtRMDQrp8XIcoQpKCuPhxEgdV&#10;IyzjNcgil/8/KP4AAAD//wMAUEsBAi0AFAAGAAgAAAAhALaDOJL+AAAA4QEAABMAAAAAAAAAAAAA&#10;AAAAAAAAAFtDb250ZW50X1R5cGVzXS54bWxQSwECLQAUAAYACAAAACEAOP0h/9YAAACUAQAACwAA&#10;AAAAAAAAAAAAAAAvAQAAX3JlbHMvLnJlbHNQSwECLQAUAAYACAAAACEA6E9Qwq8CAACrBQAADgAA&#10;AAAAAAAAAAAAAAAuAgAAZHJzL2Uyb0RvYy54bWxQSwECLQAUAAYACAAAACEAS0vort8AAAAJAQAA&#10;DwAAAAAAAAAAAAAAAAAJBQAAZHJzL2Rvd25yZXYueG1sUEsFBgAAAAAEAAQA8wAAABUGAAAAAA==&#10;" o:allowoverlap="f" filled="f" stroked="f">
              <v:textbox inset="0,0,0,0">
                <w:txbxContent>
                  <w:p w:rsidR="00E75189" w:rsidRPr="00092A28" w:rsidRDefault="00E75189">
                    <w:pPr>
                      <w:jc w:val="right"/>
                      <w:rPr>
                        <w:sz w:val="20"/>
                        <w:szCs w:val="20"/>
                      </w:rPr>
                    </w:pPr>
                    <w:r w:rsidRPr="00092A28">
                      <w:rPr>
                        <w:sz w:val="20"/>
                        <w:szCs w:val="20"/>
                      </w:rPr>
                      <w:t>DIO</w:t>
                    </w:r>
                  </w:p>
                </w:txbxContent>
              </v:textbox>
              <w10:wrap anchorx="page"/>
              <w10:anchorlock/>
            </v:shape>
          </w:pict>
        </mc:Fallback>
      </mc:AlternateContent>
    </w:r>
    <w:r w:rsidR="00E75189">
      <w:t xml:space="preserve">Page </w:t>
    </w:r>
    <w:r w:rsidR="008F242D">
      <w:fldChar w:fldCharType="begin"/>
    </w:r>
    <w:r w:rsidR="00E75189">
      <w:instrText xml:space="preserve"> PAGE  \* MERGEFORMAT </w:instrText>
    </w:r>
    <w:r w:rsidR="008F242D">
      <w:fldChar w:fldCharType="separate"/>
    </w:r>
    <w:r w:rsidR="00A63C68">
      <w:rPr>
        <w:noProof/>
      </w:rPr>
      <w:t>2</w:t>
    </w:r>
    <w:r w:rsidR="008F242D">
      <w:fldChar w:fldCharType="end"/>
    </w:r>
    <w:r w:rsidR="00E75189">
      <w:t xml:space="preserve"> of </w:t>
    </w:r>
    <w:fldSimple w:instr=" NUMPAGES  \* Arabic  \* MERGEFORMAT ">
      <w:r w:rsidR="00A63C68">
        <w:rPr>
          <w:noProof/>
        </w:rPr>
        <w:t>6</w:t>
      </w:r>
    </w:fldSimple>
    <w:r w:rsidR="00E75189">
      <w:t xml:space="preserve"> pages</w:t>
    </w:r>
  </w:p>
  <w:p w:rsidR="00E75189" w:rsidRDefault="00BD57DC">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5168" behindDoc="0" locked="1" layoutInCell="1" allowOverlap="0">
              <wp:simplePos x="0" y="0"/>
              <wp:positionH relativeFrom="page">
                <wp:posOffset>636270</wp:posOffset>
              </wp:positionH>
              <wp:positionV relativeFrom="paragraph">
                <wp:posOffset>17780</wp:posOffset>
              </wp:positionV>
              <wp:extent cx="1157605" cy="182880"/>
              <wp:effectExtent l="0" t="0" r="23495"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82880"/>
                      </a:xfrm>
                      <a:prstGeom prst="rect">
                        <a:avLst/>
                      </a:prstGeom>
                      <a:solidFill>
                        <a:srgbClr val="FFFFFF"/>
                      </a:solidFill>
                      <a:ln w="15875">
                        <a:solidFill>
                          <a:srgbClr val="000000"/>
                        </a:solidFill>
                        <a:miter lim="800000"/>
                        <a:headEnd/>
                        <a:tailEnd/>
                      </a:ln>
                    </wps:spPr>
                    <wps:txbx>
                      <w:txbxContent>
                        <w:p w:rsidR="00E75189" w:rsidRPr="006A0938" w:rsidRDefault="00C34FAA" w:rsidP="00F14C34">
                          <w:pPr>
                            <w:pStyle w:val="Heading2"/>
                            <w:tabs>
                              <w:tab w:val="right" w:pos="1620"/>
                            </w:tabs>
                            <w:ind w:firstLine="90"/>
                          </w:pPr>
                          <w:r>
                            <w:t>I</w:t>
                          </w:r>
                          <w:r w:rsidR="00A351DD">
                            <w:t>ssue: A</w:t>
                          </w:r>
                          <w:r w:rsidR="00A351DD">
                            <w:tab/>
                            <w:t xml:space="preserve"> </w:t>
                          </w:r>
                          <w:r w:rsidR="00F02040">
                            <w:t>10/09</w:t>
                          </w:r>
                          <w:r w:rsidR="00E75189">
                            <w:t>/1</w:t>
                          </w:r>
                          <w:r w:rsidR="00362C33">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3" type="#_x0000_t202" style="position:absolute;margin-left:50.1pt;margin-top:1.4pt;width:91.15pt;height:1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23IgIAAEkEAAAOAAAAZHJzL2Uyb0RvYy54bWysVNuO2yAQfa/Uf0C8N3YiJWtZcVbbbFNV&#10;2l6k3X4AxthGBYYCiZ1+fQccp6tt+1LVD2iA4czMOTPe3o5akZNwXoKp6HKRUyIMh0aarqJfnw5v&#10;Ckp8YKZhCoyo6Fl4ert7/Wo72FKsoAfVCEcQxPhysBXtQ7BllnneC838AqwweNmC0yzg1nVZ49iA&#10;6FplqzzfZAO4xjrgwns8vZ8u6S7ht63g4XPbehGIqijmFtLq0lrHNdttWdk5ZnvJL2mwf8hCM2kw&#10;6BXqngVGjk7+BqUld+ChDQsOOoO2lVykGrCaZf6imseeWZFqQXK8vdLk/x8s/3T64ohsULsNJYZp&#10;1OhJjIG8hZGsIj2D9SV6PVr0CyMeo2sq1dsH4N88MbDvmenEnXMw9II1mN4yvsyePZ1wfASph4/Q&#10;YBh2DJCAxtbpyB2yQRAdZTpfpYmp8Bhyub7Z5GtKON4ti1VRJO0yVs6vrfPhvQBNolFRh9IndHZ6&#10;8CFmw8rZJQbzoGRzkEqljevqvXLkxLBNDulLBbxwU4YMGH1d3KwnBv6KkafvTxhaBmx4JXVFi6sT&#10;KyNv70yT2jEwqSYbc1bmQmTkbmIxjPU4STbrU0NzRmYdTP2N84hGD+4HJQP2dkX99yNzghL1waA6&#10;cRBmw81GPRvMcHxa0UDJZO7DNDBH62TXI/Kkv4E7VLCVidwo9ZTFJV3s18T5ZbbiQDzfJ69ff4Dd&#10;TwAAAP//AwBQSwMEFAAGAAgAAAAhAE7/N8XbAAAACAEAAA8AAABkcnMvZG93bnJldi54bWxMj8FO&#10;wzAQRO9I/IO1SNyoXQNRCXEqFMERBIULNzfeJhHxOthuG/6e5USPoxnNvKnWsx/FAWMaAhlYLhQI&#10;pDa4gToDH+9PVysQKVtydgyEBn4wwbo+P6ts6cKR3vCwyZ3gEkqlNdDnPJVSprZHb9MiTEjs7UL0&#10;NrOMnXTRHrncj1IrVUhvB+KF3k7Y9Nh+bfbewK5pmlzk15diwihvHun57vszG3N5MT/cg8g45/8w&#10;/OEzOtTMtA17ckmMrJXSHDWg+QH7eqVvQWwNXC8LkHUlTw/UvwAAAP//AwBQSwECLQAUAAYACAAA&#10;ACEAtoM4kv4AAADhAQAAEwAAAAAAAAAAAAAAAAAAAAAAW0NvbnRlbnRfVHlwZXNdLnhtbFBLAQIt&#10;ABQABgAIAAAAIQA4/SH/1gAAAJQBAAALAAAAAAAAAAAAAAAAAC8BAABfcmVscy8ucmVsc1BLAQIt&#10;ABQABgAIAAAAIQCXA723IgIAAEkEAAAOAAAAAAAAAAAAAAAAAC4CAABkcnMvZTJvRG9jLnhtbFBL&#10;AQItABQABgAIAAAAIQBO/zfF2wAAAAgBAAAPAAAAAAAAAAAAAAAAAHwEAABkcnMvZG93bnJldi54&#10;bWxQSwUGAAAAAAQABADzAAAAhAUAAAAA&#10;" o:allowoverlap="f" strokeweight="1.25pt">
              <v:textbox inset="0,0,0,0">
                <w:txbxContent>
                  <w:p w:rsidR="00E75189" w:rsidRPr="006A0938" w:rsidRDefault="00C34FAA" w:rsidP="00F14C34">
                    <w:pPr>
                      <w:pStyle w:val="Heading2"/>
                      <w:tabs>
                        <w:tab w:val="right" w:pos="1620"/>
                      </w:tabs>
                      <w:ind w:firstLine="90"/>
                    </w:pPr>
                    <w:r>
                      <w:t>I</w:t>
                    </w:r>
                    <w:r w:rsidR="00A351DD">
                      <w:t>ssue: A</w:t>
                    </w:r>
                    <w:r w:rsidR="00A351DD">
                      <w:tab/>
                      <w:t xml:space="preserve"> </w:t>
                    </w:r>
                    <w:r w:rsidR="00F02040">
                      <w:t>10/09</w:t>
                    </w:r>
                    <w:r w:rsidR="00E75189">
                      <w:t>/1</w:t>
                    </w:r>
                    <w:r w:rsidR="00362C33">
                      <w:t>5</w:t>
                    </w:r>
                  </w:p>
                </w:txbxContent>
              </v:textbox>
              <w10:wrap anchorx="page"/>
              <w10:anchorlock/>
            </v:shape>
          </w:pict>
        </mc:Fallback>
      </mc:AlternateContent>
    </w:r>
    <w:r w:rsidR="00E75189">
      <w:softHyphen/>
    </w:r>
    <w:r w:rsidR="00E75189">
      <w:soft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A1" w:rsidRDefault="00C74E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D72" w:rsidRDefault="00EA3D72">
      <w:pPr>
        <w:pStyle w:val="PrepText"/>
      </w:pPr>
      <w:r>
        <w:separator/>
      </w:r>
    </w:p>
  </w:footnote>
  <w:footnote w:type="continuationSeparator" w:id="0">
    <w:p w:rsidR="00EA3D72" w:rsidRDefault="00EA3D72">
      <w:pPr>
        <w:pStyle w:val="Prep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A1" w:rsidRDefault="00C74E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189" w:rsidRDefault="00E75189">
    <w:pPr>
      <w:pStyle w:val="HdrLine1"/>
    </w:pPr>
    <w:r>
      <w:t>TOYOTA</w:t>
    </w:r>
    <w:r>
      <w:tab/>
    </w:r>
    <w:r w:rsidR="00A351DD">
      <w:t>PRIUS</w:t>
    </w:r>
    <w:r>
      <w:tab/>
      <w:t>201</w:t>
    </w:r>
    <w:r w:rsidR="00D16AE2">
      <w:t>6</w:t>
    </w:r>
    <w:r>
      <w:t xml:space="preserve">- </w:t>
    </w:r>
    <w:r>
      <w:tab/>
      <w:t>BODY SIDE MOLDING</w:t>
    </w:r>
  </w:p>
  <w:p w:rsidR="00E75189" w:rsidRDefault="00BD57DC">
    <w:pPr>
      <w:pStyle w:val="HdrLine2"/>
    </w:pPr>
    <w:r>
      <w:rPr>
        <w:noProof/>
      </w:rPr>
      <mc:AlternateContent>
        <mc:Choice Requires="wps">
          <w:drawing>
            <wp:anchor distT="4294967295" distB="4294967295" distL="114300" distR="114300" simplePos="0" relativeHeight="251654144" behindDoc="0" locked="1" layoutInCell="1" allowOverlap="1">
              <wp:simplePos x="0" y="0"/>
              <wp:positionH relativeFrom="column">
                <wp:posOffset>0</wp:posOffset>
              </wp:positionH>
              <wp:positionV relativeFrom="paragraph">
                <wp:posOffset>199389</wp:posOffset>
              </wp:positionV>
              <wp:extent cx="6492240" cy="0"/>
              <wp:effectExtent l="0" t="19050" r="22860" b="19050"/>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B33A9" id="Line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SH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DtwSpEe&#10;PNoIxVEWSjMYVwKiVlsbkqMn9WI2mn51SOm6I2rPo8TXs4GwGJE8hISFM3DBbvioGWDIwetYp1Nr&#10;+0AJFUCnaMf5bgc/eURhc1rM87wA1+jtLCHlLdBY5z9w3aMwqbAEzZGYHDfOg3SA3iDhHqXXQsro&#10;tlRoqHA+mzxNYoTTUrBwGnDO7ne1tOhIQsPELxQC2B5gVh8Ui2wdJ2x1nXsi5GUOeKkCH+QCeq6z&#10;S0d8m6fz1Ww1K0ZFPl2NirRpRu/XdTGarrOnSfOuqesm+x6kZUXZCca4Cupu3ZkVf+f+9Z1c+ure&#10;n/c6JI/sMUUQe/tH0dHM4N+lE3aanbc2VCP4Cg0ZwdfHEzr+13VE/Xziyx8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JB+U&#10;hxQCAAAqBAAADgAAAAAAAAAAAAAAAAAuAgAAZHJzL2Uyb0RvYy54bWxQSwECLQAUAAYACAAAACEA&#10;nEnRqdsAAAAHAQAADwAAAAAAAAAAAAAAAABuBAAAZHJzL2Rvd25yZXYueG1sUEsFBgAAAAAEAAQA&#10;8wAAAHYFAAAAAA==&#10;" strokeweight="2.25pt">
              <w10:anchorlock/>
            </v:line>
          </w:pict>
        </mc:Fallback>
      </mc:AlternateContent>
    </w:r>
    <w:r w:rsidR="00E75189">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A1" w:rsidRDefault="00C74E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189" w:rsidRDefault="00E75189">
    <w:pPr>
      <w:pStyle w:val="HdrLine1"/>
      <w:tabs>
        <w:tab w:val="clear" w:pos="2880"/>
        <w:tab w:val="clear" w:pos="10224"/>
        <w:tab w:val="center" w:pos="-2232"/>
        <w:tab w:val="center" w:pos="0"/>
        <w:tab w:val="right" w:pos="5112"/>
      </w:tabs>
      <w:ind w:left="-5112"/>
    </w:pPr>
    <w:r>
      <w:t>TOYOTA</w:t>
    </w:r>
    <w:r>
      <w:tab/>
    </w:r>
    <w:r w:rsidR="00A351DD">
      <w:t>PRIUS</w:t>
    </w:r>
    <w:r>
      <w:tab/>
      <w:t>201</w:t>
    </w:r>
    <w:r w:rsidR="00D16AE2">
      <w:t>6</w:t>
    </w:r>
    <w:r>
      <w:t xml:space="preserve">- </w:t>
    </w:r>
    <w:r>
      <w:tab/>
      <w:t>BODY SIDE MOLDING</w:t>
    </w:r>
  </w:p>
  <w:p w:rsidR="00E75189" w:rsidRDefault="00BD57DC">
    <w:pPr>
      <w:pStyle w:val="HdrLine2"/>
      <w:ind w:left="-5112"/>
    </w:pPr>
    <w:r>
      <w:rPr>
        <w:noProof/>
      </w:rPr>
      <mc:AlternateContent>
        <mc:Choice Requires="wps">
          <w:drawing>
            <wp:anchor distT="4294967295" distB="4294967295" distL="114300" distR="114300" simplePos="0" relativeHeight="251656192" behindDoc="0" locked="1" layoutInCell="1" allowOverlap="1" wp14:anchorId="4A622C68" wp14:editId="334E5F55">
              <wp:simplePos x="0" y="0"/>
              <wp:positionH relativeFrom="page">
                <wp:posOffset>640080</wp:posOffset>
              </wp:positionH>
              <wp:positionV relativeFrom="paragraph">
                <wp:posOffset>199389</wp:posOffset>
              </wp:positionV>
              <wp:extent cx="6492240" cy="0"/>
              <wp:effectExtent l="0" t="19050" r="2286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222E" id="Line 3"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at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XRQ2jNYFwJEbXa2FAcPapX86zpd4eUrjuidjxSfDsZSMtCRvIuJWycgQu2wxfNIIbsvY59&#10;Ora2D5DQAXSMcpxucvCjRxQOp8U8zwtQjV59CSmvicY6/5nrHgWjwhI4R2ByeHY+ECHlNSTco/Ra&#10;SBnVlgoNFc5nk8dJzHBaCha8Ic7Z3baWFh1IGJj4xbLAcx9m9V6xiNZxwlYX2xMhzzbcLlXAg1qA&#10;z8U6T8SPeTpfzVazYlTk09WoSJtm9GldF6PpOnucNA9NXTfZz0AtK8pOMMZVYHedzqz4O/Uv7+Q8&#10;V7f5vPUheY8eGwZkr/9IOooZ9DtPwlaz08ZeRYaBjMGXxxMm/n4P9v0TX/4C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B2&#10;GgatFAIAACoEAAAOAAAAAAAAAAAAAAAAAC4CAABkcnMvZTJvRG9jLnhtbFBLAQItABQABgAIAAAA&#10;IQAQN82K3QAAAAoBAAAPAAAAAAAAAAAAAAAAAG4EAABkcnMvZG93bnJldi54bWxQSwUGAAAAAAQA&#10;BADzAAAAeAUAAAAA&#10;" strokeweight="2.25pt">
              <w10:wrap anchorx="page"/>
              <w10:anchorlock/>
            </v:line>
          </w:pict>
        </mc:Fallback>
      </mc:AlternateContent>
    </w:r>
    <w:r w:rsidR="00E75189">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189" w:rsidRDefault="00E75189">
    <w:pPr>
      <w:pStyle w:val="HdrLine1"/>
    </w:pPr>
    <w:r>
      <w:t xml:space="preserve">TOYOTA </w:t>
    </w:r>
    <w:r>
      <w:tab/>
    </w:r>
    <w:r w:rsidR="00A351DD">
      <w:t>PRIUS</w:t>
    </w:r>
    <w:r>
      <w:tab/>
      <w:t>201</w:t>
    </w:r>
    <w:r w:rsidR="00710730">
      <w:t>6</w:t>
    </w:r>
    <w:r>
      <w:t>-</w:t>
    </w:r>
    <w:r>
      <w:tab/>
      <w:t>BODY SIDE MOLDING</w:t>
    </w:r>
  </w:p>
  <w:p w:rsidR="00E75189" w:rsidRDefault="00BD57DC">
    <w:pPr>
      <w:pStyle w:val="HdrLine2"/>
    </w:pPr>
    <w:r>
      <w:rPr>
        <w:noProof/>
      </w:rPr>
      <mc:AlternateContent>
        <mc:Choice Requires="wps">
          <w:drawing>
            <wp:anchor distT="0" distB="0" distL="114300" distR="114300" simplePos="0" relativeHeight="251660288" behindDoc="0" locked="1" layoutInCell="1" allowOverlap="1">
              <wp:simplePos x="0" y="0"/>
              <wp:positionH relativeFrom="column">
                <wp:posOffset>3246120</wp:posOffset>
              </wp:positionH>
              <wp:positionV relativeFrom="page">
                <wp:posOffset>777240</wp:posOffset>
              </wp:positionV>
              <wp:extent cx="635" cy="8638540"/>
              <wp:effectExtent l="19050" t="0" r="37465" b="2921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6C4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dELgIAAGQEAAAOAAAAZHJzL2Uyb0RvYy54bWysVMuO2jAU3VfqP1jeQxIITCYijKoEupl2&#10;kGb6AcZ2iFXHtmxDQFX/vdfm0Zl20aoqC+PHvcfn3HucxcOxl+jArRNaVTgbpxhxRTUTalfhLy/r&#10;UYGR80QxIrXiFT5xhx+W798tBlPyie60ZNwiAFGuHEyFO+9NmSSOdrwnbqwNV3DYatsTD0u7S5gl&#10;A6D3Mpmk6TwZtGXGasqdg93mfIiXEb9tOfVPbeu4R7LCwM3H0cZxG8ZkuSDlzhLTCXqhQf6BRU+E&#10;gktvUA3xBO2t+A2qF9Rqp1s/prpPdNsKyqMGUJOlv6h57ojhUQsUx5lbmdz/g6WfDxuLBIPeTTFS&#10;pIcePQrFURFKMxhXQkStNjaIo0f1bB41/eqQ0nVH1I5Hii8nA2lZyEjepISFM3DBdvikGcSQvdex&#10;TsfW9gESKoCOsR2nWzv40SMKm/PpDCMK+8V8Wszy2KyElNdUY53/yHWPwqTCElhHaHJ4dD5QIeU1&#10;JNyk9FpIGfstFRoqPClmd7OY4bQULJyGOGd321padCDBMvEXhcHJ6zCr94pFtI4TtlIM+VgFBTbH&#10;Ad71GEkOjwImMc4TIf8cB6ylCjygCqDjMjt76dt9er8qVkU+yifz1ShPm2b0YV3no/k6u5s106au&#10;m+x7kJTlZScY4yqouvo6y//ON5cXdnbkzdm3+iVv0WOhgez1P5KONgidP3toq9lpY0NPgiPAyjH4&#10;8uzCW3m9jlE/Pw7LHwAAAP//AwBQSwMEFAAGAAgAAAAhAF7DyfHgAAAADAEAAA8AAABkcnMvZG93&#10;bnJldi54bWxMj0FLxDAQhe+C/yGM4M1N212l1KaLCOtFUKwiHtNkti02k9Jkd9v99Y4nPc57H2/e&#10;K7ezG8QRp9B7UpCuEhBIxtueWgUf77ubHESImqwePKGCBQNsq8uLUhfWn+gNj3VsBYdQKLSCLsax&#10;kDKYDp0OKz8isbf3k9ORz6mVdtInDneDzJLkTjrdE3/o9IiPHZrv+uAU7D9fXuev9fJ03j03Z5PH&#10;xSxUK3V9NT/cg4g4xz8Yfutzdai4U+MPZIMYFNymacYoG1m2AcEEK2sQDSubPMtBVqX8P6L6AQAA&#10;//8DAFBLAQItABQABgAIAAAAIQC2gziS/gAAAOEBAAATAAAAAAAAAAAAAAAAAAAAAABbQ29udGVu&#10;dF9UeXBlc10ueG1sUEsBAi0AFAAGAAgAAAAhADj9If/WAAAAlAEAAAsAAAAAAAAAAAAAAAAALwEA&#10;AF9yZWxzLy5yZWxzUEsBAi0AFAAGAAgAAAAhAEvF10QuAgAAZAQAAA4AAAAAAAAAAAAAAAAALgIA&#10;AGRycy9lMm9Eb2MueG1sUEsBAi0AFAAGAAgAAAAhAF7DyfHgAAAADAEAAA8AAAAAAAAAAAAAAAAA&#10;iAQAAGRycy9kb3ducmV2LnhtbFBLBQYAAAAABAAEAPMAAACVBQ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4294967295" distB="4294967295" distL="114300" distR="114300" simplePos="0" relativeHeight="251657216" behindDoc="0" locked="1" layoutInCell="1" allowOverlap="1">
              <wp:simplePos x="0" y="0"/>
              <wp:positionH relativeFrom="column">
                <wp:posOffset>-6350</wp:posOffset>
              </wp:positionH>
              <wp:positionV relativeFrom="paragraph">
                <wp:posOffset>199389</wp:posOffset>
              </wp:positionV>
              <wp:extent cx="6492240" cy="0"/>
              <wp:effectExtent l="0" t="19050" r="22860" b="1905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1865F" id="Line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MF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4moTW9cSVErNTOhuLoWb2YrabfHVJ61RJ14JHi68VAWhYykjcpYeMMXLDvP2sGMeTodezT&#10;ubFdgIQOoHOU43KXg589onA4LeZ5XoBqdPAlpBwSjXX+E9cdCkaFJXCOwOS0dT4QIeUQEu5ReiOk&#10;jGpLhfoK57PJ0yRmOC0FC94Q5+xhv5IWnUgYmPjFssDzGGb1UbGI1nLC1jfbEyGvNtwuVcCDWoDP&#10;zbpOxI95Ol/P1rNiVOTT9ahI63r0cbMqRtNN9jSpP9SrVZ39DNSyomwFY1wFdsN0ZsXfqX97J9e5&#10;us/nvQ/JW/TYMCA7/CPpKGbQ7zoJe80uOzuIDAMZg2+PJ0z84x7sxye+/AU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Dse&#10;cwUTAgAAKgQAAA4AAAAAAAAAAAAAAAAALgIAAGRycy9lMm9Eb2MueG1sUEsBAi0AFAAGAAgAAAAh&#10;AIYAM1bdAAAACQEAAA8AAAAAAAAAAAAAAAAAbQQAAGRycy9kb3ducmV2LnhtbFBLBQYAAAAABAAE&#10;APMAAAB3BQAAAAA=&#10;" strokeweight="2.25pt">
              <w10:anchorlock/>
            </v:line>
          </w:pict>
        </mc:Fallback>
      </mc:AlternateContent>
    </w:r>
    <w:r w:rsidR="00E75189">
      <w:t xml:space="preserve">Checklist - these points </w:t>
    </w:r>
    <w:r w:rsidR="00E75189">
      <w:rPr>
        <w:b/>
      </w:rPr>
      <w:t>MUST</w:t>
    </w:r>
    <w:r w:rsidR="00E75189">
      <w:t xml:space="preserve"> be checked to ensure a quality installation.</w:t>
    </w:r>
  </w:p>
  <w:p w:rsidR="00E75189" w:rsidRDefault="00916AEB">
    <w:pPr>
      <w:pStyle w:val="HdrLine3"/>
    </w:pPr>
    <w:r>
      <w:rPr>
        <w:noProof/>
      </w:rPr>
      <mc:AlternateContent>
        <mc:Choice Requires="wps">
          <w:drawing>
            <wp:anchor distT="4294967295" distB="4294967295" distL="114300" distR="114300" simplePos="0" relativeHeight="251659264" behindDoc="0" locked="0" layoutInCell="1" allowOverlap="1" wp14:anchorId="67C337A2" wp14:editId="473A1F5D">
              <wp:simplePos x="0" y="0"/>
              <wp:positionH relativeFrom="column">
                <wp:posOffset>-14910</wp:posOffset>
              </wp:positionH>
              <wp:positionV relativeFrom="paragraph">
                <wp:posOffset>260985</wp:posOffset>
              </wp:positionV>
              <wp:extent cx="2697480" cy="0"/>
              <wp:effectExtent l="0" t="0" r="26670" b="1905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77577" id="Line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20.55pt" to="211.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GR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GCnS&#10;gURboTiahc70xhUQUKmdDbXRs3oxW02/O6R01RJ14JHh68VAWhYykjcpYeMM4O/7z5pBDDl6Hdt0&#10;bmwXIKEB6BzVuNzV4GePKBxOpotZPgfR6OBLSDEkGuv8J647FIwSS+Acgclp63wgQoohJNyj9EZI&#10;GcWWCvXAdpE+pTHDaSlY8IY4Zw/7Slp0ImFe4hfLAs9jmNVHxSJaywlb32xPhLzacLtUAQ9qAT43&#10;6zoQPxbpYj1fz/NRPpmuR3la16OPmyofTTfZ7Kn+UFdVnf0M1LK8aAVjXAV2w3Bm+d+Jf3sm17G6&#10;j+e9D8lb9NgwIDv8I+koZtDvOgl7zS47O4gM8xiDb28nDPzjHuzHF776BQAA//8DAFBLAwQUAAYA&#10;CAAAACEAe56TcNwAAAAIAQAADwAAAGRycy9kb3ducmV2LnhtbEyPwU6DQBCG7ya+w2ZMvLULSA0i&#10;S6NNvPQmbdTjFFYg7s4Sdkvh7R3jQY8z/59vvim2szVi0qPvHSmI1xEITbVremoVHA8vqwyED0gN&#10;GkdawaI9bMvrqwLzxl3oVU9VaAVDyOeooAthyKX0dact+rUbNHH26UaLgcexlc2IF4ZbI5MoupcW&#10;e+ILHQ561+n6qzpbpmzes+c9ZsdlMdXHQ7p7209klbq9mZ8eQQQ9h78y/OizOpTsdHJnarwwClbJ&#10;HTcVpHEMgvM0STYgTr8LWRby/wPlNwAAAP//AwBQSwECLQAUAAYACAAAACEAtoM4kv4AAADhAQAA&#10;EwAAAAAAAAAAAAAAAAAAAAAAW0NvbnRlbnRfVHlwZXNdLnhtbFBLAQItABQABgAIAAAAIQA4/SH/&#10;1gAAAJQBAAALAAAAAAAAAAAAAAAAAC8BAABfcmVscy8ucmVsc1BLAQItABQABgAIAAAAIQA0JrGR&#10;EgIAACkEAAAOAAAAAAAAAAAAAAAAAC4CAABkcnMvZTJvRG9jLnhtbFBLAQItABQABgAIAAAAIQB7&#10;npNw3AAAAAgBAAAPAAAAAAAAAAAAAAAAAGwEAABkcnMvZG93bnJldi54bWxQSwUGAAAAAAQABADz&#10;AAAAdQUAAAAA&#10;" strokeweight="1.5pt"/>
          </w:pict>
        </mc:Fallback>
      </mc:AlternateContent>
    </w:r>
    <w:r w:rsidR="00BD57DC">
      <w:rPr>
        <w:noProof/>
      </w:rPr>
      <mc:AlternateContent>
        <mc:Choice Requires="wps">
          <w:drawing>
            <wp:anchor distT="4294967295" distB="4294967295" distL="114300" distR="114300" simplePos="0" relativeHeight="251658240" behindDoc="0" locked="0" layoutInCell="1" allowOverlap="1" wp14:anchorId="1D7B2AD3" wp14:editId="192693FB">
              <wp:simplePos x="0" y="0"/>
              <wp:positionH relativeFrom="column">
                <wp:posOffset>3794760</wp:posOffset>
              </wp:positionH>
              <wp:positionV relativeFrom="paragraph">
                <wp:posOffset>261619</wp:posOffset>
              </wp:positionV>
              <wp:extent cx="2697480" cy="0"/>
              <wp:effectExtent l="0" t="0" r="26670" b="19050"/>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C2967" id="Line 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pK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7OMK&#10;ShICAAApBAAADgAAAAAAAAAAAAAAAAAuAgAAZHJzL2Uyb0RvYy54bWxQSwECLQAUAAYACAAAACEA&#10;D6iU3t0AAAAKAQAADwAAAAAAAAAAAAAAAABsBAAAZHJzL2Rvd25yZXYueG1sUEsFBgAAAAAEAAQA&#10;8wAAAHYFAAAAAA==&#10;" strokeweight="1.5pt"/>
          </w:pict>
        </mc:Fallback>
      </mc:AlternateContent>
    </w:r>
    <w:r w:rsidR="00E75189">
      <w:t>Check:</w:t>
    </w:r>
    <w:r w:rsidR="00E75189">
      <w:tab/>
    </w:r>
    <w:r>
      <w:tab/>
    </w:r>
    <w:r w:rsidR="00E75189">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14.25pt" o:bullet="t">
        <v:imagedata r:id="rId1" o:title=""/>
      </v:shape>
    </w:pict>
  </w:numPicBullet>
  <w:abstractNum w:abstractNumId="0" w15:restartNumberingAfterBreak="0">
    <w:nsid w:val="050969AE"/>
    <w:multiLevelType w:val="hybridMultilevel"/>
    <w:tmpl w:val="292A9EB6"/>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E7A0D26"/>
    <w:multiLevelType w:val="multilevel"/>
    <w:tmpl w:val="A83804FC"/>
    <w:lvl w:ilvl="0">
      <w:start w:val="2"/>
      <w:numFmt w:val="none"/>
      <w:pStyle w:val="Heading5"/>
      <w:lvlText w:val="2."/>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 w15:restartNumberingAfterBreak="0">
    <w:nsid w:val="0FEB4CA1"/>
    <w:multiLevelType w:val="multilevel"/>
    <w:tmpl w:val="BC5CB53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 w15:restartNumberingAfterBreak="0">
    <w:nsid w:val="1322448A"/>
    <w:multiLevelType w:val="multilevel"/>
    <w:tmpl w:val="BC5CB53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1C1E6301"/>
    <w:multiLevelType w:val="hybridMultilevel"/>
    <w:tmpl w:val="EFA8CA4E"/>
    <w:lvl w:ilvl="0" w:tplc="3A041D94">
      <w:start w:val="1"/>
      <w:numFmt w:val="decimal"/>
      <w:lvlText w:val="%1."/>
      <w:lvlJc w:val="left"/>
      <w:pPr>
        <w:tabs>
          <w:tab w:val="num" w:pos="720"/>
        </w:tabs>
        <w:ind w:left="720" w:hanging="360"/>
      </w:pPr>
    </w:lvl>
    <w:lvl w:ilvl="1" w:tplc="020011E4" w:tentative="1">
      <w:start w:val="1"/>
      <w:numFmt w:val="lowerLetter"/>
      <w:lvlText w:val="%2."/>
      <w:lvlJc w:val="left"/>
      <w:pPr>
        <w:tabs>
          <w:tab w:val="num" w:pos="1440"/>
        </w:tabs>
        <w:ind w:left="1440" w:hanging="360"/>
      </w:pPr>
    </w:lvl>
    <w:lvl w:ilvl="2" w:tplc="A3D23724" w:tentative="1">
      <w:start w:val="1"/>
      <w:numFmt w:val="lowerRoman"/>
      <w:lvlText w:val="%3."/>
      <w:lvlJc w:val="right"/>
      <w:pPr>
        <w:tabs>
          <w:tab w:val="num" w:pos="2160"/>
        </w:tabs>
        <w:ind w:left="2160" w:hanging="180"/>
      </w:pPr>
    </w:lvl>
    <w:lvl w:ilvl="3" w:tplc="C2A86234" w:tentative="1">
      <w:start w:val="1"/>
      <w:numFmt w:val="decimal"/>
      <w:lvlText w:val="%4."/>
      <w:lvlJc w:val="left"/>
      <w:pPr>
        <w:tabs>
          <w:tab w:val="num" w:pos="2880"/>
        </w:tabs>
        <w:ind w:left="2880" w:hanging="360"/>
      </w:pPr>
    </w:lvl>
    <w:lvl w:ilvl="4" w:tplc="E042FAAE" w:tentative="1">
      <w:start w:val="1"/>
      <w:numFmt w:val="lowerLetter"/>
      <w:lvlText w:val="%5."/>
      <w:lvlJc w:val="left"/>
      <w:pPr>
        <w:tabs>
          <w:tab w:val="num" w:pos="3600"/>
        </w:tabs>
        <w:ind w:left="3600" w:hanging="360"/>
      </w:pPr>
    </w:lvl>
    <w:lvl w:ilvl="5" w:tplc="7518AE86" w:tentative="1">
      <w:start w:val="1"/>
      <w:numFmt w:val="lowerRoman"/>
      <w:lvlText w:val="%6."/>
      <w:lvlJc w:val="right"/>
      <w:pPr>
        <w:tabs>
          <w:tab w:val="num" w:pos="4320"/>
        </w:tabs>
        <w:ind w:left="4320" w:hanging="180"/>
      </w:pPr>
    </w:lvl>
    <w:lvl w:ilvl="6" w:tplc="D4BE230A" w:tentative="1">
      <w:start w:val="1"/>
      <w:numFmt w:val="decimal"/>
      <w:lvlText w:val="%7."/>
      <w:lvlJc w:val="left"/>
      <w:pPr>
        <w:tabs>
          <w:tab w:val="num" w:pos="5040"/>
        </w:tabs>
        <w:ind w:left="5040" w:hanging="360"/>
      </w:pPr>
    </w:lvl>
    <w:lvl w:ilvl="7" w:tplc="A252CED6" w:tentative="1">
      <w:start w:val="1"/>
      <w:numFmt w:val="lowerLetter"/>
      <w:lvlText w:val="%8."/>
      <w:lvlJc w:val="left"/>
      <w:pPr>
        <w:tabs>
          <w:tab w:val="num" w:pos="5760"/>
        </w:tabs>
        <w:ind w:left="5760" w:hanging="360"/>
      </w:pPr>
    </w:lvl>
    <w:lvl w:ilvl="8" w:tplc="6AF4A520" w:tentative="1">
      <w:start w:val="1"/>
      <w:numFmt w:val="lowerRoman"/>
      <w:lvlText w:val="%9."/>
      <w:lvlJc w:val="right"/>
      <w:pPr>
        <w:tabs>
          <w:tab w:val="num" w:pos="6480"/>
        </w:tabs>
        <w:ind w:left="6480" w:hanging="180"/>
      </w:pPr>
    </w:lvl>
  </w:abstractNum>
  <w:abstractNum w:abstractNumId="5" w15:restartNumberingAfterBreak="0">
    <w:nsid w:val="1E0E244C"/>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6"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7" w15:restartNumberingAfterBreak="0">
    <w:nsid w:val="3F4040FE"/>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CF7F4E"/>
    <w:multiLevelType w:val="multilevel"/>
    <w:tmpl w:val="77F8EEBA"/>
    <w:lvl w:ilvl="0">
      <w:start w:val="2"/>
      <w:numFmt w:val="non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9" w15:restartNumberingAfterBreak="0">
    <w:nsid w:val="43BA06FA"/>
    <w:multiLevelType w:val="multilevel"/>
    <w:tmpl w:val="7E8E9D9E"/>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 w15:restartNumberingAfterBreak="0">
    <w:nsid w:val="442E6E57"/>
    <w:multiLevelType w:val="hybridMultilevel"/>
    <w:tmpl w:val="80049EB0"/>
    <w:lvl w:ilvl="0" w:tplc="10090013">
      <w:start w:val="1"/>
      <w:numFmt w:val="upp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8220A6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676DC1"/>
    <w:multiLevelType w:val="multilevel"/>
    <w:tmpl w:val="77349B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4"/>
        <w:szCs w:val="24"/>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FB33F9B"/>
    <w:multiLevelType w:val="hybridMultilevel"/>
    <w:tmpl w:val="9DF08828"/>
    <w:lvl w:ilvl="0" w:tplc="F500A244">
      <w:start w:val="1"/>
      <w:numFmt w:val="bullet"/>
      <w:lvlText w:val=""/>
      <w:lvlJc w:val="left"/>
      <w:pPr>
        <w:tabs>
          <w:tab w:val="num" w:pos="-4752"/>
        </w:tabs>
        <w:ind w:left="-4752" w:hanging="360"/>
      </w:pPr>
      <w:rPr>
        <w:rFonts w:ascii="Symbol" w:hAnsi="Symbol" w:hint="default"/>
      </w:rPr>
    </w:lvl>
    <w:lvl w:ilvl="1" w:tplc="AB30F902" w:tentative="1">
      <w:start w:val="1"/>
      <w:numFmt w:val="bullet"/>
      <w:lvlText w:val="o"/>
      <w:lvlJc w:val="left"/>
      <w:pPr>
        <w:tabs>
          <w:tab w:val="num" w:pos="-4032"/>
        </w:tabs>
        <w:ind w:left="-4032" w:hanging="360"/>
      </w:pPr>
      <w:rPr>
        <w:rFonts w:ascii="Courier New" w:hAnsi="Courier New" w:hint="default"/>
      </w:rPr>
    </w:lvl>
    <w:lvl w:ilvl="2" w:tplc="63F645B0" w:tentative="1">
      <w:start w:val="1"/>
      <w:numFmt w:val="bullet"/>
      <w:lvlText w:val=""/>
      <w:lvlJc w:val="left"/>
      <w:pPr>
        <w:tabs>
          <w:tab w:val="num" w:pos="-3312"/>
        </w:tabs>
        <w:ind w:left="-3312" w:hanging="360"/>
      </w:pPr>
      <w:rPr>
        <w:rFonts w:ascii="Wingdings" w:hAnsi="Wingdings" w:hint="default"/>
      </w:rPr>
    </w:lvl>
    <w:lvl w:ilvl="3" w:tplc="E2DA7F76" w:tentative="1">
      <w:start w:val="1"/>
      <w:numFmt w:val="bullet"/>
      <w:lvlText w:val=""/>
      <w:lvlJc w:val="left"/>
      <w:pPr>
        <w:tabs>
          <w:tab w:val="num" w:pos="-2592"/>
        </w:tabs>
        <w:ind w:left="-2592" w:hanging="360"/>
      </w:pPr>
      <w:rPr>
        <w:rFonts w:ascii="Symbol" w:hAnsi="Symbol" w:hint="default"/>
      </w:rPr>
    </w:lvl>
    <w:lvl w:ilvl="4" w:tplc="31C0DCD4" w:tentative="1">
      <w:start w:val="1"/>
      <w:numFmt w:val="bullet"/>
      <w:lvlText w:val="o"/>
      <w:lvlJc w:val="left"/>
      <w:pPr>
        <w:tabs>
          <w:tab w:val="num" w:pos="-1872"/>
        </w:tabs>
        <w:ind w:left="-1872" w:hanging="360"/>
      </w:pPr>
      <w:rPr>
        <w:rFonts w:ascii="Courier New" w:hAnsi="Courier New" w:hint="default"/>
      </w:rPr>
    </w:lvl>
    <w:lvl w:ilvl="5" w:tplc="4A1EB4F8" w:tentative="1">
      <w:start w:val="1"/>
      <w:numFmt w:val="bullet"/>
      <w:lvlText w:val=""/>
      <w:lvlJc w:val="left"/>
      <w:pPr>
        <w:tabs>
          <w:tab w:val="num" w:pos="-1152"/>
        </w:tabs>
        <w:ind w:left="-1152" w:hanging="360"/>
      </w:pPr>
      <w:rPr>
        <w:rFonts w:ascii="Wingdings" w:hAnsi="Wingdings" w:hint="default"/>
      </w:rPr>
    </w:lvl>
    <w:lvl w:ilvl="6" w:tplc="40F44AE2" w:tentative="1">
      <w:start w:val="1"/>
      <w:numFmt w:val="bullet"/>
      <w:lvlText w:val=""/>
      <w:lvlJc w:val="left"/>
      <w:pPr>
        <w:tabs>
          <w:tab w:val="num" w:pos="-432"/>
        </w:tabs>
        <w:ind w:left="-432" w:hanging="360"/>
      </w:pPr>
      <w:rPr>
        <w:rFonts w:ascii="Symbol" w:hAnsi="Symbol" w:hint="default"/>
      </w:rPr>
    </w:lvl>
    <w:lvl w:ilvl="7" w:tplc="58D68D8A" w:tentative="1">
      <w:start w:val="1"/>
      <w:numFmt w:val="bullet"/>
      <w:lvlText w:val="o"/>
      <w:lvlJc w:val="left"/>
      <w:pPr>
        <w:tabs>
          <w:tab w:val="num" w:pos="288"/>
        </w:tabs>
        <w:ind w:left="288" w:hanging="360"/>
      </w:pPr>
      <w:rPr>
        <w:rFonts w:ascii="Courier New" w:hAnsi="Courier New" w:hint="default"/>
      </w:rPr>
    </w:lvl>
    <w:lvl w:ilvl="8" w:tplc="94121948" w:tentative="1">
      <w:start w:val="1"/>
      <w:numFmt w:val="bullet"/>
      <w:lvlText w:val=""/>
      <w:lvlJc w:val="left"/>
      <w:pPr>
        <w:tabs>
          <w:tab w:val="num" w:pos="1008"/>
        </w:tabs>
        <w:ind w:left="1008" w:hanging="360"/>
      </w:pPr>
      <w:rPr>
        <w:rFonts w:ascii="Wingdings" w:hAnsi="Wingdings" w:hint="default"/>
      </w:rPr>
    </w:lvl>
  </w:abstractNum>
  <w:abstractNum w:abstractNumId="14" w15:restartNumberingAfterBreak="0">
    <w:nsid w:val="62BA4E12"/>
    <w:multiLevelType w:val="multilevel"/>
    <w:tmpl w:val="6400AC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4"/>
        <w:szCs w:val="24"/>
      </w:rPr>
    </w:lvl>
    <w:lvl w:ilvl="2">
      <w:start w:val="1"/>
      <w:numFmt w:val="lowerRoman"/>
      <w:lvlText w:val="%3."/>
      <w:lvlJc w:val="righ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A94000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6" w15:restartNumberingAfterBreak="0">
    <w:nsid w:val="773B5F29"/>
    <w:multiLevelType w:val="hybridMultilevel"/>
    <w:tmpl w:val="D8247F04"/>
    <w:lvl w:ilvl="0" w:tplc="10F602EE">
      <w:start w:val="1"/>
      <w:numFmt w:val="bullet"/>
      <w:lvlText w:val=""/>
      <w:lvlJc w:val="left"/>
      <w:pPr>
        <w:tabs>
          <w:tab w:val="num" w:pos="720"/>
        </w:tabs>
        <w:ind w:left="720" w:hanging="360"/>
      </w:pPr>
      <w:rPr>
        <w:rFonts w:ascii="Symbol" w:hAnsi="Symbol" w:hint="default"/>
      </w:rPr>
    </w:lvl>
    <w:lvl w:ilvl="1" w:tplc="E61ECF62" w:tentative="1">
      <w:start w:val="1"/>
      <w:numFmt w:val="bullet"/>
      <w:lvlText w:val="o"/>
      <w:lvlJc w:val="left"/>
      <w:pPr>
        <w:tabs>
          <w:tab w:val="num" w:pos="1440"/>
        </w:tabs>
        <w:ind w:left="1440" w:hanging="360"/>
      </w:pPr>
      <w:rPr>
        <w:rFonts w:ascii="Courier New" w:hAnsi="Courier New" w:hint="default"/>
      </w:rPr>
    </w:lvl>
    <w:lvl w:ilvl="2" w:tplc="8A2C38A4" w:tentative="1">
      <w:start w:val="1"/>
      <w:numFmt w:val="bullet"/>
      <w:lvlText w:val=""/>
      <w:lvlJc w:val="left"/>
      <w:pPr>
        <w:tabs>
          <w:tab w:val="num" w:pos="2160"/>
        </w:tabs>
        <w:ind w:left="2160" w:hanging="360"/>
      </w:pPr>
      <w:rPr>
        <w:rFonts w:ascii="Wingdings" w:hAnsi="Wingdings" w:hint="default"/>
      </w:rPr>
    </w:lvl>
    <w:lvl w:ilvl="3" w:tplc="77F6732A" w:tentative="1">
      <w:start w:val="1"/>
      <w:numFmt w:val="bullet"/>
      <w:lvlText w:val=""/>
      <w:lvlJc w:val="left"/>
      <w:pPr>
        <w:tabs>
          <w:tab w:val="num" w:pos="2880"/>
        </w:tabs>
        <w:ind w:left="2880" w:hanging="360"/>
      </w:pPr>
      <w:rPr>
        <w:rFonts w:ascii="Symbol" w:hAnsi="Symbol" w:hint="default"/>
      </w:rPr>
    </w:lvl>
    <w:lvl w:ilvl="4" w:tplc="A0324840" w:tentative="1">
      <w:start w:val="1"/>
      <w:numFmt w:val="bullet"/>
      <w:lvlText w:val="o"/>
      <w:lvlJc w:val="left"/>
      <w:pPr>
        <w:tabs>
          <w:tab w:val="num" w:pos="3600"/>
        </w:tabs>
        <w:ind w:left="3600" w:hanging="360"/>
      </w:pPr>
      <w:rPr>
        <w:rFonts w:ascii="Courier New" w:hAnsi="Courier New" w:hint="default"/>
      </w:rPr>
    </w:lvl>
    <w:lvl w:ilvl="5" w:tplc="26529B5A" w:tentative="1">
      <w:start w:val="1"/>
      <w:numFmt w:val="bullet"/>
      <w:lvlText w:val=""/>
      <w:lvlJc w:val="left"/>
      <w:pPr>
        <w:tabs>
          <w:tab w:val="num" w:pos="4320"/>
        </w:tabs>
        <w:ind w:left="4320" w:hanging="360"/>
      </w:pPr>
      <w:rPr>
        <w:rFonts w:ascii="Wingdings" w:hAnsi="Wingdings" w:hint="default"/>
      </w:rPr>
    </w:lvl>
    <w:lvl w:ilvl="6" w:tplc="54C6A95C" w:tentative="1">
      <w:start w:val="1"/>
      <w:numFmt w:val="bullet"/>
      <w:lvlText w:val=""/>
      <w:lvlJc w:val="left"/>
      <w:pPr>
        <w:tabs>
          <w:tab w:val="num" w:pos="5040"/>
        </w:tabs>
        <w:ind w:left="5040" w:hanging="360"/>
      </w:pPr>
      <w:rPr>
        <w:rFonts w:ascii="Symbol" w:hAnsi="Symbol" w:hint="default"/>
      </w:rPr>
    </w:lvl>
    <w:lvl w:ilvl="7" w:tplc="A20C142C" w:tentative="1">
      <w:start w:val="1"/>
      <w:numFmt w:val="bullet"/>
      <w:lvlText w:val="o"/>
      <w:lvlJc w:val="left"/>
      <w:pPr>
        <w:tabs>
          <w:tab w:val="num" w:pos="5760"/>
        </w:tabs>
        <w:ind w:left="5760" w:hanging="360"/>
      </w:pPr>
      <w:rPr>
        <w:rFonts w:ascii="Courier New" w:hAnsi="Courier New" w:hint="default"/>
      </w:rPr>
    </w:lvl>
    <w:lvl w:ilvl="8" w:tplc="30800CB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4C7D8B"/>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16"/>
  </w:num>
  <w:num w:numId="2">
    <w:abstractNumId w:val="1"/>
  </w:num>
  <w:num w:numId="3">
    <w:abstractNumId w:val="4"/>
  </w:num>
  <w:num w:numId="4">
    <w:abstractNumId w:val="6"/>
  </w:num>
  <w:num w:numId="5">
    <w:abstractNumId w:val="1"/>
  </w:num>
  <w:num w:numId="6">
    <w:abstractNumId w:val="1"/>
  </w:num>
  <w:num w:numId="7">
    <w:abstractNumId w:val="13"/>
  </w:num>
  <w:num w:numId="8">
    <w:abstractNumId w:val="11"/>
  </w:num>
  <w:num w:numId="9">
    <w:abstractNumId w:val="15"/>
  </w:num>
  <w:num w:numId="10">
    <w:abstractNumId w:val="17"/>
  </w:num>
  <w:num w:numId="11">
    <w:abstractNumId w:val="5"/>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8"/>
  </w:num>
  <w:num w:numId="18">
    <w:abstractNumId w:val="12"/>
  </w:num>
  <w:num w:numId="19">
    <w:abstractNumId w:val="0"/>
  </w:num>
  <w:num w:numId="20">
    <w:abstractNumId w:val="10"/>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fill="f" fillcolor="white" strokecolor="none [3213]">
      <v:fill color="white" on="f"/>
      <v:stroke color="none [321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704"/>
    <w:rsid w:val="00001707"/>
    <w:rsid w:val="0000230E"/>
    <w:rsid w:val="00006032"/>
    <w:rsid w:val="000116EC"/>
    <w:rsid w:val="00011C88"/>
    <w:rsid w:val="0002520A"/>
    <w:rsid w:val="000272C4"/>
    <w:rsid w:val="00036736"/>
    <w:rsid w:val="00040F1E"/>
    <w:rsid w:val="0004326E"/>
    <w:rsid w:val="00047F14"/>
    <w:rsid w:val="00051DDD"/>
    <w:rsid w:val="00053BD7"/>
    <w:rsid w:val="000572AD"/>
    <w:rsid w:val="00067006"/>
    <w:rsid w:val="000674EB"/>
    <w:rsid w:val="00067F89"/>
    <w:rsid w:val="00074AF3"/>
    <w:rsid w:val="00082671"/>
    <w:rsid w:val="000827D9"/>
    <w:rsid w:val="00090807"/>
    <w:rsid w:val="00091AB1"/>
    <w:rsid w:val="00091AB6"/>
    <w:rsid w:val="00091BEB"/>
    <w:rsid w:val="00092A28"/>
    <w:rsid w:val="00094684"/>
    <w:rsid w:val="000A7E99"/>
    <w:rsid w:val="000B173E"/>
    <w:rsid w:val="000B6DF4"/>
    <w:rsid w:val="000C3A96"/>
    <w:rsid w:val="000C7BA0"/>
    <w:rsid w:val="000D013D"/>
    <w:rsid w:val="000D2446"/>
    <w:rsid w:val="000D2B8E"/>
    <w:rsid w:val="000D4845"/>
    <w:rsid w:val="000D4941"/>
    <w:rsid w:val="000D57F7"/>
    <w:rsid w:val="000D613F"/>
    <w:rsid w:val="000D61A4"/>
    <w:rsid w:val="000D6E94"/>
    <w:rsid w:val="000D7EEA"/>
    <w:rsid w:val="000E11A5"/>
    <w:rsid w:val="000E30C9"/>
    <w:rsid w:val="000E318D"/>
    <w:rsid w:val="000F3623"/>
    <w:rsid w:val="0010044B"/>
    <w:rsid w:val="00100F83"/>
    <w:rsid w:val="001026A0"/>
    <w:rsid w:val="001029E9"/>
    <w:rsid w:val="00110339"/>
    <w:rsid w:val="001103DF"/>
    <w:rsid w:val="00112EFF"/>
    <w:rsid w:val="001140D1"/>
    <w:rsid w:val="001149C4"/>
    <w:rsid w:val="0011686C"/>
    <w:rsid w:val="00121503"/>
    <w:rsid w:val="00125CA1"/>
    <w:rsid w:val="0014560C"/>
    <w:rsid w:val="00147E22"/>
    <w:rsid w:val="001526C8"/>
    <w:rsid w:val="001528A6"/>
    <w:rsid w:val="00155EAE"/>
    <w:rsid w:val="00156A45"/>
    <w:rsid w:val="00162C75"/>
    <w:rsid w:val="00165E1E"/>
    <w:rsid w:val="00165FB9"/>
    <w:rsid w:val="00175658"/>
    <w:rsid w:val="00175CD4"/>
    <w:rsid w:val="00177CA1"/>
    <w:rsid w:val="001812C9"/>
    <w:rsid w:val="00183FBA"/>
    <w:rsid w:val="0019275B"/>
    <w:rsid w:val="001A0589"/>
    <w:rsid w:val="001A112E"/>
    <w:rsid w:val="001A1AF6"/>
    <w:rsid w:val="001A602A"/>
    <w:rsid w:val="001A6D8B"/>
    <w:rsid w:val="001B0D38"/>
    <w:rsid w:val="001B1B8A"/>
    <w:rsid w:val="001B20B6"/>
    <w:rsid w:val="001B4940"/>
    <w:rsid w:val="001B6650"/>
    <w:rsid w:val="001B7A20"/>
    <w:rsid w:val="001C0D21"/>
    <w:rsid w:val="001C26BA"/>
    <w:rsid w:val="001C4E6F"/>
    <w:rsid w:val="001C5824"/>
    <w:rsid w:val="001C710B"/>
    <w:rsid w:val="001D108C"/>
    <w:rsid w:val="001D1354"/>
    <w:rsid w:val="001D5893"/>
    <w:rsid w:val="001E7106"/>
    <w:rsid w:val="001F158B"/>
    <w:rsid w:val="001F2EAE"/>
    <w:rsid w:val="001F35D0"/>
    <w:rsid w:val="001F411F"/>
    <w:rsid w:val="001F49DE"/>
    <w:rsid w:val="001F5775"/>
    <w:rsid w:val="001F7EEF"/>
    <w:rsid w:val="00203F2C"/>
    <w:rsid w:val="002042EF"/>
    <w:rsid w:val="00215E5E"/>
    <w:rsid w:val="00217C88"/>
    <w:rsid w:val="00233A3F"/>
    <w:rsid w:val="0023547A"/>
    <w:rsid w:val="002542E5"/>
    <w:rsid w:val="00257D20"/>
    <w:rsid w:val="00272511"/>
    <w:rsid w:val="0027468D"/>
    <w:rsid w:val="00280C18"/>
    <w:rsid w:val="00284F43"/>
    <w:rsid w:val="00294CDF"/>
    <w:rsid w:val="00295D07"/>
    <w:rsid w:val="002B0B23"/>
    <w:rsid w:val="002B3908"/>
    <w:rsid w:val="002C105E"/>
    <w:rsid w:val="002C19F1"/>
    <w:rsid w:val="002C1ADD"/>
    <w:rsid w:val="002D0472"/>
    <w:rsid w:val="002D1727"/>
    <w:rsid w:val="002D1ACB"/>
    <w:rsid w:val="002D1EBB"/>
    <w:rsid w:val="002D2F2F"/>
    <w:rsid w:val="002D4425"/>
    <w:rsid w:val="002F1E29"/>
    <w:rsid w:val="002F786E"/>
    <w:rsid w:val="0031331B"/>
    <w:rsid w:val="00314D36"/>
    <w:rsid w:val="003222F3"/>
    <w:rsid w:val="0032751E"/>
    <w:rsid w:val="00333C45"/>
    <w:rsid w:val="00346801"/>
    <w:rsid w:val="00356D64"/>
    <w:rsid w:val="00362C33"/>
    <w:rsid w:val="00371DCF"/>
    <w:rsid w:val="00377390"/>
    <w:rsid w:val="00393697"/>
    <w:rsid w:val="003A34C5"/>
    <w:rsid w:val="003A3FAB"/>
    <w:rsid w:val="003B02E9"/>
    <w:rsid w:val="003B21DA"/>
    <w:rsid w:val="003B2928"/>
    <w:rsid w:val="003B5AB6"/>
    <w:rsid w:val="003C0F42"/>
    <w:rsid w:val="003C152C"/>
    <w:rsid w:val="003C1BE1"/>
    <w:rsid w:val="003D55A6"/>
    <w:rsid w:val="003E2BB3"/>
    <w:rsid w:val="003E6CA7"/>
    <w:rsid w:val="003F1FD5"/>
    <w:rsid w:val="003F2075"/>
    <w:rsid w:val="0040368F"/>
    <w:rsid w:val="00412519"/>
    <w:rsid w:val="0041694B"/>
    <w:rsid w:val="00417CD1"/>
    <w:rsid w:val="00420C47"/>
    <w:rsid w:val="0042196F"/>
    <w:rsid w:val="004227D9"/>
    <w:rsid w:val="00422A07"/>
    <w:rsid w:val="004367AA"/>
    <w:rsid w:val="004428CD"/>
    <w:rsid w:val="00442C62"/>
    <w:rsid w:val="0044699E"/>
    <w:rsid w:val="00456415"/>
    <w:rsid w:val="004615B9"/>
    <w:rsid w:val="00470C2F"/>
    <w:rsid w:val="00471A63"/>
    <w:rsid w:val="004757D3"/>
    <w:rsid w:val="004801C9"/>
    <w:rsid w:val="0048688A"/>
    <w:rsid w:val="004A0704"/>
    <w:rsid w:val="004B2EA9"/>
    <w:rsid w:val="004B65C6"/>
    <w:rsid w:val="004B6EA8"/>
    <w:rsid w:val="004B733D"/>
    <w:rsid w:val="004D5AF5"/>
    <w:rsid w:val="004E2ADC"/>
    <w:rsid w:val="004E6BD9"/>
    <w:rsid w:val="004F433E"/>
    <w:rsid w:val="00502EAE"/>
    <w:rsid w:val="0051328C"/>
    <w:rsid w:val="005237B5"/>
    <w:rsid w:val="00524274"/>
    <w:rsid w:val="00537651"/>
    <w:rsid w:val="00541FCB"/>
    <w:rsid w:val="0054224D"/>
    <w:rsid w:val="00542595"/>
    <w:rsid w:val="00547420"/>
    <w:rsid w:val="00547FC2"/>
    <w:rsid w:val="005538A7"/>
    <w:rsid w:val="00553C78"/>
    <w:rsid w:val="00555EF6"/>
    <w:rsid w:val="005642D6"/>
    <w:rsid w:val="00565C45"/>
    <w:rsid w:val="00575DB6"/>
    <w:rsid w:val="005839EE"/>
    <w:rsid w:val="00584857"/>
    <w:rsid w:val="0058669C"/>
    <w:rsid w:val="005A1F85"/>
    <w:rsid w:val="005A531E"/>
    <w:rsid w:val="005B20C5"/>
    <w:rsid w:val="005B2420"/>
    <w:rsid w:val="005B62E8"/>
    <w:rsid w:val="005C33A5"/>
    <w:rsid w:val="005C56F4"/>
    <w:rsid w:val="005C68BD"/>
    <w:rsid w:val="005D48D5"/>
    <w:rsid w:val="005D4F3B"/>
    <w:rsid w:val="005F27D9"/>
    <w:rsid w:val="005F2988"/>
    <w:rsid w:val="005F4043"/>
    <w:rsid w:val="005F466E"/>
    <w:rsid w:val="006200DB"/>
    <w:rsid w:val="006263EC"/>
    <w:rsid w:val="00637E4D"/>
    <w:rsid w:val="006401D0"/>
    <w:rsid w:val="006410BB"/>
    <w:rsid w:val="00641853"/>
    <w:rsid w:val="00643790"/>
    <w:rsid w:val="006519B0"/>
    <w:rsid w:val="006528C1"/>
    <w:rsid w:val="00654004"/>
    <w:rsid w:val="006571DA"/>
    <w:rsid w:val="00676FBA"/>
    <w:rsid w:val="00677E9E"/>
    <w:rsid w:val="00684CA4"/>
    <w:rsid w:val="00685219"/>
    <w:rsid w:val="006961BC"/>
    <w:rsid w:val="006A0938"/>
    <w:rsid w:val="006B0E4A"/>
    <w:rsid w:val="006C1C18"/>
    <w:rsid w:val="006C1F9C"/>
    <w:rsid w:val="006C37F5"/>
    <w:rsid w:val="006C64D0"/>
    <w:rsid w:val="006C6AA3"/>
    <w:rsid w:val="006C7C43"/>
    <w:rsid w:val="006D0B63"/>
    <w:rsid w:val="006D0BE2"/>
    <w:rsid w:val="006D432F"/>
    <w:rsid w:val="006E0E70"/>
    <w:rsid w:val="006E492F"/>
    <w:rsid w:val="006F0099"/>
    <w:rsid w:val="006F09E9"/>
    <w:rsid w:val="006F5A8C"/>
    <w:rsid w:val="006F6971"/>
    <w:rsid w:val="00710730"/>
    <w:rsid w:val="00714F90"/>
    <w:rsid w:val="007166C1"/>
    <w:rsid w:val="007244D2"/>
    <w:rsid w:val="007324A3"/>
    <w:rsid w:val="0073458A"/>
    <w:rsid w:val="00741D80"/>
    <w:rsid w:val="00746C8C"/>
    <w:rsid w:val="007518C9"/>
    <w:rsid w:val="007538EE"/>
    <w:rsid w:val="00764945"/>
    <w:rsid w:val="0076516E"/>
    <w:rsid w:val="007705A4"/>
    <w:rsid w:val="007707ED"/>
    <w:rsid w:val="007709A2"/>
    <w:rsid w:val="00770AA2"/>
    <w:rsid w:val="0077155B"/>
    <w:rsid w:val="007810AE"/>
    <w:rsid w:val="00782A4A"/>
    <w:rsid w:val="007A2D6C"/>
    <w:rsid w:val="007A7CC4"/>
    <w:rsid w:val="007A7ECF"/>
    <w:rsid w:val="007C0400"/>
    <w:rsid w:val="007D418D"/>
    <w:rsid w:val="007D6F5D"/>
    <w:rsid w:val="007D7890"/>
    <w:rsid w:val="007E0330"/>
    <w:rsid w:val="007E0C4C"/>
    <w:rsid w:val="007E39EA"/>
    <w:rsid w:val="007E39FD"/>
    <w:rsid w:val="007E3A48"/>
    <w:rsid w:val="007E4BA8"/>
    <w:rsid w:val="007E626A"/>
    <w:rsid w:val="007F5E3D"/>
    <w:rsid w:val="00800D9E"/>
    <w:rsid w:val="00803BFB"/>
    <w:rsid w:val="0081454F"/>
    <w:rsid w:val="008155AF"/>
    <w:rsid w:val="00820372"/>
    <w:rsid w:val="0082373C"/>
    <w:rsid w:val="00823AB1"/>
    <w:rsid w:val="00825AF6"/>
    <w:rsid w:val="00825EC0"/>
    <w:rsid w:val="0082750E"/>
    <w:rsid w:val="00830206"/>
    <w:rsid w:val="008371BD"/>
    <w:rsid w:val="00843F67"/>
    <w:rsid w:val="0084471F"/>
    <w:rsid w:val="008465F0"/>
    <w:rsid w:val="0085371B"/>
    <w:rsid w:val="008540A5"/>
    <w:rsid w:val="0086585F"/>
    <w:rsid w:val="0086619C"/>
    <w:rsid w:val="008664A9"/>
    <w:rsid w:val="008739C5"/>
    <w:rsid w:val="00883CD6"/>
    <w:rsid w:val="00894437"/>
    <w:rsid w:val="008B34AE"/>
    <w:rsid w:val="008B42F0"/>
    <w:rsid w:val="008B5CDB"/>
    <w:rsid w:val="008B5DEC"/>
    <w:rsid w:val="008B7177"/>
    <w:rsid w:val="008C180C"/>
    <w:rsid w:val="008D5E36"/>
    <w:rsid w:val="008D7106"/>
    <w:rsid w:val="008E769D"/>
    <w:rsid w:val="008F11D9"/>
    <w:rsid w:val="008F242D"/>
    <w:rsid w:val="008F2D5C"/>
    <w:rsid w:val="008F3637"/>
    <w:rsid w:val="008F5CBC"/>
    <w:rsid w:val="008F5DD1"/>
    <w:rsid w:val="008F7251"/>
    <w:rsid w:val="008F7386"/>
    <w:rsid w:val="00915861"/>
    <w:rsid w:val="00916AEB"/>
    <w:rsid w:val="009309D6"/>
    <w:rsid w:val="00930B8C"/>
    <w:rsid w:val="00931E78"/>
    <w:rsid w:val="009335C4"/>
    <w:rsid w:val="0094313A"/>
    <w:rsid w:val="0094379C"/>
    <w:rsid w:val="009467D1"/>
    <w:rsid w:val="00946EC5"/>
    <w:rsid w:val="009516EB"/>
    <w:rsid w:val="0095581B"/>
    <w:rsid w:val="00960D5A"/>
    <w:rsid w:val="00961464"/>
    <w:rsid w:val="0096250D"/>
    <w:rsid w:val="009671E9"/>
    <w:rsid w:val="0097462E"/>
    <w:rsid w:val="0097704D"/>
    <w:rsid w:val="00983FE4"/>
    <w:rsid w:val="009841F3"/>
    <w:rsid w:val="009846ED"/>
    <w:rsid w:val="009850CD"/>
    <w:rsid w:val="00985134"/>
    <w:rsid w:val="00986057"/>
    <w:rsid w:val="0099481A"/>
    <w:rsid w:val="009B31CF"/>
    <w:rsid w:val="009B7D76"/>
    <w:rsid w:val="009C469A"/>
    <w:rsid w:val="009C4EDC"/>
    <w:rsid w:val="009C6017"/>
    <w:rsid w:val="009D0379"/>
    <w:rsid w:val="009D06C1"/>
    <w:rsid w:val="009D2433"/>
    <w:rsid w:val="009D65A6"/>
    <w:rsid w:val="009E48FE"/>
    <w:rsid w:val="009F0687"/>
    <w:rsid w:val="009F09E7"/>
    <w:rsid w:val="009F133C"/>
    <w:rsid w:val="00A00D3F"/>
    <w:rsid w:val="00A10C8F"/>
    <w:rsid w:val="00A126FA"/>
    <w:rsid w:val="00A146E7"/>
    <w:rsid w:val="00A15A71"/>
    <w:rsid w:val="00A241FE"/>
    <w:rsid w:val="00A278C5"/>
    <w:rsid w:val="00A310A8"/>
    <w:rsid w:val="00A33D1C"/>
    <w:rsid w:val="00A351DD"/>
    <w:rsid w:val="00A3687C"/>
    <w:rsid w:val="00A40697"/>
    <w:rsid w:val="00A51D16"/>
    <w:rsid w:val="00A54770"/>
    <w:rsid w:val="00A5492B"/>
    <w:rsid w:val="00A55874"/>
    <w:rsid w:val="00A63C68"/>
    <w:rsid w:val="00A652A4"/>
    <w:rsid w:val="00A67999"/>
    <w:rsid w:val="00A76BC7"/>
    <w:rsid w:val="00A77FD8"/>
    <w:rsid w:val="00A83874"/>
    <w:rsid w:val="00A842AB"/>
    <w:rsid w:val="00A94173"/>
    <w:rsid w:val="00A94DCE"/>
    <w:rsid w:val="00A956DC"/>
    <w:rsid w:val="00A9741E"/>
    <w:rsid w:val="00AA157B"/>
    <w:rsid w:val="00AA302C"/>
    <w:rsid w:val="00AB3811"/>
    <w:rsid w:val="00AC12EC"/>
    <w:rsid w:val="00AC2FB6"/>
    <w:rsid w:val="00AD0483"/>
    <w:rsid w:val="00AD2E1E"/>
    <w:rsid w:val="00AD6164"/>
    <w:rsid w:val="00AE64B7"/>
    <w:rsid w:val="00AF1298"/>
    <w:rsid w:val="00B07F68"/>
    <w:rsid w:val="00B206DA"/>
    <w:rsid w:val="00B23FB1"/>
    <w:rsid w:val="00B32931"/>
    <w:rsid w:val="00B411F9"/>
    <w:rsid w:val="00B50842"/>
    <w:rsid w:val="00B518B8"/>
    <w:rsid w:val="00B52827"/>
    <w:rsid w:val="00B562A9"/>
    <w:rsid w:val="00B65E23"/>
    <w:rsid w:val="00B66895"/>
    <w:rsid w:val="00B716FB"/>
    <w:rsid w:val="00B74EF4"/>
    <w:rsid w:val="00B849ED"/>
    <w:rsid w:val="00B91D58"/>
    <w:rsid w:val="00BB51C3"/>
    <w:rsid w:val="00BC3EB9"/>
    <w:rsid w:val="00BC5C10"/>
    <w:rsid w:val="00BD1A6D"/>
    <w:rsid w:val="00BD2BCC"/>
    <w:rsid w:val="00BD3274"/>
    <w:rsid w:val="00BD4104"/>
    <w:rsid w:val="00BD57DC"/>
    <w:rsid w:val="00BD785C"/>
    <w:rsid w:val="00BF0CF2"/>
    <w:rsid w:val="00C018D2"/>
    <w:rsid w:val="00C0420F"/>
    <w:rsid w:val="00C07D64"/>
    <w:rsid w:val="00C119F6"/>
    <w:rsid w:val="00C123FC"/>
    <w:rsid w:val="00C21553"/>
    <w:rsid w:val="00C261C0"/>
    <w:rsid w:val="00C3139F"/>
    <w:rsid w:val="00C34FAA"/>
    <w:rsid w:val="00C36BE7"/>
    <w:rsid w:val="00C36D5B"/>
    <w:rsid w:val="00C42443"/>
    <w:rsid w:val="00C44592"/>
    <w:rsid w:val="00C66C21"/>
    <w:rsid w:val="00C71FF3"/>
    <w:rsid w:val="00C74EA1"/>
    <w:rsid w:val="00C833D4"/>
    <w:rsid w:val="00C92244"/>
    <w:rsid w:val="00C92284"/>
    <w:rsid w:val="00C952D6"/>
    <w:rsid w:val="00C9643C"/>
    <w:rsid w:val="00CA7107"/>
    <w:rsid w:val="00CB64D7"/>
    <w:rsid w:val="00CB6D1D"/>
    <w:rsid w:val="00CC47C5"/>
    <w:rsid w:val="00CC701D"/>
    <w:rsid w:val="00CD19E8"/>
    <w:rsid w:val="00CD4D56"/>
    <w:rsid w:val="00CD550D"/>
    <w:rsid w:val="00CD6CA1"/>
    <w:rsid w:val="00CE7045"/>
    <w:rsid w:val="00CF4351"/>
    <w:rsid w:val="00D056F5"/>
    <w:rsid w:val="00D07715"/>
    <w:rsid w:val="00D079CC"/>
    <w:rsid w:val="00D16AE2"/>
    <w:rsid w:val="00D20486"/>
    <w:rsid w:val="00D21A20"/>
    <w:rsid w:val="00D24BE7"/>
    <w:rsid w:val="00D30426"/>
    <w:rsid w:val="00D4057C"/>
    <w:rsid w:val="00D445F2"/>
    <w:rsid w:val="00D52163"/>
    <w:rsid w:val="00D7634C"/>
    <w:rsid w:val="00D774A1"/>
    <w:rsid w:val="00D81F26"/>
    <w:rsid w:val="00D830A5"/>
    <w:rsid w:val="00D85182"/>
    <w:rsid w:val="00DA0AB6"/>
    <w:rsid w:val="00DA1A92"/>
    <w:rsid w:val="00DA551F"/>
    <w:rsid w:val="00DA6E93"/>
    <w:rsid w:val="00DB2B95"/>
    <w:rsid w:val="00DB3BFB"/>
    <w:rsid w:val="00DB7F64"/>
    <w:rsid w:val="00DC161C"/>
    <w:rsid w:val="00DC33C9"/>
    <w:rsid w:val="00DC507C"/>
    <w:rsid w:val="00DC561C"/>
    <w:rsid w:val="00DC743B"/>
    <w:rsid w:val="00DD5094"/>
    <w:rsid w:val="00DF0E02"/>
    <w:rsid w:val="00DF55AB"/>
    <w:rsid w:val="00DF614A"/>
    <w:rsid w:val="00DF6BAC"/>
    <w:rsid w:val="00E13550"/>
    <w:rsid w:val="00E169C5"/>
    <w:rsid w:val="00E1733F"/>
    <w:rsid w:val="00E20084"/>
    <w:rsid w:val="00E3433F"/>
    <w:rsid w:val="00E4142B"/>
    <w:rsid w:val="00E42A19"/>
    <w:rsid w:val="00E4746A"/>
    <w:rsid w:val="00E50331"/>
    <w:rsid w:val="00E51812"/>
    <w:rsid w:val="00E51DE6"/>
    <w:rsid w:val="00E538FD"/>
    <w:rsid w:val="00E63761"/>
    <w:rsid w:val="00E75189"/>
    <w:rsid w:val="00E776E2"/>
    <w:rsid w:val="00E77E26"/>
    <w:rsid w:val="00E81272"/>
    <w:rsid w:val="00E81E06"/>
    <w:rsid w:val="00E838F3"/>
    <w:rsid w:val="00E90EAE"/>
    <w:rsid w:val="00E9131B"/>
    <w:rsid w:val="00EA083D"/>
    <w:rsid w:val="00EA3D72"/>
    <w:rsid w:val="00EA4338"/>
    <w:rsid w:val="00EA5449"/>
    <w:rsid w:val="00EA5A4F"/>
    <w:rsid w:val="00EA5B7C"/>
    <w:rsid w:val="00EB1F92"/>
    <w:rsid w:val="00EB3617"/>
    <w:rsid w:val="00EB4E2D"/>
    <w:rsid w:val="00EB7F0A"/>
    <w:rsid w:val="00EC0947"/>
    <w:rsid w:val="00EC1106"/>
    <w:rsid w:val="00EC2E52"/>
    <w:rsid w:val="00EC51BC"/>
    <w:rsid w:val="00ED3366"/>
    <w:rsid w:val="00ED4EF5"/>
    <w:rsid w:val="00ED6038"/>
    <w:rsid w:val="00EE0408"/>
    <w:rsid w:val="00EF1A02"/>
    <w:rsid w:val="00EF2085"/>
    <w:rsid w:val="00EF2512"/>
    <w:rsid w:val="00EF5AB6"/>
    <w:rsid w:val="00EF786B"/>
    <w:rsid w:val="00EF7DB9"/>
    <w:rsid w:val="00F014B4"/>
    <w:rsid w:val="00F02040"/>
    <w:rsid w:val="00F04E8E"/>
    <w:rsid w:val="00F10089"/>
    <w:rsid w:val="00F14C34"/>
    <w:rsid w:val="00F161E3"/>
    <w:rsid w:val="00F1724B"/>
    <w:rsid w:val="00F2126B"/>
    <w:rsid w:val="00F22605"/>
    <w:rsid w:val="00F242CD"/>
    <w:rsid w:val="00F27A79"/>
    <w:rsid w:val="00F31AD6"/>
    <w:rsid w:val="00F32DC1"/>
    <w:rsid w:val="00F36ED5"/>
    <w:rsid w:val="00F76298"/>
    <w:rsid w:val="00F803C6"/>
    <w:rsid w:val="00F82C3F"/>
    <w:rsid w:val="00F843B8"/>
    <w:rsid w:val="00F869D1"/>
    <w:rsid w:val="00F91256"/>
    <w:rsid w:val="00F915DA"/>
    <w:rsid w:val="00F942CD"/>
    <w:rsid w:val="00F94DC3"/>
    <w:rsid w:val="00FB18FD"/>
    <w:rsid w:val="00FB279E"/>
    <w:rsid w:val="00FB5FEA"/>
    <w:rsid w:val="00FC214A"/>
    <w:rsid w:val="00FD01B4"/>
    <w:rsid w:val="00FD2A9E"/>
    <w:rsid w:val="00FE2CCA"/>
    <w:rsid w:val="00FE7F5A"/>
    <w:rsid w:val="00FF0D27"/>
    <w:rsid w:val="00FF4CA2"/>
    <w:rsid w:val="00FF6CB3"/>
    <w:rsid w:val="00FF72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3213]">
      <v:fill color="white" on="f"/>
      <v:stroke color="none [3213]"/>
      <v:textbox inset="0,0,0,0"/>
    </o:shapedefaults>
    <o:shapelayout v:ext="edit">
      <o:idmap v:ext="edit" data="1"/>
    </o:shapelayout>
  </w:shapeDefaults>
  <w:decimalSymbol w:val="."/>
  <w:listSeparator w:val=","/>
  <w15:docId w15:val="{4C8A1714-823D-4998-9D68-96E59711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206"/>
    <w:rPr>
      <w:sz w:val="24"/>
      <w:szCs w:val="24"/>
      <w:lang w:val="en-US" w:eastAsia="en-US"/>
    </w:rPr>
  </w:style>
  <w:style w:type="paragraph" w:styleId="Heading1">
    <w:name w:val="heading 1"/>
    <w:basedOn w:val="Normal"/>
    <w:next w:val="Normal"/>
    <w:qFormat/>
    <w:rsid w:val="00830206"/>
    <w:pPr>
      <w:keepNext/>
      <w:outlineLvl w:val="0"/>
    </w:pPr>
    <w:rPr>
      <w:b/>
      <w:szCs w:val="20"/>
    </w:rPr>
  </w:style>
  <w:style w:type="paragraph" w:styleId="Heading2">
    <w:name w:val="heading 2"/>
    <w:basedOn w:val="Normal"/>
    <w:next w:val="Normal"/>
    <w:qFormat/>
    <w:rsid w:val="00830206"/>
    <w:pPr>
      <w:keepNext/>
      <w:outlineLvl w:val="1"/>
    </w:pPr>
    <w:rPr>
      <w:b/>
      <w:sz w:val="20"/>
      <w:szCs w:val="20"/>
    </w:rPr>
  </w:style>
  <w:style w:type="paragraph" w:styleId="Heading3">
    <w:name w:val="heading 3"/>
    <w:basedOn w:val="Normal"/>
    <w:next w:val="Normal"/>
    <w:qFormat/>
    <w:rsid w:val="00830206"/>
    <w:pPr>
      <w:keepNext/>
      <w:spacing w:before="120" w:line="360" w:lineRule="auto"/>
      <w:outlineLvl w:val="2"/>
    </w:pPr>
    <w:rPr>
      <w:u w:val="single"/>
    </w:rPr>
  </w:style>
  <w:style w:type="paragraph" w:styleId="Heading4">
    <w:name w:val="heading 4"/>
    <w:basedOn w:val="Normal"/>
    <w:next w:val="Normal"/>
    <w:qFormat/>
    <w:rsid w:val="00830206"/>
    <w:pPr>
      <w:keepNext/>
      <w:outlineLvl w:val="3"/>
    </w:pPr>
    <w:rPr>
      <w:b/>
      <w:sz w:val="28"/>
      <w:szCs w:val="20"/>
    </w:rPr>
  </w:style>
  <w:style w:type="paragraph" w:styleId="Heading5">
    <w:name w:val="heading 5"/>
    <w:basedOn w:val="Normal"/>
    <w:next w:val="Normal"/>
    <w:qFormat/>
    <w:rsid w:val="00830206"/>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206"/>
    <w:pPr>
      <w:tabs>
        <w:tab w:val="center" w:pos="4320"/>
        <w:tab w:val="right" w:pos="8640"/>
      </w:tabs>
    </w:pPr>
  </w:style>
  <w:style w:type="paragraph" w:styleId="Footer">
    <w:name w:val="footer"/>
    <w:basedOn w:val="Normal"/>
    <w:link w:val="FooterChar"/>
    <w:uiPriority w:val="99"/>
    <w:rsid w:val="00830206"/>
    <w:pPr>
      <w:tabs>
        <w:tab w:val="center" w:pos="4320"/>
        <w:tab w:val="right" w:pos="8640"/>
      </w:tabs>
    </w:pPr>
    <w:rPr>
      <w:sz w:val="20"/>
    </w:rPr>
  </w:style>
  <w:style w:type="paragraph" w:customStyle="1" w:styleId="ToolsRedTitle">
    <w:name w:val="ToolsRedTitle"/>
    <w:rsid w:val="00830206"/>
    <w:rPr>
      <w:b/>
      <w:bCs/>
      <w:color w:val="FF0000"/>
      <w:sz w:val="24"/>
      <w:lang w:val="en-US" w:eastAsia="en-US"/>
    </w:rPr>
  </w:style>
  <w:style w:type="paragraph" w:customStyle="1" w:styleId="HdrLine2">
    <w:name w:val="HdrLine2"/>
    <w:basedOn w:val="Normal"/>
    <w:rsid w:val="00830206"/>
    <w:rPr>
      <w:bCs/>
    </w:rPr>
  </w:style>
  <w:style w:type="paragraph" w:customStyle="1" w:styleId="HdrLine1">
    <w:name w:val="HdrLine1"/>
    <w:rsid w:val="00830206"/>
    <w:pPr>
      <w:tabs>
        <w:tab w:val="center" w:pos="2880"/>
        <w:tab w:val="center" w:pos="5112"/>
        <w:tab w:val="right" w:pos="10224"/>
      </w:tabs>
    </w:pPr>
    <w:rPr>
      <w:b/>
      <w:sz w:val="28"/>
      <w:lang w:val="en-US" w:eastAsia="en-US"/>
    </w:rPr>
  </w:style>
  <w:style w:type="paragraph" w:customStyle="1" w:styleId="ProcLevel1">
    <w:name w:val="ProcLevel1"/>
    <w:basedOn w:val="Heading5"/>
    <w:rsid w:val="00830206"/>
    <w:pPr>
      <w:spacing w:before="120" w:after="120" w:line="300" w:lineRule="auto"/>
    </w:pPr>
  </w:style>
  <w:style w:type="paragraph" w:customStyle="1" w:styleId="ProcLevel2">
    <w:name w:val="ProcLevel2"/>
    <w:basedOn w:val="Normal"/>
    <w:rsid w:val="00830206"/>
    <w:pPr>
      <w:numPr>
        <w:ilvl w:val="1"/>
        <w:numId w:val="2"/>
      </w:numPr>
      <w:spacing w:after="120" w:line="300" w:lineRule="auto"/>
    </w:pPr>
  </w:style>
  <w:style w:type="paragraph" w:customStyle="1" w:styleId="ProcLevel3">
    <w:name w:val="ProcLevel3"/>
    <w:basedOn w:val="Normal"/>
    <w:rsid w:val="00830206"/>
    <w:pPr>
      <w:numPr>
        <w:ilvl w:val="2"/>
        <w:numId w:val="2"/>
      </w:numPr>
      <w:spacing w:after="120" w:line="300" w:lineRule="auto"/>
    </w:pPr>
  </w:style>
  <w:style w:type="paragraph" w:customStyle="1" w:styleId="CheckList">
    <w:name w:val="CheckList"/>
    <w:basedOn w:val="Normal"/>
    <w:rsid w:val="00830206"/>
    <w:pPr>
      <w:spacing w:before="120" w:line="360" w:lineRule="auto"/>
      <w:ind w:left="720"/>
    </w:pPr>
  </w:style>
  <w:style w:type="paragraph" w:customStyle="1" w:styleId="CheckListTitle">
    <w:name w:val="CheckListTitle"/>
    <w:basedOn w:val="Normal"/>
    <w:rsid w:val="00830206"/>
    <w:pPr>
      <w:spacing w:before="120" w:line="360" w:lineRule="auto"/>
    </w:pPr>
    <w:rPr>
      <w:u w:val="single"/>
    </w:rPr>
  </w:style>
  <w:style w:type="paragraph" w:customStyle="1" w:styleId="PartNumber">
    <w:name w:val="PartNumber"/>
    <w:basedOn w:val="Heading4"/>
    <w:rsid w:val="00830206"/>
    <w:pPr>
      <w:tabs>
        <w:tab w:val="left" w:pos="1800"/>
      </w:tabs>
      <w:spacing w:after="240"/>
    </w:pPr>
  </w:style>
  <w:style w:type="paragraph" w:customStyle="1" w:styleId="PrepTitle">
    <w:name w:val="PrepTitle"/>
    <w:basedOn w:val="Normal"/>
    <w:rsid w:val="00830206"/>
    <w:pPr>
      <w:spacing w:before="60"/>
    </w:pPr>
    <w:rPr>
      <w:b/>
    </w:rPr>
  </w:style>
  <w:style w:type="paragraph" w:customStyle="1" w:styleId="HdrLine3">
    <w:name w:val="HdrLine3"/>
    <w:rsid w:val="00830206"/>
    <w:pPr>
      <w:tabs>
        <w:tab w:val="left" w:pos="720"/>
        <w:tab w:val="left" w:pos="5976"/>
        <w:tab w:val="right" w:pos="10224"/>
      </w:tabs>
      <w:spacing w:before="120"/>
      <w:ind w:right="-4594"/>
    </w:pPr>
    <w:rPr>
      <w:bCs/>
      <w:sz w:val="24"/>
      <w:lang w:val="en-US" w:eastAsia="en-US"/>
    </w:rPr>
  </w:style>
  <w:style w:type="paragraph" w:customStyle="1" w:styleId="ToolsBlackTitle">
    <w:name w:val="ToolsBlackTitle"/>
    <w:rsid w:val="00830206"/>
    <w:rPr>
      <w:b/>
      <w:color w:val="000000"/>
      <w:sz w:val="24"/>
      <w:lang w:val="en-US" w:eastAsia="en-US"/>
    </w:rPr>
  </w:style>
  <w:style w:type="paragraph" w:customStyle="1" w:styleId="ToolsBlueTitle">
    <w:name w:val="ToolsBlueTitle"/>
    <w:rsid w:val="00830206"/>
    <w:rPr>
      <w:b/>
      <w:color w:val="0000FF"/>
      <w:sz w:val="24"/>
      <w:lang w:val="en-US" w:eastAsia="en-US"/>
    </w:rPr>
  </w:style>
  <w:style w:type="paragraph" w:customStyle="1" w:styleId="ToolsGreenTitle">
    <w:name w:val="ToolsGreenTitle"/>
    <w:basedOn w:val="Normal"/>
    <w:rsid w:val="00830206"/>
    <w:rPr>
      <w:b/>
      <w:color w:val="008000"/>
    </w:rPr>
  </w:style>
  <w:style w:type="character" w:customStyle="1" w:styleId="PrepTitleChar">
    <w:name w:val="PrepTitle Char"/>
    <w:basedOn w:val="DefaultParagraphFont"/>
    <w:rsid w:val="00830206"/>
    <w:rPr>
      <w:b/>
      <w:noProof w:val="0"/>
      <w:sz w:val="24"/>
      <w:szCs w:val="24"/>
      <w:lang w:val="en-US" w:eastAsia="en-US" w:bidi="ar-SA"/>
    </w:rPr>
  </w:style>
  <w:style w:type="paragraph" w:customStyle="1" w:styleId="TextCallout">
    <w:name w:val="TextCallout"/>
    <w:basedOn w:val="Normal"/>
    <w:rsid w:val="00830206"/>
    <w:pPr>
      <w:jc w:val="center"/>
    </w:pPr>
    <w:rPr>
      <w:sz w:val="18"/>
    </w:rPr>
  </w:style>
  <w:style w:type="paragraph" w:customStyle="1" w:styleId="Fig">
    <w:name w:val="Fig.#"/>
    <w:basedOn w:val="Normal"/>
    <w:rsid w:val="00830206"/>
    <w:rPr>
      <w:sz w:val="20"/>
    </w:rPr>
  </w:style>
  <w:style w:type="paragraph" w:customStyle="1" w:styleId="PrepText">
    <w:name w:val="PrepText"/>
    <w:basedOn w:val="Normal"/>
    <w:rsid w:val="00830206"/>
    <w:rPr>
      <w:sz w:val="20"/>
    </w:rPr>
  </w:style>
  <w:style w:type="paragraph" w:customStyle="1" w:styleId="ToolsRedtext">
    <w:name w:val="ToolsRedtext"/>
    <w:basedOn w:val="Normal"/>
    <w:rsid w:val="00830206"/>
    <w:rPr>
      <w:bCs/>
      <w:color w:val="FF0000"/>
      <w:sz w:val="20"/>
    </w:rPr>
  </w:style>
  <w:style w:type="paragraph" w:customStyle="1" w:styleId="ToolBlackText">
    <w:name w:val="ToolBlackText"/>
    <w:basedOn w:val="Normal"/>
    <w:rsid w:val="00830206"/>
    <w:rPr>
      <w:bCs/>
      <w:sz w:val="20"/>
    </w:rPr>
  </w:style>
  <w:style w:type="paragraph" w:customStyle="1" w:styleId="ToolBlueText">
    <w:name w:val="ToolBlueText"/>
    <w:basedOn w:val="Normal"/>
    <w:rsid w:val="00830206"/>
    <w:rPr>
      <w:bCs/>
      <w:color w:val="0000FF"/>
      <w:sz w:val="20"/>
    </w:rPr>
  </w:style>
  <w:style w:type="paragraph" w:customStyle="1" w:styleId="ToolGreenText">
    <w:name w:val="ToolGreenText"/>
    <w:basedOn w:val="Normal"/>
    <w:rsid w:val="00830206"/>
    <w:rPr>
      <w:bCs/>
      <w:color w:val="008000"/>
      <w:sz w:val="20"/>
    </w:rPr>
  </w:style>
  <w:style w:type="paragraph" w:styleId="DocumentMap">
    <w:name w:val="Document Map"/>
    <w:basedOn w:val="Normal"/>
    <w:semiHidden/>
    <w:rsid w:val="00830206"/>
    <w:pPr>
      <w:shd w:val="clear" w:color="auto" w:fill="000080"/>
    </w:pPr>
    <w:rPr>
      <w:rFonts w:ascii="Tahoma" w:hAnsi="Tahoma" w:cs="Tahoma"/>
      <w:sz w:val="20"/>
      <w:szCs w:val="20"/>
    </w:rPr>
  </w:style>
  <w:style w:type="paragraph" w:styleId="BalloonText">
    <w:name w:val="Balloon Text"/>
    <w:basedOn w:val="Normal"/>
    <w:semiHidden/>
    <w:rsid w:val="00B716FB"/>
    <w:rPr>
      <w:rFonts w:ascii="Tahoma" w:hAnsi="Tahoma" w:cs="Tahoma"/>
      <w:sz w:val="16"/>
      <w:szCs w:val="16"/>
    </w:rPr>
  </w:style>
  <w:style w:type="paragraph" w:styleId="ListParagraph">
    <w:name w:val="List Paragraph"/>
    <w:basedOn w:val="Normal"/>
    <w:uiPriority w:val="34"/>
    <w:qFormat/>
    <w:rsid w:val="00A15A71"/>
    <w:pPr>
      <w:ind w:left="720"/>
    </w:pPr>
  </w:style>
  <w:style w:type="character" w:customStyle="1" w:styleId="FooterChar">
    <w:name w:val="Footer Char"/>
    <w:basedOn w:val="DefaultParagraphFont"/>
    <w:link w:val="Footer"/>
    <w:uiPriority w:val="99"/>
    <w:rsid w:val="00AA302C"/>
    <w:rPr>
      <w:szCs w:val="24"/>
    </w:rPr>
  </w:style>
  <w:style w:type="paragraph" w:styleId="NormalWeb">
    <w:name w:val="Normal (Web)"/>
    <w:basedOn w:val="Normal"/>
    <w:uiPriority w:val="99"/>
    <w:semiHidden/>
    <w:unhideWhenUsed/>
    <w:rsid w:val="00825AF6"/>
    <w:pPr>
      <w:spacing w:before="100" w:beforeAutospacing="1" w:after="100" w:afterAutospacing="1"/>
    </w:pPr>
    <w:rPr>
      <w:rFonts w:eastAsiaTheme="minorEastAsia"/>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hamalainen\Desktop\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EA5B3-0429-4988-8F18-72E2BE04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 Template IssC</Template>
  <TotalTime>0</TotalTime>
  <Pages>6</Pages>
  <Words>1009</Words>
  <Characters>5068</Characters>
  <Application>Microsoft Office Word</Application>
  <DocSecurity>0</DocSecurity>
  <Lines>264</Lines>
  <Paragraphs>114</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subject/>
  <dc:creator>DJ</dc:creator>
  <cp:keywords>PUBLIC</cp:keywords>
  <dc:description/>
  <cp:lastModifiedBy>Karen Lacy (TMS)</cp:lastModifiedBy>
  <cp:revision>2</cp:revision>
  <cp:lastPrinted>2015-09-08T13:05:00Z</cp:lastPrinted>
  <dcterms:created xsi:type="dcterms:W3CDTF">2015-11-09T15:33:00Z</dcterms:created>
  <dcterms:modified xsi:type="dcterms:W3CDTF">2015-11-09T15:33:00Z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e68c0aa5-fc60-4320-8938-2a1bf4caff3f</vt:lpwstr>
  </property>
  <property fmtid="{D5CDD505-2E9C-101B-9397-08002B2CF9AE}" pid="3" name="xClassification">
    <vt:lpwstr>PUBLIC</vt:lpwstr>
  </property>
  <property fmtid="{D5CDD505-2E9C-101B-9397-08002B2CF9AE}" pid="4" name="xVisual Markings">
    <vt:lpwstr>No Label</vt:lpwstr>
  </property>
</Properties>
</file>